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261D9" w:rsidRPr="00637200" w14:paraId="13BD635A" w14:textId="77777777" w:rsidTr="002444D5">
        <w:tc>
          <w:tcPr>
            <w:tcW w:w="5000" w:type="pct"/>
            <w:shd w:val="clear" w:color="auto" w:fill="731F1C" w:themeFill="accent5"/>
            <w:vAlign w:val="bottom"/>
          </w:tcPr>
          <w:p w14:paraId="564AEEF0" w14:textId="32AADF2A" w:rsidR="00B261D9" w:rsidRPr="00637200" w:rsidRDefault="001F097E" w:rsidP="002444D5">
            <w:pPr>
              <w:pStyle w:val="Heading1"/>
              <w:outlineLvl w:val="0"/>
            </w:pPr>
            <w:bookmarkStart w:id="0" w:name="_Hlk82502860"/>
            <w:r>
              <w:t xml:space="preserve">Statement of </w:t>
            </w:r>
            <w:r w:rsidR="00497077">
              <w:t xml:space="preserve">Institutional </w:t>
            </w:r>
            <w:r>
              <w:t>Commitment</w:t>
            </w:r>
          </w:p>
        </w:tc>
      </w:tr>
      <w:bookmarkEnd w:id="0"/>
    </w:tbl>
    <w:p w14:paraId="356C9FF4" w14:textId="77777777" w:rsidR="0063417A" w:rsidRDefault="0063417A" w:rsidP="0063417A">
      <w:pPr>
        <w:spacing w:before="0" w:after="0" w:line="240" w:lineRule="auto"/>
        <w:rPr>
          <w:sz w:val="24"/>
          <w:szCs w:val="24"/>
        </w:rPr>
      </w:pPr>
    </w:p>
    <w:p w14:paraId="54C4195F" w14:textId="142430A8" w:rsidR="00BD7C8C" w:rsidRPr="0063417A" w:rsidRDefault="001F097E" w:rsidP="0063417A">
      <w:pPr>
        <w:spacing w:before="0" w:after="0" w:line="240" w:lineRule="auto"/>
        <w:rPr>
          <w:rFonts w:cstheme="minorHAnsi"/>
          <w:sz w:val="24"/>
          <w:szCs w:val="24"/>
        </w:rPr>
      </w:pPr>
      <w:r w:rsidRPr="0063417A">
        <w:rPr>
          <w:rFonts w:cstheme="minorHAnsi"/>
          <w:sz w:val="24"/>
          <w:szCs w:val="24"/>
        </w:rPr>
        <w:t xml:space="preserve">Southern Illinois University is committed to complying with applicable export control laws and regulations in all university activities.  </w:t>
      </w:r>
      <w:r w:rsidR="00BD7C8C" w:rsidRPr="0063417A">
        <w:rPr>
          <w:rFonts w:cstheme="minorHAnsi"/>
          <w:sz w:val="24"/>
          <w:szCs w:val="24"/>
        </w:rPr>
        <w:t>Federal laws and regulations, including, but not limited to, the International Traffic in Arms Regulations (ITAR) and the Export Administration Regulations (EAR) regulate the transfers of items, technology, software, technical data, and information to certain non-U.S. persons and entities.</w:t>
      </w:r>
    </w:p>
    <w:p w14:paraId="12EE593A" w14:textId="77777777" w:rsidR="0063417A" w:rsidRPr="0063417A" w:rsidRDefault="0063417A" w:rsidP="0063417A">
      <w:pPr>
        <w:spacing w:before="0" w:after="0" w:line="240" w:lineRule="auto"/>
        <w:rPr>
          <w:rFonts w:cstheme="minorHAnsi"/>
          <w:sz w:val="24"/>
          <w:szCs w:val="24"/>
        </w:rPr>
      </w:pPr>
    </w:p>
    <w:p w14:paraId="5B716937" w14:textId="3F8C74C2" w:rsidR="007A6F83" w:rsidRPr="0063417A" w:rsidRDefault="007A6F83" w:rsidP="0063417A">
      <w:pPr>
        <w:spacing w:before="0" w:after="0" w:line="240" w:lineRule="auto"/>
        <w:rPr>
          <w:rFonts w:cstheme="minorHAnsi"/>
          <w:sz w:val="24"/>
          <w:szCs w:val="24"/>
        </w:rPr>
      </w:pPr>
      <w:r w:rsidRPr="0063417A">
        <w:rPr>
          <w:rFonts w:cstheme="minorHAnsi"/>
          <w:sz w:val="24"/>
          <w:szCs w:val="24"/>
        </w:rPr>
        <w:t>It is unlawful under the EAR and ITAR to send or take</w:t>
      </w:r>
      <w:r w:rsidR="001572C4">
        <w:rPr>
          <w:rFonts w:cstheme="minorHAnsi"/>
          <w:sz w:val="24"/>
          <w:szCs w:val="24"/>
        </w:rPr>
        <w:t xml:space="preserve"> physical items,</w:t>
      </w:r>
      <w:r w:rsidRPr="0063417A">
        <w:rPr>
          <w:rFonts w:cstheme="minorHAnsi"/>
          <w:sz w:val="24"/>
          <w:szCs w:val="24"/>
        </w:rPr>
        <w:t xml:space="preserve"> technical information, data, products, software, hardware, biological</w:t>
      </w:r>
      <w:r w:rsidR="008E345B">
        <w:rPr>
          <w:rFonts w:cstheme="minorHAnsi"/>
          <w:sz w:val="24"/>
          <w:szCs w:val="24"/>
        </w:rPr>
        <w:t xml:space="preserve"> materials</w:t>
      </w:r>
      <w:r w:rsidRPr="0063417A">
        <w:rPr>
          <w:rFonts w:cstheme="minorHAnsi"/>
          <w:sz w:val="24"/>
          <w:szCs w:val="24"/>
        </w:rPr>
        <w:t xml:space="preserve">, </w:t>
      </w:r>
      <w:r w:rsidR="00021E29">
        <w:rPr>
          <w:rFonts w:cstheme="minorHAnsi"/>
          <w:sz w:val="24"/>
          <w:szCs w:val="24"/>
        </w:rPr>
        <w:t xml:space="preserve">or </w:t>
      </w:r>
      <w:r w:rsidRPr="0063417A">
        <w:rPr>
          <w:rFonts w:cstheme="minorHAnsi"/>
          <w:sz w:val="24"/>
          <w:szCs w:val="24"/>
        </w:rPr>
        <w:t>chemical materials</w:t>
      </w:r>
      <w:r w:rsidR="00021E29">
        <w:rPr>
          <w:rFonts w:cstheme="minorHAnsi"/>
          <w:sz w:val="24"/>
          <w:szCs w:val="24"/>
        </w:rPr>
        <w:t>, hereafter referred to as “</w:t>
      </w:r>
      <w:r w:rsidR="00021E29" w:rsidRPr="009D1E91">
        <w:rPr>
          <w:rFonts w:cstheme="minorHAnsi"/>
          <w:i/>
          <w:iCs/>
          <w:sz w:val="24"/>
          <w:szCs w:val="24"/>
        </w:rPr>
        <w:t>export-controlled items and information</w:t>
      </w:r>
      <w:r w:rsidR="00021E29">
        <w:rPr>
          <w:rFonts w:cstheme="minorHAnsi"/>
          <w:sz w:val="24"/>
          <w:szCs w:val="24"/>
        </w:rPr>
        <w:t>”</w:t>
      </w:r>
      <w:r w:rsidR="00FA2048" w:rsidRPr="0063417A">
        <w:rPr>
          <w:rFonts w:cstheme="minorHAnsi"/>
          <w:sz w:val="24"/>
          <w:szCs w:val="24"/>
        </w:rPr>
        <w:t xml:space="preserve"> out of the U.S. without proper authorization.  This includes disclosing information orally or </w:t>
      </w:r>
      <w:r w:rsidR="009F64B6" w:rsidRPr="0063417A">
        <w:rPr>
          <w:rFonts w:cstheme="minorHAnsi"/>
          <w:sz w:val="24"/>
          <w:szCs w:val="24"/>
        </w:rPr>
        <w:t>visually or</w:t>
      </w:r>
      <w:r w:rsidR="00FA2048" w:rsidRPr="0063417A">
        <w:rPr>
          <w:rFonts w:cstheme="minorHAnsi"/>
          <w:sz w:val="24"/>
          <w:szCs w:val="24"/>
        </w:rPr>
        <w:t xml:space="preserve"> transferring </w:t>
      </w:r>
      <w:r w:rsidR="00FA2048" w:rsidRPr="009F64B6">
        <w:rPr>
          <w:rFonts w:cstheme="minorHAnsi"/>
          <w:i/>
          <w:iCs/>
          <w:sz w:val="24"/>
          <w:szCs w:val="24"/>
        </w:rPr>
        <w:t>export-controlled items or information</w:t>
      </w:r>
      <w:r w:rsidR="00FA2048" w:rsidRPr="0063417A">
        <w:rPr>
          <w:rFonts w:cstheme="minorHAnsi"/>
          <w:sz w:val="24"/>
          <w:szCs w:val="24"/>
        </w:rPr>
        <w:t xml:space="preserve"> to a foreign person inside or outside the U.S. without proper authorization.  Under the ITAR or the EAR, an export license may be required for foreign nationals to access </w:t>
      </w:r>
      <w:r w:rsidR="00FA2048" w:rsidRPr="00DA5608">
        <w:rPr>
          <w:rFonts w:cstheme="minorHAnsi"/>
          <w:i/>
          <w:iCs/>
          <w:sz w:val="24"/>
          <w:szCs w:val="24"/>
        </w:rPr>
        <w:t xml:space="preserve">export-controlled </w:t>
      </w:r>
      <w:r w:rsidR="00DA5608" w:rsidRPr="00DA5608">
        <w:rPr>
          <w:rFonts w:cstheme="minorHAnsi"/>
          <w:i/>
          <w:iCs/>
          <w:sz w:val="24"/>
          <w:szCs w:val="24"/>
        </w:rPr>
        <w:t xml:space="preserve">items and </w:t>
      </w:r>
      <w:r w:rsidR="00FA2048" w:rsidRPr="00DA5608">
        <w:rPr>
          <w:rFonts w:cstheme="minorHAnsi"/>
          <w:i/>
          <w:iCs/>
          <w:sz w:val="24"/>
          <w:szCs w:val="24"/>
        </w:rPr>
        <w:t>information</w:t>
      </w:r>
      <w:r w:rsidR="00FA2048" w:rsidRPr="0063417A">
        <w:rPr>
          <w:rFonts w:cstheme="minorHAnsi"/>
          <w:sz w:val="24"/>
          <w:szCs w:val="24"/>
        </w:rPr>
        <w:t xml:space="preserve">.  A foreign person is a person who is not a U.S. citizen, a U.S. permanent resident or a person who is protected under the U.S. refugee and asylum status.  The law </w:t>
      </w:r>
      <w:r w:rsidR="00EA11AE">
        <w:rPr>
          <w:rFonts w:cstheme="minorHAnsi"/>
          <w:sz w:val="24"/>
          <w:szCs w:val="24"/>
        </w:rPr>
        <w:t xml:space="preserve">does not </w:t>
      </w:r>
      <w:r w:rsidR="00FA2048" w:rsidRPr="0063417A">
        <w:rPr>
          <w:rFonts w:cstheme="minorHAnsi"/>
          <w:sz w:val="24"/>
          <w:szCs w:val="24"/>
        </w:rPr>
        <w:t>make exceptions for foreign students.</w:t>
      </w:r>
    </w:p>
    <w:p w14:paraId="5E9A335C" w14:textId="77777777" w:rsidR="0063417A" w:rsidRPr="0063417A" w:rsidRDefault="0063417A" w:rsidP="0063417A">
      <w:pPr>
        <w:spacing w:before="0" w:after="0" w:line="240" w:lineRule="auto"/>
        <w:rPr>
          <w:rFonts w:cstheme="minorHAnsi"/>
          <w:sz w:val="24"/>
          <w:szCs w:val="24"/>
        </w:rPr>
      </w:pPr>
    </w:p>
    <w:p w14:paraId="09971E16" w14:textId="540A09B0" w:rsidR="00A767B4" w:rsidRPr="0063417A" w:rsidRDefault="00A767B4" w:rsidP="0063417A">
      <w:pPr>
        <w:spacing w:before="0" w:after="0" w:line="240" w:lineRule="auto"/>
        <w:rPr>
          <w:rFonts w:cstheme="minorHAnsi"/>
          <w:sz w:val="24"/>
          <w:szCs w:val="24"/>
        </w:rPr>
      </w:pPr>
      <w:r w:rsidRPr="0063417A">
        <w:rPr>
          <w:rFonts w:cstheme="minorHAnsi"/>
          <w:sz w:val="24"/>
          <w:szCs w:val="24"/>
        </w:rPr>
        <w:t xml:space="preserve">All SIU employees and students are responsible for the export control implications of their work.  They must ensure that their activities </w:t>
      </w:r>
      <w:proofErr w:type="gramStart"/>
      <w:r w:rsidR="00343D0D">
        <w:rPr>
          <w:rFonts w:cstheme="minorHAnsi"/>
          <w:sz w:val="24"/>
          <w:szCs w:val="24"/>
        </w:rPr>
        <w:t>are in compliance with</w:t>
      </w:r>
      <w:proofErr w:type="gramEnd"/>
      <w:r w:rsidRPr="0063417A">
        <w:rPr>
          <w:rFonts w:cstheme="minorHAnsi"/>
          <w:sz w:val="24"/>
          <w:szCs w:val="24"/>
        </w:rPr>
        <w:t xml:space="preserve"> export control laws and regulations.  Non-compliance carries severe institutional and individual consequences, including the loss of research funding, loss of export privileges, and/or criminal and civil penalties.</w:t>
      </w:r>
    </w:p>
    <w:p w14:paraId="175B13BA" w14:textId="77777777" w:rsidR="0063417A" w:rsidRPr="0063417A" w:rsidRDefault="0063417A" w:rsidP="0063417A">
      <w:pPr>
        <w:spacing w:before="0" w:after="0" w:line="240" w:lineRule="auto"/>
        <w:rPr>
          <w:rFonts w:cstheme="minorHAnsi"/>
          <w:sz w:val="24"/>
          <w:szCs w:val="24"/>
        </w:rPr>
      </w:pPr>
    </w:p>
    <w:p w14:paraId="4B6B99E2" w14:textId="0A680215" w:rsidR="00A767B4" w:rsidRPr="0063417A" w:rsidRDefault="00A767B4" w:rsidP="003D53CF">
      <w:pPr>
        <w:spacing w:before="0" w:after="0" w:line="240" w:lineRule="auto"/>
        <w:rPr>
          <w:rFonts w:cstheme="minorHAnsi"/>
          <w:sz w:val="24"/>
          <w:szCs w:val="24"/>
        </w:rPr>
      </w:pPr>
      <w:r w:rsidRPr="0063417A">
        <w:rPr>
          <w:rFonts w:cstheme="minorHAnsi"/>
          <w:sz w:val="24"/>
          <w:szCs w:val="24"/>
        </w:rPr>
        <w:t xml:space="preserve">The project/activity named in the Program Information section below involves the receipt and/or use of </w:t>
      </w:r>
      <w:r w:rsidRPr="006145C5">
        <w:rPr>
          <w:rFonts w:cstheme="minorHAnsi"/>
          <w:i/>
          <w:iCs/>
          <w:sz w:val="24"/>
          <w:szCs w:val="24"/>
        </w:rPr>
        <w:t xml:space="preserve">export-controlled </w:t>
      </w:r>
      <w:r w:rsidR="00343D0D" w:rsidRPr="006145C5">
        <w:rPr>
          <w:rFonts w:cstheme="minorHAnsi"/>
          <w:i/>
          <w:iCs/>
          <w:sz w:val="24"/>
          <w:szCs w:val="24"/>
        </w:rPr>
        <w:t>items and information</w:t>
      </w:r>
      <w:r w:rsidRPr="0063417A">
        <w:rPr>
          <w:rFonts w:cstheme="minorHAnsi"/>
          <w:sz w:val="24"/>
          <w:szCs w:val="24"/>
        </w:rPr>
        <w:t>.</w:t>
      </w:r>
      <w:r w:rsidR="002B787A" w:rsidRPr="0063417A">
        <w:rPr>
          <w:rFonts w:cstheme="minorHAnsi"/>
          <w:sz w:val="24"/>
          <w:szCs w:val="24"/>
        </w:rPr>
        <w:t xml:space="preserve">  </w:t>
      </w:r>
      <w:r w:rsidR="00EF664F" w:rsidRPr="0063417A">
        <w:rPr>
          <w:rFonts w:cstheme="minorHAnsi"/>
          <w:sz w:val="24"/>
          <w:szCs w:val="24"/>
        </w:rPr>
        <w:t xml:space="preserve">Such items </w:t>
      </w:r>
      <w:r w:rsidR="00BA741D" w:rsidRPr="0063417A">
        <w:rPr>
          <w:rFonts w:cstheme="minorHAnsi"/>
          <w:sz w:val="24"/>
          <w:szCs w:val="24"/>
        </w:rPr>
        <w:t xml:space="preserve">must be secured from use and/or observation by unlicensed non-U.S. persons.  </w:t>
      </w:r>
      <w:r w:rsidR="002B787A" w:rsidRPr="0063417A">
        <w:rPr>
          <w:rFonts w:cstheme="minorHAnsi"/>
          <w:sz w:val="24"/>
          <w:szCs w:val="24"/>
        </w:rPr>
        <w:t xml:space="preserve">This document serves as a template for the elements of a </w:t>
      </w:r>
      <w:r w:rsidR="003D53CF">
        <w:rPr>
          <w:rFonts w:cstheme="minorHAnsi"/>
          <w:sz w:val="24"/>
          <w:szCs w:val="24"/>
        </w:rPr>
        <w:t>Technology Control Plan (</w:t>
      </w:r>
      <w:r w:rsidR="002B787A" w:rsidRPr="0063417A">
        <w:rPr>
          <w:rFonts w:cstheme="minorHAnsi"/>
          <w:sz w:val="24"/>
          <w:szCs w:val="24"/>
        </w:rPr>
        <w:t>TCP</w:t>
      </w:r>
      <w:r w:rsidR="003D53CF">
        <w:rPr>
          <w:rFonts w:cstheme="minorHAnsi"/>
          <w:sz w:val="24"/>
          <w:szCs w:val="24"/>
        </w:rPr>
        <w:t>)</w:t>
      </w:r>
      <w:r w:rsidR="002B787A" w:rsidRPr="0063417A">
        <w:rPr>
          <w:rFonts w:cstheme="minorHAnsi"/>
          <w:sz w:val="24"/>
          <w:szCs w:val="24"/>
        </w:rPr>
        <w:t xml:space="preserve"> and the safeguard mechanisms</w:t>
      </w:r>
      <w:r w:rsidR="00D1179E" w:rsidRPr="0063417A">
        <w:rPr>
          <w:rFonts w:cstheme="minorHAnsi"/>
          <w:sz w:val="24"/>
          <w:szCs w:val="24"/>
        </w:rPr>
        <w:t xml:space="preserve"> that need to be put in place</w:t>
      </w:r>
      <w:r w:rsidR="002B787A" w:rsidRPr="0063417A">
        <w:rPr>
          <w:rFonts w:cstheme="minorHAnsi"/>
          <w:sz w:val="24"/>
          <w:szCs w:val="24"/>
        </w:rPr>
        <w:t xml:space="preserve"> to protect against unauthorized access or use.</w:t>
      </w:r>
      <w:r w:rsidR="0006530B" w:rsidRPr="0063417A">
        <w:rPr>
          <w:rFonts w:cstheme="minorHAnsi"/>
          <w:sz w:val="24"/>
          <w:szCs w:val="24"/>
        </w:rPr>
        <w:t xml:space="preserve">  Security measures and safeguard</w:t>
      </w:r>
      <w:r w:rsidR="003D53CF">
        <w:rPr>
          <w:rFonts w:cstheme="minorHAnsi"/>
          <w:sz w:val="24"/>
          <w:szCs w:val="24"/>
        </w:rPr>
        <w:t>s</w:t>
      </w:r>
      <w:r w:rsidR="0006530B" w:rsidRPr="0063417A">
        <w:rPr>
          <w:rFonts w:cstheme="minorHAnsi"/>
          <w:sz w:val="24"/>
          <w:szCs w:val="24"/>
        </w:rPr>
        <w:t xml:space="preserve"> </w:t>
      </w:r>
      <w:r w:rsidR="00B20410">
        <w:rPr>
          <w:rFonts w:cstheme="minorHAnsi"/>
          <w:sz w:val="24"/>
          <w:szCs w:val="24"/>
        </w:rPr>
        <w:t>shall</w:t>
      </w:r>
      <w:r w:rsidR="0006530B" w:rsidRPr="0063417A">
        <w:rPr>
          <w:rFonts w:cstheme="minorHAnsi"/>
          <w:sz w:val="24"/>
          <w:szCs w:val="24"/>
        </w:rPr>
        <w:t xml:space="preserve"> be appropriate to the export classification involved.</w:t>
      </w:r>
    </w:p>
    <w:p w14:paraId="08718166" w14:textId="77777777" w:rsidR="003D53CF" w:rsidRDefault="003D53CF" w:rsidP="0063417A">
      <w:pPr>
        <w:spacing w:before="0" w:after="0" w:line="240" w:lineRule="auto"/>
        <w:rPr>
          <w:rFonts w:cstheme="minorHAnsi"/>
          <w:sz w:val="24"/>
          <w:szCs w:val="24"/>
        </w:rPr>
      </w:pPr>
    </w:p>
    <w:p w14:paraId="6C3DC85A" w14:textId="2C1A9D7A" w:rsidR="00B261D9" w:rsidRPr="0063417A" w:rsidRDefault="001F097E" w:rsidP="0063417A">
      <w:pPr>
        <w:spacing w:before="0" w:after="0" w:line="240" w:lineRule="auto"/>
        <w:rPr>
          <w:rFonts w:cstheme="minorHAnsi"/>
          <w:sz w:val="24"/>
          <w:szCs w:val="24"/>
        </w:rPr>
      </w:pPr>
      <w:r w:rsidRPr="0063417A">
        <w:rPr>
          <w:rFonts w:cstheme="minorHAnsi"/>
          <w:sz w:val="24"/>
          <w:szCs w:val="24"/>
        </w:rPr>
        <w:t xml:space="preserve">This TCP identifies the specific measures that </w:t>
      </w:r>
      <w:r w:rsidR="008645FB">
        <w:rPr>
          <w:rFonts w:cstheme="minorHAnsi"/>
          <w:sz w:val="24"/>
          <w:szCs w:val="24"/>
        </w:rPr>
        <w:t>shall</w:t>
      </w:r>
      <w:r w:rsidRPr="0063417A">
        <w:rPr>
          <w:rFonts w:cstheme="minorHAnsi"/>
          <w:sz w:val="24"/>
          <w:szCs w:val="24"/>
        </w:rPr>
        <w:t xml:space="preserve"> be taken by </w:t>
      </w:r>
      <w:r w:rsidR="00A767B4" w:rsidRPr="0063417A">
        <w:rPr>
          <w:rFonts w:cstheme="minorHAnsi"/>
          <w:sz w:val="24"/>
          <w:szCs w:val="24"/>
        </w:rPr>
        <w:t xml:space="preserve">the </w:t>
      </w:r>
      <w:r w:rsidRPr="0063417A">
        <w:rPr>
          <w:rFonts w:cstheme="minorHAnsi"/>
          <w:sz w:val="24"/>
          <w:szCs w:val="24"/>
        </w:rPr>
        <w:t>Responsible Perso</w:t>
      </w:r>
      <w:r w:rsidR="002553A4">
        <w:rPr>
          <w:rFonts w:cstheme="minorHAnsi"/>
          <w:sz w:val="24"/>
          <w:szCs w:val="24"/>
        </w:rPr>
        <w:t>n</w:t>
      </w:r>
      <w:r w:rsidR="002308B1" w:rsidRPr="0063417A">
        <w:rPr>
          <w:rFonts w:cstheme="minorHAnsi"/>
          <w:sz w:val="24"/>
          <w:szCs w:val="24"/>
        </w:rPr>
        <w:t xml:space="preserve">.  </w:t>
      </w:r>
      <w:r w:rsidR="003D53CF">
        <w:rPr>
          <w:rFonts w:cstheme="minorHAnsi"/>
          <w:sz w:val="24"/>
          <w:szCs w:val="24"/>
        </w:rPr>
        <w:t>This</w:t>
      </w:r>
      <w:r w:rsidR="00881B04">
        <w:rPr>
          <w:rFonts w:cstheme="minorHAnsi"/>
          <w:sz w:val="24"/>
          <w:szCs w:val="24"/>
        </w:rPr>
        <w:t xml:space="preserve"> should generally be the</w:t>
      </w:r>
      <w:r w:rsidR="002308B1" w:rsidRPr="0063417A">
        <w:rPr>
          <w:rFonts w:cstheme="minorHAnsi"/>
          <w:sz w:val="24"/>
          <w:szCs w:val="24"/>
        </w:rPr>
        <w:t xml:space="preserve"> principal investigator</w:t>
      </w:r>
      <w:r w:rsidRPr="0063417A">
        <w:rPr>
          <w:rFonts w:cstheme="minorHAnsi"/>
          <w:sz w:val="24"/>
          <w:szCs w:val="24"/>
        </w:rPr>
        <w:t xml:space="preserve"> unless approval is obtained from the Export Controls </w:t>
      </w:r>
      <w:r w:rsidR="00973700">
        <w:rPr>
          <w:rFonts w:cstheme="minorHAnsi"/>
          <w:sz w:val="24"/>
          <w:szCs w:val="24"/>
        </w:rPr>
        <w:t>O</w:t>
      </w:r>
      <w:r w:rsidRPr="0063417A">
        <w:rPr>
          <w:rFonts w:cstheme="minorHAnsi"/>
          <w:sz w:val="24"/>
          <w:szCs w:val="24"/>
        </w:rPr>
        <w:t>ffice</w:t>
      </w:r>
      <w:r w:rsidR="002308B1" w:rsidRPr="0063417A">
        <w:rPr>
          <w:rFonts w:cstheme="minorHAnsi"/>
          <w:sz w:val="24"/>
          <w:szCs w:val="24"/>
        </w:rPr>
        <w:t>.</w:t>
      </w:r>
      <w:r w:rsidR="00FE27C8" w:rsidRPr="0063417A">
        <w:rPr>
          <w:rFonts w:cstheme="minorHAnsi"/>
          <w:sz w:val="24"/>
          <w:szCs w:val="24"/>
        </w:rPr>
        <w:t xml:space="preserve">  </w:t>
      </w:r>
      <w:r w:rsidR="00F05322" w:rsidRPr="0063417A">
        <w:rPr>
          <w:rFonts w:cstheme="minorHAnsi"/>
          <w:sz w:val="24"/>
          <w:szCs w:val="24"/>
        </w:rPr>
        <w:t xml:space="preserve">It is the responsibility of the Responsible Person to provide true, accurate, and complete information requested within the TCP and to strictly adhere to the security measures established in this TCP.  </w:t>
      </w:r>
      <w:r w:rsidR="00E24D34" w:rsidRPr="0063417A">
        <w:rPr>
          <w:rFonts w:cstheme="minorHAnsi"/>
          <w:sz w:val="24"/>
          <w:szCs w:val="24"/>
        </w:rPr>
        <w:t xml:space="preserve">The Responsible Person is also responsible for informing the SIU Export Controls </w:t>
      </w:r>
      <w:r w:rsidR="00973700">
        <w:rPr>
          <w:rFonts w:cstheme="minorHAnsi"/>
          <w:sz w:val="24"/>
          <w:szCs w:val="24"/>
        </w:rPr>
        <w:t>O</w:t>
      </w:r>
      <w:r w:rsidR="00E24D34" w:rsidRPr="0063417A">
        <w:rPr>
          <w:rFonts w:cstheme="minorHAnsi"/>
          <w:sz w:val="24"/>
          <w:szCs w:val="24"/>
        </w:rPr>
        <w:t>ffice immediately after any changes to the information provided in this TCP becomes known to the Responsible Person.</w:t>
      </w:r>
    </w:p>
    <w:p w14:paraId="5E0933C1" w14:textId="77777777" w:rsidR="0063417A" w:rsidRPr="0063417A" w:rsidRDefault="0063417A" w:rsidP="0063417A">
      <w:pPr>
        <w:spacing w:before="0" w:after="0" w:line="240" w:lineRule="auto"/>
        <w:rPr>
          <w:rFonts w:cstheme="minorHAnsi"/>
          <w:sz w:val="24"/>
          <w:szCs w:val="24"/>
        </w:rPr>
      </w:pPr>
    </w:p>
    <w:tbl>
      <w:tblPr>
        <w:tblStyle w:val="TableGrid"/>
        <w:tblW w:w="9360" w:type="dxa"/>
        <w:tblInd w:w="-5" w:type="dxa"/>
        <w:tblLook w:val="04A0" w:firstRow="1" w:lastRow="0" w:firstColumn="1" w:lastColumn="0" w:noHBand="0" w:noVBand="1"/>
      </w:tblPr>
      <w:tblGrid>
        <w:gridCol w:w="2340"/>
        <w:gridCol w:w="7020"/>
      </w:tblGrid>
      <w:tr w:rsidR="002308B1" w:rsidRPr="0063417A" w14:paraId="67F1A833" w14:textId="77777777" w:rsidTr="00674443">
        <w:tc>
          <w:tcPr>
            <w:tcW w:w="2340" w:type="dxa"/>
          </w:tcPr>
          <w:p w14:paraId="78FC0B4F" w14:textId="77777777" w:rsidR="002308B1" w:rsidRPr="00D15653" w:rsidRDefault="002308B1" w:rsidP="002444D5">
            <w:pPr>
              <w:pStyle w:val="NormalIndent"/>
              <w:spacing w:before="0"/>
              <w:ind w:left="0"/>
              <w:rPr>
                <w:rFonts w:cstheme="minorHAnsi"/>
                <w:b/>
                <w:bCs/>
                <w:sz w:val="24"/>
                <w:szCs w:val="24"/>
              </w:rPr>
            </w:pPr>
            <w:r w:rsidRPr="00D15653">
              <w:rPr>
                <w:rFonts w:cstheme="minorHAnsi"/>
                <w:b/>
                <w:bCs/>
                <w:sz w:val="24"/>
                <w:szCs w:val="24"/>
              </w:rPr>
              <w:t>Responsible Person:</w:t>
            </w:r>
          </w:p>
        </w:tc>
        <w:sdt>
          <w:sdtPr>
            <w:rPr>
              <w:rFonts w:cstheme="minorHAnsi"/>
              <w:sz w:val="24"/>
              <w:szCs w:val="24"/>
            </w:rPr>
            <w:id w:val="321239479"/>
            <w:placeholder>
              <w:docPart w:val="4A1955BAFBE4460BBAB5D4F9B31591D4"/>
            </w:placeholder>
            <w:showingPlcHdr/>
          </w:sdtPr>
          <w:sdtEndPr/>
          <w:sdtContent>
            <w:bookmarkStart w:id="1" w:name="_GoBack" w:displacedByCustomXml="prev"/>
            <w:tc>
              <w:tcPr>
                <w:tcW w:w="7020" w:type="dxa"/>
              </w:tcPr>
              <w:p w14:paraId="784AC843" w14:textId="00E3ACA0" w:rsidR="002308B1" w:rsidRPr="0063417A" w:rsidRDefault="007D3FDF" w:rsidP="002444D5">
                <w:pPr>
                  <w:pStyle w:val="NormalIndent"/>
                  <w:spacing w:before="0"/>
                  <w:ind w:left="0"/>
                  <w:rPr>
                    <w:rFonts w:cstheme="minorHAnsi"/>
                    <w:sz w:val="24"/>
                    <w:szCs w:val="24"/>
                  </w:rPr>
                </w:pPr>
                <w:r w:rsidRPr="00DE667B">
                  <w:rPr>
                    <w:rStyle w:val="PlaceholderText"/>
                  </w:rPr>
                  <w:t>Click or tap here to enter text.</w:t>
                </w:r>
              </w:p>
            </w:tc>
            <w:bookmarkEnd w:id="1" w:displacedByCustomXml="next"/>
          </w:sdtContent>
        </w:sdt>
      </w:tr>
      <w:tr w:rsidR="002308B1" w:rsidRPr="0063417A" w14:paraId="05167E3A" w14:textId="77777777" w:rsidTr="00674443">
        <w:tc>
          <w:tcPr>
            <w:tcW w:w="2340" w:type="dxa"/>
          </w:tcPr>
          <w:p w14:paraId="3CCEA217" w14:textId="5939F78E" w:rsidR="002308B1" w:rsidRPr="00D15653" w:rsidRDefault="002D0EB1" w:rsidP="002444D5">
            <w:pPr>
              <w:pStyle w:val="NormalIndent"/>
              <w:spacing w:before="0"/>
              <w:ind w:left="0"/>
              <w:rPr>
                <w:rFonts w:cstheme="minorHAnsi"/>
                <w:b/>
                <w:bCs/>
                <w:sz w:val="24"/>
                <w:szCs w:val="24"/>
              </w:rPr>
            </w:pPr>
            <w:r>
              <w:rPr>
                <w:rFonts w:cstheme="minorHAnsi"/>
                <w:b/>
                <w:bCs/>
                <w:sz w:val="24"/>
                <w:szCs w:val="24"/>
              </w:rPr>
              <w:t>Uni</w:t>
            </w:r>
            <w:r w:rsidR="002308B1" w:rsidRPr="00D15653">
              <w:rPr>
                <w:rFonts w:cstheme="minorHAnsi"/>
                <w:b/>
                <w:bCs/>
                <w:sz w:val="24"/>
                <w:szCs w:val="24"/>
              </w:rPr>
              <w:t>t:</w:t>
            </w:r>
          </w:p>
        </w:tc>
        <w:sdt>
          <w:sdtPr>
            <w:rPr>
              <w:rFonts w:cstheme="minorHAnsi"/>
              <w:sz w:val="24"/>
              <w:szCs w:val="24"/>
            </w:rPr>
            <w:id w:val="-2010673425"/>
            <w:placeholder>
              <w:docPart w:val="0751CD807E164EDAB0F3E723B99CA2E4"/>
            </w:placeholder>
            <w:showingPlcHdr/>
          </w:sdtPr>
          <w:sdtEndPr/>
          <w:sdtContent>
            <w:tc>
              <w:tcPr>
                <w:tcW w:w="7020" w:type="dxa"/>
              </w:tcPr>
              <w:p w14:paraId="5E2D25F8" w14:textId="5EF62745" w:rsidR="002308B1" w:rsidRPr="0063417A" w:rsidRDefault="005B0258" w:rsidP="002444D5">
                <w:pPr>
                  <w:pStyle w:val="NormalIndent"/>
                  <w:spacing w:before="0"/>
                  <w:ind w:left="0"/>
                  <w:rPr>
                    <w:rFonts w:cstheme="minorHAnsi"/>
                    <w:sz w:val="24"/>
                    <w:szCs w:val="24"/>
                  </w:rPr>
                </w:pPr>
                <w:r w:rsidRPr="00DE667B">
                  <w:rPr>
                    <w:rStyle w:val="PlaceholderText"/>
                  </w:rPr>
                  <w:t>Click or tap here to enter text.</w:t>
                </w:r>
              </w:p>
            </w:tc>
          </w:sdtContent>
        </w:sdt>
      </w:tr>
      <w:tr w:rsidR="00163D47" w:rsidRPr="00637200" w14:paraId="5BD2795A" w14:textId="77777777" w:rsidTr="006744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60" w:type="dxa"/>
            <w:gridSpan w:val="2"/>
            <w:shd w:val="clear" w:color="auto" w:fill="731F1C" w:themeFill="accent5"/>
            <w:vAlign w:val="bottom"/>
          </w:tcPr>
          <w:p w14:paraId="2DA2DBAE" w14:textId="10884809" w:rsidR="00163D47" w:rsidRPr="00637200" w:rsidRDefault="00163D47" w:rsidP="002444D5">
            <w:pPr>
              <w:pStyle w:val="Heading1"/>
              <w:outlineLvl w:val="0"/>
            </w:pPr>
            <w:r>
              <w:lastRenderedPageBreak/>
              <w:t>Program Information</w:t>
            </w:r>
          </w:p>
        </w:tc>
      </w:tr>
    </w:tbl>
    <w:p w14:paraId="231311E9" w14:textId="769D36C6" w:rsidR="00163D47" w:rsidRPr="0063417A" w:rsidRDefault="00163D47" w:rsidP="0063417A">
      <w:pPr>
        <w:spacing w:before="0" w:after="0" w:line="240" w:lineRule="auto"/>
        <w:rPr>
          <w:sz w:val="24"/>
          <w:szCs w:val="24"/>
        </w:rPr>
      </w:pPr>
    </w:p>
    <w:tbl>
      <w:tblPr>
        <w:tblStyle w:val="TableGrid"/>
        <w:tblW w:w="9355" w:type="dxa"/>
        <w:tblLook w:val="04A0" w:firstRow="1" w:lastRow="0" w:firstColumn="1" w:lastColumn="0" w:noHBand="0" w:noVBand="1"/>
      </w:tblPr>
      <w:tblGrid>
        <w:gridCol w:w="2425"/>
        <w:gridCol w:w="6930"/>
      </w:tblGrid>
      <w:tr w:rsidR="00BD7C8C" w:rsidRPr="0063417A" w14:paraId="4B895589" w14:textId="77777777" w:rsidTr="00214586">
        <w:tc>
          <w:tcPr>
            <w:tcW w:w="2425" w:type="dxa"/>
          </w:tcPr>
          <w:p w14:paraId="4C258390" w14:textId="77777777" w:rsidR="00BD7C8C" w:rsidRPr="00D15653" w:rsidRDefault="00BD7C8C" w:rsidP="0063417A">
            <w:pPr>
              <w:pStyle w:val="NormalIndent"/>
              <w:spacing w:before="0"/>
              <w:ind w:left="0"/>
              <w:rPr>
                <w:b/>
                <w:bCs/>
                <w:sz w:val="24"/>
                <w:szCs w:val="24"/>
              </w:rPr>
            </w:pPr>
            <w:r w:rsidRPr="00D15653">
              <w:rPr>
                <w:b/>
                <w:bCs/>
                <w:sz w:val="24"/>
                <w:szCs w:val="24"/>
              </w:rPr>
              <w:t xml:space="preserve">Project Title </w:t>
            </w:r>
          </w:p>
        </w:tc>
        <w:sdt>
          <w:sdtPr>
            <w:rPr>
              <w:sz w:val="24"/>
              <w:szCs w:val="24"/>
            </w:rPr>
            <w:id w:val="-421563057"/>
            <w:placeholder>
              <w:docPart w:val="5123296DE2034A158FC2BF6EC46EFF1D"/>
            </w:placeholder>
            <w:showingPlcHdr/>
          </w:sdtPr>
          <w:sdtEndPr/>
          <w:sdtContent>
            <w:tc>
              <w:tcPr>
                <w:tcW w:w="6930" w:type="dxa"/>
              </w:tcPr>
              <w:p w14:paraId="56350839" w14:textId="5A7A4A2F" w:rsidR="00BD7C8C" w:rsidRPr="0063417A" w:rsidRDefault="00674443" w:rsidP="0063417A">
                <w:pPr>
                  <w:pStyle w:val="NormalIndent"/>
                  <w:spacing w:before="0"/>
                  <w:ind w:left="0"/>
                  <w:rPr>
                    <w:sz w:val="24"/>
                    <w:szCs w:val="24"/>
                  </w:rPr>
                </w:pPr>
                <w:r w:rsidRPr="00DE667B">
                  <w:rPr>
                    <w:rStyle w:val="PlaceholderText"/>
                  </w:rPr>
                  <w:t>Click or tap here to enter text.</w:t>
                </w:r>
              </w:p>
            </w:tc>
          </w:sdtContent>
        </w:sdt>
      </w:tr>
      <w:tr w:rsidR="00BD7C8C" w:rsidRPr="0063417A" w14:paraId="46D2B2BE" w14:textId="77777777" w:rsidTr="00214586">
        <w:tc>
          <w:tcPr>
            <w:tcW w:w="2425" w:type="dxa"/>
          </w:tcPr>
          <w:p w14:paraId="6EA35902" w14:textId="77777777" w:rsidR="00BD7C8C" w:rsidRPr="00D15653" w:rsidRDefault="00BD7C8C" w:rsidP="0063417A">
            <w:pPr>
              <w:pStyle w:val="NormalIndent"/>
              <w:spacing w:before="0"/>
              <w:ind w:left="0"/>
              <w:rPr>
                <w:b/>
                <w:bCs/>
                <w:sz w:val="24"/>
                <w:szCs w:val="24"/>
              </w:rPr>
            </w:pPr>
            <w:r w:rsidRPr="00D15653">
              <w:rPr>
                <w:b/>
                <w:bCs/>
                <w:sz w:val="24"/>
                <w:szCs w:val="24"/>
              </w:rPr>
              <w:t>Project Description</w:t>
            </w:r>
          </w:p>
        </w:tc>
        <w:tc>
          <w:tcPr>
            <w:tcW w:w="6930" w:type="dxa"/>
          </w:tcPr>
          <w:sdt>
            <w:sdtPr>
              <w:rPr>
                <w:sz w:val="24"/>
                <w:szCs w:val="24"/>
              </w:rPr>
              <w:id w:val="163292321"/>
              <w:placeholder>
                <w:docPart w:val="2C70298561F54A04B8033633A0AD5B8F"/>
              </w:placeholder>
              <w:showingPlcHdr/>
            </w:sdtPr>
            <w:sdtEndPr/>
            <w:sdtContent>
              <w:p w14:paraId="0B9AA5AE" w14:textId="4C9C4F2B" w:rsidR="00BD7C8C" w:rsidRPr="0063417A" w:rsidRDefault="00674443" w:rsidP="0063417A">
                <w:pPr>
                  <w:pStyle w:val="NormalIndent"/>
                  <w:spacing w:before="0"/>
                  <w:ind w:left="0"/>
                  <w:rPr>
                    <w:sz w:val="24"/>
                    <w:szCs w:val="24"/>
                  </w:rPr>
                </w:pPr>
                <w:r w:rsidRPr="00DE667B">
                  <w:rPr>
                    <w:rStyle w:val="PlaceholderText"/>
                  </w:rPr>
                  <w:t>Click or tap here to enter text.</w:t>
                </w:r>
              </w:p>
            </w:sdtContent>
          </w:sdt>
        </w:tc>
      </w:tr>
      <w:tr w:rsidR="00BD7C8C" w:rsidRPr="0063417A" w14:paraId="3EBC6E3D" w14:textId="77777777" w:rsidTr="00214586">
        <w:tc>
          <w:tcPr>
            <w:tcW w:w="2425" w:type="dxa"/>
          </w:tcPr>
          <w:p w14:paraId="52CC8F08" w14:textId="0024A623" w:rsidR="00BD7C8C" w:rsidRPr="00D15653" w:rsidRDefault="00BD7C8C" w:rsidP="0063417A">
            <w:pPr>
              <w:pStyle w:val="NormalIndent"/>
              <w:spacing w:before="0"/>
              <w:ind w:left="0"/>
              <w:rPr>
                <w:b/>
                <w:bCs/>
                <w:sz w:val="24"/>
                <w:szCs w:val="24"/>
              </w:rPr>
            </w:pPr>
            <w:r w:rsidRPr="00D15653">
              <w:rPr>
                <w:b/>
                <w:bCs/>
                <w:sz w:val="24"/>
                <w:szCs w:val="24"/>
              </w:rPr>
              <w:t>Principal Investigator</w:t>
            </w:r>
          </w:p>
        </w:tc>
        <w:sdt>
          <w:sdtPr>
            <w:rPr>
              <w:sz w:val="24"/>
              <w:szCs w:val="24"/>
            </w:rPr>
            <w:id w:val="1869016268"/>
            <w:placeholder>
              <w:docPart w:val="5F4BB38748944B09B065C7225C9AACBB"/>
            </w:placeholder>
            <w:showingPlcHdr/>
          </w:sdtPr>
          <w:sdtEndPr/>
          <w:sdtContent>
            <w:tc>
              <w:tcPr>
                <w:tcW w:w="6930" w:type="dxa"/>
              </w:tcPr>
              <w:p w14:paraId="0C98031F" w14:textId="5DC15992" w:rsidR="00BD7C8C" w:rsidRPr="0063417A" w:rsidRDefault="00674443" w:rsidP="0063417A">
                <w:pPr>
                  <w:pStyle w:val="NormalIndent"/>
                  <w:spacing w:before="0"/>
                  <w:ind w:left="0"/>
                  <w:rPr>
                    <w:sz w:val="24"/>
                    <w:szCs w:val="24"/>
                  </w:rPr>
                </w:pPr>
                <w:r w:rsidRPr="00DE667B">
                  <w:rPr>
                    <w:rStyle w:val="PlaceholderText"/>
                  </w:rPr>
                  <w:t>Click or tap here to enter text.</w:t>
                </w:r>
              </w:p>
            </w:tc>
          </w:sdtContent>
        </w:sdt>
      </w:tr>
      <w:tr w:rsidR="00AB3E27" w:rsidRPr="0063417A" w14:paraId="34AC93D8" w14:textId="77777777" w:rsidTr="00214586">
        <w:tc>
          <w:tcPr>
            <w:tcW w:w="2425" w:type="dxa"/>
          </w:tcPr>
          <w:p w14:paraId="778E90D5" w14:textId="520F58BE" w:rsidR="00AB3E27" w:rsidRPr="00D15653" w:rsidRDefault="00AB3E27" w:rsidP="0063417A">
            <w:pPr>
              <w:pStyle w:val="NormalIndent"/>
              <w:spacing w:before="0"/>
              <w:ind w:left="0"/>
              <w:rPr>
                <w:b/>
                <w:bCs/>
                <w:sz w:val="24"/>
                <w:szCs w:val="24"/>
              </w:rPr>
            </w:pPr>
            <w:r w:rsidRPr="00D15653">
              <w:rPr>
                <w:b/>
                <w:bCs/>
                <w:sz w:val="24"/>
                <w:szCs w:val="24"/>
              </w:rPr>
              <w:t>PI Phone Number</w:t>
            </w:r>
          </w:p>
        </w:tc>
        <w:sdt>
          <w:sdtPr>
            <w:rPr>
              <w:sz w:val="24"/>
              <w:szCs w:val="24"/>
            </w:rPr>
            <w:id w:val="956765847"/>
            <w:placeholder>
              <w:docPart w:val="AC76AB8F2733426C82C9C8F7EDB7EC7D"/>
            </w:placeholder>
            <w:showingPlcHdr/>
          </w:sdtPr>
          <w:sdtEndPr/>
          <w:sdtContent>
            <w:tc>
              <w:tcPr>
                <w:tcW w:w="6930" w:type="dxa"/>
              </w:tcPr>
              <w:p w14:paraId="33573C2F" w14:textId="7CC13F89" w:rsidR="00AB3E27" w:rsidRPr="0063417A" w:rsidRDefault="00674443" w:rsidP="0063417A">
                <w:pPr>
                  <w:pStyle w:val="NormalIndent"/>
                  <w:spacing w:before="0"/>
                  <w:ind w:left="0"/>
                  <w:rPr>
                    <w:sz w:val="24"/>
                    <w:szCs w:val="24"/>
                  </w:rPr>
                </w:pPr>
                <w:r w:rsidRPr="00DE667B">
                  <w:rPr>
                    <w:rStyle w:val="PlaceholderText"/>
                  </w:rPr>
                  <w:t>Click or tap here to enter text.</w:t>
                </w:r>
              </w:p>
            </w:tc>
          </w:sdtContent>
        </w:sdt>
      </w:tr>
      <w:tr w:rsidR="00AB3E27" w:rsidRPr="0063417A" w14:paraId="5EC05E62" w14:textId="77777777" w:rsidTr="00214586">
        <w:tc>
          <w:tcPr>
            <w:tcW w:w="2425" w:type="dxa"/>
          </w:tcPr>
          <w:p w14:paraId="12941E63" w14:textId="63BEE067" w:rsidR="00AB3E27" w:rsidRPr="00D15653" w:rsidRDefault="00AB3E27" w:rsidP="0063417A">
            <w:pPr>
              <w:pStyle w:val="NormalIndent"/>
              <w:spacing w:before="0"/>
              <w:ind w:left="0"/>
              <w:rPr>
                <w:b/>
                <w:bCs/>
                <w:sz w:val="24"/>
                <w:szCs w:val="24"/>
              </w:rPr>
            </w:pPr>
            <w:r w:rsidRPr="00D15653">
              <w:rPr>
                <w:b/>
                <w:bCs/>
                <w:sz w:val="24"/>
                <w:szCs w:val="24"/>
              </w:rPr>
              <w:t>PI Email Address</w:t>
            </w:r>
          </w:p>
        </w:tc>
        <w:sdt>
          <w:sdtPr>
            <w:rPr>
              <w:sz w:val="24"/>
              <w:szCs w:val="24"/>
            </w:rPr>
            <w:id w:val="-567806954"/>
            <w:placeholder>
              <w:docPart w:val="F7970AFF2EC24C788E78885B50C1FB2D"/>
            </w:placeholder>
            <w:showingPlcHdr/>
          </w:sdtPr>
          <w:sdtEndPr/>
          <w:sdtContent>
            <w:tc>
              <w:tcPr>
                <w:tcW w:w="6930" w:type="dxa"/>
              </w:tcPr>
              <w:p w14:paraId="575E7BCD" w14:textId="30BE3C02" w:rsidR="00AB3E27" w:rsidRPr="0063417A" w:rsidRDefault="00674443" w:rsidP="0063417A">
                <w:pPr>
                  <w:pStyle w:val="NormalIndent"/>
                  <w:spacing w:before="0"/>
                  <w:ind w:left="0"/>
                  <w:rPr>
                    <w:sz w:val="24"/>
                    <w:szCs w:val="24"/>
                  </w:rPr>
                </w:pPr>
                <w:r w:rsidRPr="00DE667B">
                  <w:rPr>
                    <w:rStyle w:val="PlaceholderText"/>
                  </w:rPr>
                  <w:t>Click or tap here to enter text.</w:t>
                </w:r>
              </w:p>
            </w:tc>
          </w:sdtContent>
        </w:sdt>
      </w:tr>
      <w:tr w:rsidR="00883431" w:rsidRPr="0063417A" w14:paraId="4C95EE13" w14:textId="77777777" w:rsidTr="00214586">
        <w:tc>
          <w:tcPr>
            <w:tcW w:w="2425" w:type="dxa"/>
          </w:tcPr>
          <w:p w14:paraId="225A821F" w14:textId="56366390" w:rsidR="00883431" w:rsidRPr="00D15653" w:rsidRDefault="002D0EB1" w:rsidP="0063417A">
            <w:pPr>
              <w:pStyle w:val="NormalIndent"/>
              <w:spacing w:before="0"/>
              <w:ind w:left="0"/>
              <w:rPr>
                <w:b/>
                <w:bCs/>
                <w:sz w:val="24"/>
                <w:szCs w:val="24"/>
              </w:rPr>
            </w:pPr>
            <w:r>
              <w:rPr>
                <w:b/>
                <w:bCs/>
                <w:sz w:val="24"/>
                <w:szCs w:val="24"/>
              </w:rPr>
              <w:t>Unit</w:t>
            </w:r>
          </w:p>
        </w:tc>
        <w:sdt>
          <w:sdtPr>
            <w:rPr>
              <w:sz w:val="24"/>
              <w:szCs w:val="24"/>
            </w:rPr>
            <w:id w:val="1390847568"/>
            <w:placeholder>
              <w:docPart w:val="F2AA7C1290E04E68BB57106E65D7DA68"/>
            </w:placeholder>
            <w:showingPlcHdr/>
          </w:sdtPr>
          <w:sdtEndPr/>
          <w:sdtContent>
            <w:tc>
              <w:tcPr>
                <w:tcW w:w="6930" w:type="dxa"/>
              </w:tcPr>
              <w:p w14:paraId="053E92E4" w14:textId="5813896F" w:rsidR="00883431" w:rsidRPr="0063417A" w:rsidRDefault="00674443" w:rsidP="0063417A">
                <w:pPr>
                  <w:pStyle w:val="NormalIndent"/>
                  <w:spacing w:before="0"/>
                  <w:ind w:left="0"/>
                  <w:rPr>
                    <w:sz w:val="24"/>
                    <w:szCs w:val="24"/>
                  </w:rPr>
                </w:pPr>
                <w:r w:rsidRPr="00DE667B">
                  <w:rPr>
                    <w:rStyle w:val="PlaceholderText"/>
                  </w:rPr>
                  <w:t>Click or tap here to enter text.</w:t>
                </w:r>
              </w:p>
            </w:tc>
          </w:sdtContent>
        </w:sdt>
      </w:tr>
      <w:tr w:rsidR="00BD7C8C" w:rsidRPr="0063417A" w14:paraId="79F7CE3C" w14:textId="77777777" w:rsidTr="00214586">
        <w:tc>
          <w:tcPr>
            <w:tcW w:w="2425" w:type="dxa"/>
          </w:tcPr>
          <w:p w14:paraId="5DDDF9EB" w14:textId="77777777" w:rsidR="00BD7C8C" w:rsidRPr="00D15653" w:rsidRDefault="00BD7C8C" w:rsidP="0063417A">
            <w:pPr>
              <w:pStyle w:val="NormalIndent"/>
              <w:spacing w:before="0"/>
              <w:ind w:left="0"/>
              <w:rPr>
                <w:b/>
                <w:bCs/>
                <w:sz w:val="24"/>
                <w:szCs w:val="24"/>
              </w:rPr>
            </w:pPr>
            <w:r w:rsidRPr="00D15653">
              <w:rPr>
                <w:b/>
                <w:bCs/>
                <w:sz w:val="24"/>
                <w:szCs w:val="24"/>
              </w:rPr>
              <w:t>Sponsor</w:t>
            </w:r>
          </w:p>
        </w:tc>
        <w:sdt>
          <w:sdtPr>
            <w:rPr>
              <w:sz w:val="24"/>
              <w:szCs w:val="24"/>
            </w:rPr>
            <w:id w:val="-1020772740"/>
            <w:placeholder>
              <w:docPart w:val="6FC6D3516EA442FCBDE01FCD9690D0DE"/>
            </w:placeholder>
            <w:showingPlcHdr/>
          </w:sdtPr>
          <w:sdtEndPr/>
          <w:sdtContent>
            <w:tc>
              <w:tcPr>
                <w:tcW w:w="6930" w:type="dxa"/>
              </w:tcPr>
              <w:p w14:paraId="27C98B75" w14:textId="3DAAB91B" w:rsidR="00BD7C8C" w:rsidRPr="0063417A" w:rsidRDefault="00674443" w:rsidP="0063417A">
                <w:pPr>
                  <w:pStyle w:val="NormalIndent"/>
                  <w:spacing w:before="0"/>
                  <w:ind w:left="0"/>
                  <w:rPr>
                    <w:sz w:val="24"/>
                    <w:szCs w:val="24"/>
                  </w:rPr>
                </w:pPr>
                <w:r w:rsidRPr="00DE667B">
                  <w:rPr>
                    <w:rStyle w:val="PlaceholderText"/>
                  </w:rPr>
                  <w:t>Click or tap here to enter text.</w:t>
                </w:r>
              </w:p>
            </w:tc>
          </w:sdtContent>
        </w:sdt>
      </w:tr>
      <w:tr w:rsidR="00BD7C8C" w:rsidRPr="0063417A" w14:paraId="72985E7B" w14:textId="77777777" w:rsidTr="00214586">
        <w:tc>
          <w:tcPr>
            <w:tcW w:w="2425" w:type="dxa"/>
          </w:tcPr>
          <w:p w14:paraId="32AFBF9F" w14:textId="77777777" w:rsidR="00BD7C8C" w:rsidRPr="00D15653" w:rsidRDefault="00BD7C8C" w:rsidP="0063417A">
            <w:pPr>
              <w:pStyle w:val="NormalIndent"/>
              <w:spacing w:before="0"/>
              <w:ind w:left="0"/>
              <w:rPr>
                <w:b/>
                <w:bCs/>
                <w:sz w:val="24"/>
                <w:szCs w:val="24"/>
              </w:rPr>
            </w:pPr>
            <w:r w:rsidRPr="00D15653">
              <w:rPr>
                <w:b/>
                <w:bCs/>
                <w:sz w:val="24"/>
                <w:szCs w:val="24"/>
              </w:rPr>
              <w:t>Start Date</w:t>
            </w:r>
          </w:p>
        </w:tc>
        <w:sdt>
          <w:sdtPr>
            <w:rPr>
              <w:sz w:val="24"/>
              <w:szCs w:val="24"/>
            </w:rPr>
            <w:id w:val="-737018213"/>
            <w:placeholder>
              <w:docPart w:val="A7F15A44A950497BAC169F4AD9CF624F"/>
            </w:placeholder>
            <w:showingPlcHdr/>
          </w:sdtPr>
          <w:sdtEndPr/>
          <w:sdtContent>
            <w:tc>
              <w:tcPr>
                <w:tcW w:w="6930" w:type="dxa"/>
              </w:tcPr>
              <w:p w14:paraId="1B56F8ED" w14:textId="78D6BA7A" w:rsidR="00BD7C8C" w:rsidRPr="0063417A" w:rsidRDefault="00D15653" w:rsidP="0063417A">
                <w:pPr>
                  <w:pStyle w:val="NormalIndent"/>
                  <w:spacing w:before="0"/>
                  <w:ind w:left="0"/>
                  <w:rPr>
                    <w:sz w:val="24"/>
                    <w:szCs w:val="24"/>
                  </w:rPr>
                </w:pPr>
                <w:r w:rsidRPr="00DE667B">
                  <w:rPr>
                    <w:rStyle w:val="PlaceholderText"/>
                  </w:rPr>
                  <w:t>Click or tap here to enter text.</w:t>
                </w:r>
              </w:p>
            </w:tc>
          </w:sdtContent>
        </w:sdt>
      </w:tr>
      <w:tr w:rsidR="00BD7C8C" w:rsidRPr="0063417A" w14:paraId="1BCFD9B2" w14:textId="77777777" w:rsidTr="00214586">
        <w:tc>
          <w:tcPr>
            <w:tcW w:w="2425" w:type="dxa"/>
          </w:tcPr>
          <w:p w14:paraId="5A6D9256" w14:textId="77777777" w:rsidR="00BD7C8C" w:rsidRPr="00D15653" w:rsidRDefault="00BD7C8C" w:rsidP="0063417A">
            <w:pPr>
              <w:pStyle w:val="NormalIndent"/>
              <w:spacing w:before="0"/>
              <w:ind w:left="0"/>
              <w:rPr>
                <w:b/>
                <w:bCs/>
                <w:sz w:val="24"/>
                <w:szCs w:val="24"/>
              </w:rPr>
            </w:pPr>
            <w:r w:rsidRPr="00D15653">
              <w:rPr>
                <w:b/>
                <w:bCs/>
                <w:sz w:val="24"/>
                <w:szCs w:val="24"/>
              </w:rPr>
              <w:t>End Date</w:t>
            </w:r>
          </w:p>
        </w:tc>
        <w:sdt>
          <w:sdtPr>
            <w:rPr>
              <w:sz w:val="24"/>
              <w:szCs w:val="24"/>
            </w:rPr>
            <w:id w:val="1753310236"/>
            <w:placeholder>
              <w:docPart w:val="13241BACC7D44A659E9642D6080E141B"/>
            </w:placeholder>
            <w:showingPlcHdr/>
          </w:sdtPr>
          <w:sdtEndPr/>
          <w:sdtContent>
            <w:tc>
              <w:tcPr>
                <w:tcW w:w="6930" w:type="dxa"/>
              </w:tcPr>
              <w:p w14:paraId="3893DE9C" w14:textId="124AF442" w:rsidR="00BD7C8C" w:rsidRPr="0063417A" w:rsidRDefault="00D15653" w:rsidP="0063417A">
                <w:pPr>
                  <w:pStyle w:val="NormalIndent"/>
                  <w:spacing w:before="0"/>
                  <w:ind w:left="0"/>
                  <w:rPr>
                    <w:sz w:val="24"/>
                    <w:szCs w:val="24"/>
                  </w:rPr>
                </w:pPr>
                <w:r w:rsidRPr="00DE667B">
                  <w:rPr>
                    <w:rStyle w:val="PlaceholderText"/>
                  </w:rPr>
                  <w:t>Click or tap here to enter text.</w:t>
                </w:r>
              </w:p>
            </w:tc>
          </w:sdtContent>
        </w:sdt>
      </w:tr>
      <w:tr w:rsidR="00BD7C8C" w:rsidRPr="0063417A" w14:paraId="4C7B73B5" w14:textId="77777777" w:rsidTr="00214586">
        <w:tc>
          <w:tcPr>
            <w:tcW w:w="2425" w:type="dxa"/>
          </w:tcPr>
          <w:p w14:paraId="0FDF3F09" w14:textId="77777777" w:rsidR="00BD7C8C" w:rsidRPr="00D15653" w:rsidRDefault="00BD7C8C" w:rsidP="0063417A">
            <w:pPr>
              <w:pStyle w:val="NormalIndent"/>
              <w:spacing w:before="0"/>
              <w:ind w:left="0"/>
              <w:rPr>
                <w:b/>
                <w:bCs/>
                <w:sz w:val="24"/>
                <w:szCs w:val="24"/>
              </w:rPr>
            </w:pPr>
            <w:r w:rsidRPr="00D15653">
              <w:rPr>
                <w:b/>
                <w:bCs/>
                <w:sz w:val="24"/>
                <w:szCs w:val="24"/>
              </w:rPr>
              <w:t>Award Number</w:t>
            </w:r>
          </w:p>
        </w:tc>
        <w:sdt>
          <w:sdtPr>
            <w:rPr>
              <w:sz w:val="24"/>
              <w:szCs w:val="24"/>
            </w:rPr>
            <w:id w:val="1651089382"/>
            <w:placeholder>
              <w:docPart w:val="A5F6D74F5BCB465F96648166BC404AFA"/>
            </w:placeholder>
            <w:showingPlcHdr/>
          </w:sdtPr>
          <w:sdtEndPr/>
          <w:sdtContent>
            <w:tc>
              <w:tcPr>
                <w:tcW w:w="6930" w:type="dxa"/>
              </w:tcPr>
              <w:p w14:paraId="0281E6AF" w14:textId="50262CCA" w:rsidR="00BD7C8C" w:rsidRPr="0063417A" w:rsidRDefault="00674443" w:rsidP="0063417A">
                <w:pPr>
                  <w:pStyle w:val="NormalIndent"/>
                  <w:spacing w:before="0"/>
                  <w:ind w:left="0"/>
                  <w:rPr>
                    <w:sz w:val="24"/>
                    <w:szCs w:val="24"/>
                  </w:rPr>
                </w:pPr>
                <w:r w:rsidRPr="00DE667B">
                  <w:rPr>
                    <w:rStyle w:val="PlaceholderText"/>
                  </w:rPr>
                  <w:t>Click or tap here to enter text.</w:t>
                </w:r>
              </w:p>
            </w:tc>
          </w:sdtContent>
        </w:sdt>
      </w:tr>
      <w:tr w:rsidR="00BD7C8C" w:rsidRPr="0063417A" w14:paraId="14AB8F48" w14:textId="77777777" w:rsidTr="00214586">
        <w:tc>
          <w:tcPr>
            <w:tcW w:w="2425" w:type="dxa"/>
          </w:tcPr>
          <w:p w14:paraId="3712C012" w14:textId="77777777" w:rsidR="00BD7C8C" w:rsidRPr="00D15653" w:rsidRDefault="00BD7C8C" w:rsidP="0063417A">
            <w:pPr>
              <w:pStyle w:val="NormalIndent"/>
              <w:spacing w:before="0"/>
              <w:ind w:left="0"/>
              <w:rPr>
                <w:b/>
                <w:bCs/>
                <w:sz w:val="24"/>
                <w:szCs w:val="24"/>
              </w:rPr>
            </w:pPr>
            <w:r w:rsidRPr="00D15653">
              <w:rPr>
                <w:b/>
                <w:bCs/>
                <w:sz w:val="24"/>
                <w:szCs w:val="24"/>
              </w:rPr>
              <w:t>Account Number</w:t>
            </w:r>
          </w:p>
        </w:tc>
        <w:sdt>
          <w:sdtPr>
            <w:rPr>
              <w:sz w:val="24"/>
              <w:szCs w:val="24"/>
            </w:rPr>
            <w:id w:val="-723975678"/>
            <w:placeholder>
              <w:docPart w:val="01EDEE9A63A44C04AB621DA8F1311017"/>
            </w:placeholder>
            <w:showingPlcHdr/>
          </w:sdtPr>
          <w:sdtEndPr/>
          <w:sdtContent>
            <w:tc>
              <w:tcPr>
                <w:tcW w:w="6930" w:type="dxa"/>
              </w:tcPr>
              <w:p w14:paraId="655F50CC" w14:textId="3034479D" w:rsidR="00BD7C8C" w:rsidRPr="0063417A" w:rsidRDefault="00674443" w:rsidP="0063417A">
                <w:pPr>
                  <w:pStyle w:val="NormalIndent"/>
                  <w:spacing w:before="0"/>
                  <w:ind w:left="0"/>
                  <w:rPr>
                    <w:sz w:val="24"/>
                    <w:szCs w:val="24"/>
                  </w:rPr>
                </w:pPr>
                <w:r w:rsidRPr="00DE667B">
                  <w:rPr>
                    <w:rStyle w:val="PlaceholderText"/>
                  </w:rPr>
                  <w:t>Click or tap here to enter text.</w:t>
                </w:r>
              </w:p>
            </w:tc>
          </w:sdtContent>
        </w:sdt>
      </w:tr>
    </w:tbl>
    <w:p w14:paraId="320921E5" w14:textId="77777777" w:rsidR="0063417A" w:rsidRPr="0063417A" w:rsidRDefault="0063417A" w:rsidP="0063417A">
      <w:pPr>
        <w:spacing w:before="0" w:after="0" w:line="240" w:lineRule="auto"/>
        <w:rPr>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90D31" w:rsidRPr="00846B76" w14:paraId="74F22787" w14:textId="77777777" w:rsidTr="004C12C0">
        <w:tc>
          <w:tcPr>
            <w:tcW w:w="5000" w:type="pct"/>
            <w:shd w:val="clear" w:color="auto" w:fill="731F1C" w:themeFill="accent5"/>
            <w:vAlign w:val="bottom"/>
          </w:tcPr>
          <w:p w14:paraId="5D99EBA6" w14:textId="776C745C" w:rsidR="00090D31" w:rsidRPr="00846B76" w:rsidRDefault="00090D31" w:rsidP="004C12C0">
            <w:pPr>
              <w:pStyle w:val="Heading1"/>
              <w:outlineLvl w:val="0"/>
            </w:pPr>
            <w:r>
              <w:t>Personnel Screening</w:t>
            </w:r>
            <w:r w:rsidR="00E76EB9">
              <w:t xml:space="preserve"> and Training/Awareness</w:t>
            </w:r>
          </w:p>
        </w:tc>
      </w:tr>
    </w:tbl>
    <w:p w14:paraId="3A663241" w14:textId="77777777" w:rsidR="003B4CB3" w:rsidRDefault="003B4CB3" w:rsidP="003B4CB3">
      <w:pPr>
        <w:spacing w:before="0" w:after="0" w:line="240" w:lineRule="auto"/>
        <w:rPr>
          <w:rFonts w:cstheme="minorHAnsi"/>
          <w:sz w:val="24"/>
          <w:szCs w:val="24"/>
        </w:rPr>
      </w:pPr>
    </w:p>
    <w:p w14:paraId="084B4F15" w14:textId="7E98916D" w:rsidR="00BD7C8C" w:rsidRPr="003B4CB3" w:rsidRDefault="00090D31" w:rsidP="003B4CB3">
      <w:pPr>
        <w:spacing w:before="0" w:after="0" w:line="240" w:lineRule="auto"/>
        <w:rPr>
          <w:rFonts w:cstheme="minorHAnsi"/>
          <w:sz w:val="24"/>
          <w:szCs w:val="24"/>
        </w:rPr>
      </w:pPr>
      <w:r w:rsidRPr="003B4CB3">
        <w:rPr>
          <w:rFonts w:cstheme="minorHAnsi"/>
          <w:sz w:val="24"/>
          <w:szCs w:val="24"/>
        </w:rPr>
        <w:t xml:space="preserve">Individuals who have access to </w:t>
      </w:r>
      <w:r w:rsidRPr="00816C7C">
        <w:rPr>
          <w:rFonts w:cstheme="minorHAnsi"/>
          <w:i/>
          <w:iCs/>
          <w:sz w:val="24"/>
          <w:szCs w:val="24"/>
        </w:rPr>
        <w:t xml:space="preserve">export-controlled </w:t>
      </w:r>
      <w:r w:rsidR="00816C7C" w:rsidRPr="00816C7C">
        <w:rPr>
          <w:rFonts w:cstheme="minorHAnsi"/>
          <w:i/>
          <w:iCs/>
          <w:sz w:val="24"/>
          <w:szCs w:val="24"/>
        </w:rPr>
        <w:t>items and information</w:t>
      </w:r>
      <w:r w:rsidRPr="003B4CB3">
        <w:rPr>
          <w:rFonts w:cstheme="minorHAnsi"/>
          <w:sz w:val="24"/>
          <w:szCs w:val="24"/>
        </w:rPr>
        <w:t xml:space="preserve"> must be screened against the various U.S. government denied parties/entities lists. </w:t>
      </w:r>
      <w:r w:rsidR="00292AEB" w:rsidRPr="003B4CB3">
        <w:rPr>
          <w:rFonts w:cstheme="minorHAnsi"/>
          <w:sz w:val="24"/>
          <w:szCs w:val="24"/>
        </w:rPr>
        <w:t xml:space="preserve"> Restricted Party Screening </w:t>
      </w:r>
      <w:r w:rsidR="008645FB">
        <w:rPr>
          <w:rFonts w:cstheme="minorHAnsi"/>
          <w:sz w:val="24"/>
          <w:szCs w:val="24"/>
        </w:rPr>
        <w:t>shall</w:t>
      </w:r>
      <w:r w:rsidR="00292AEB" w:rsidRPr="003B4CB3">
        <w:rPr>
          <w:rFonts w:cstheme="minorHAnsi"/>
          <w:sz w:val="24"/>
          <w:szCs w:val="24"/>
        </w:rPr>
        <w:t xml:space="preserve"> be performed</w:t>
      </w:r>
      <w:r w:rsidR="001137D3" w:rsidRPr="003B4CB3">
        <w:rPr>
          <w:rFonts w:cstheme="minorHAnsi"/>
          <w:sz w:val="24"/>
          <w:szCs w:val="24"/>
        </w:rPr>
        <w:t xml:space="preserve"> by the SIU Export Controls </w:t>
      </w:r>
      <w:r w:rsidR="00973700">
        <w:rPr>
          <w:rFonts w:cstheme="minorHAnsi"/>
          <w:sz w:val="24"/>
          <w:szCs w:val="24"/>
        </w:rPr>
        <w:t>O</w:t>
      </w:r>
      <w:r w:rsidR="001137D3" w:rsidRPr="003B4CB3">
        <w:rPr>
          <w:rFonts w:cstheme="minorHAnsi"/>
          <w:sz w:val="24"/>
          <w:szCs w:val="24"/>
        </w:rPr>
        <w:t>ffice</w:t>
      </w:r>
      <w:r w:rsidR="00292AEB" w:rsidRPr="003B4CB3">
        <w:rPr>
          <w:rFonts w:cstheme="minorHAnsi"/>
          <w:sz w:val="24"/>
          <w:szCs w:val="24"/>
        </w:rPr>
        <w:t xml:space="preserve"> using export control screening software licensed to SIU.  Screening results </w:t>
      </w:r>
      <w:r w:rsidR="008645FB">
        <w:rPr>
          <w:rFonts w:cstheme="minorHAnsi"/>
          <w:sz w:val="24"/>
          <w:szCs w:val="24"/>
        </w:rPr>
        <w:t>shall</w:t>
      </w:r>
      <w:r w:rsidR="00292AEB" w:rsidRPr="003B4CB3">
        <w:rPr>
          <w:rFonts w:cstheme="minorHAnsi"/>
          <w:sz w:val="24"/>
          <w:szCs w:val="24"/>
        </w:rPr>
        <w:t xml:space="preserve"> be maintained as part of this TCP.</w:t>
      </w:r>
      <w:r w:rsidRPr="003B4CB3">
        <w:rPr>
          <w:rFonts w:cstheme="minorHAnsi"/>
          <w:sz w:val="24"/>
          <w:szCs w:val="24"/>
        </w:rPr>
        <w:t xml:space="preserve"> </w:t>
      </w:r>
      <w:r w:rsidR="00292AEB" w:rsidRPr="003B4CB3">
        <w:rPr>
          <w:rFonts w:cstheme="minorHAnsi"/>
          <w:sz w:val="24"/>
          <w:szCs w:val="24"/>
        </w:rPr>
        <w:t xml:space="preserve"> </w:t>
      </w:r>
      <w:r w:rsidRPr="003B4CB3">
        <w:rPr>
          <w:rFonts w:cstheme="minorHAnsi"/>
          <w:sz w:val="24"/>
          <w:szCs w:val="24"/>
        </w:rPr>
        <w:t xml:space="preserve">If an individual or an entity is on a list, the Empowered Official </w:t>
      </w:r>
      <w:r w:rsidR="006F5581">
        <w:rPr>
          <w:rFonts w:cstheme="minorHAnsi"/>
          <w:sz w:val="24"/>
          <w:szCs w:val="24"/>
        </w:rPr>
        <w:t>shall</w:t>
      </w:r>
      <w:r w:rsidRPr="003B4CB3">
        <w:rPr>
          <w:rFonts w:cstheme="minorHAnsi"/>
          <w:sz w:val="24"/>
          <w:szCs w:val="24"/>
        </w:rPr>
        <w:t xml:space="preserve"> evaluate the situation.  An export license may be required for the person to participate, which could be denied.</w:t>
      </w:r>
    </w:p>
    <w:p w14:paraId="6DB44D41" w14:textId="77777777" w:rsidR="00E0270B" w:rsidRDefault="00E0270B" w:rsidP="003B4CB3">
      <w:pPr>
        <w:spacing w:before="0" w:after="0" w:line="240" w:lineRule="auto"/>
        <w:rPr>
          <w:rFonts w:cstheme="minorHAnsi"/>
          <w:sz w:val="24"/>
          <w:szCs w:val="24"/>
        </w:rPr>
      </w:pPr>
    </w:p>
    <w:p w14:paraId="599FC82D" w14:textId="0353D3D5" w:rsidR="00EE5DE2" w:rsidRPr="003B4CB3" w:rsidRDefault="00EE5DE2" w:rsidP="003B4CB3">
      <w:pPr>
        <w:spacing w:before="0" w:after="0" w:line="240" w:lineRule="auto"/>
        <w:rPr>
          <w:rFonts w:cstheme="minorHAnsi"/>
          <w:sz w:val="24"/>
          <w:szCs w:val="24"/>
        </w:rPr>
      </w:pPr>
      <w:r w:rsidRPr="003B4CB3">
        <w:rPr>
          <w:rFonts w:cstheme="minorHAnsi"/>
          <w:sz w:val="24"/>
          <w:szCs w:val="24"/>
        </w:rPr>
        <w:t xml:space="preserve">Authorized project personnel are required to complete an initial in-person export control training when this TCP is implemented and are required to follow up training annually.  The Export Controls </w:t>
      </w:r>
      <w:r w:rsidR="00973700">
        <w:rPr>
          <w:rFonts w:cstheme="minorHAnsi"/>
          <w:sz w:val="24"/>
          <w:szCs w:val="24"/>
        </w:rPr>
        <w:t>O</w:t>
      </w:r>
      <w:r w:rsidRPr="003B4CB3">
        <w:rPr>
          <w:rFonts w:cstheme="minorHAnsi"/>
          <w:sz w:val="24"/>
          <w:szCs w:val="24"/>
        </w:rPr>
        <w:t xml:space="preserve">ffice </w:t>
      </w:r>
      <w:r w:rsidR="006F5581">
        <w:rPr>
          <w:rFonts w:cstheme="minorHAnsi"/>
          <w:sz w:val="24"/>
          <w:szCs w:val="24"/>
        </w:rPr>
        <w:t>shall</w:t>
      </w:r>
      <w:r w:rsidRPr="003B4CB3">
        <w:rPr>
          <w:rFonts w:cstheme="minorHAnsi"/>
          <w:sz w:val="24"/>
          <w:szCs w:val="24"/>
        </w:rPr>
        <w:t xml:space="preserve"> monitor compliance with the TCP and confirm its accuracy on an annual basis with the PI.  It is the PI’s responsibility to contact the Export Controls </w:t>
      </w:r>
      <w:r w:rsidR="00973700">
        <w:rPr>
          <w:rFonts w:cstheme="minorHAnsi"/>
          <w:sz w:val="24"/>
          <w:szCs w:val="24"/>
        </w:rPr>
        <w:t>O</w:t>
      </w:r>
      <w:r w:rsidRPr="003B4CB3">
        <w:rPr>
          <w:rFonts w:cstheme="minorHAnsi"/>
          <w:sz w:val="24"/>
          <w:szCs w:val="24"/>
        </w:rPr>
        <w:t>ffice if any changes need to be made to the TCP during the course of the year.</w:t>
      </w:r>
      <w:r w:rsidR="00ED4A24" w:rsidRPr="003B4CB3">
        <w:rPr>
          <w:rFonts w:cstheme="minorHAnsi"/>
          <w:sz w:val="24"/>
          <w:szCs w:val="24"/>
        </w:rPr>
        <w:t xml:space="preserve"> </w:t>
      </w:r>
      <w:r w:rsidR="0025677A">
        <w:rPr>
          <w:rFonts w:cstheme="minorHAnsi"/>
          <w:sz w:val="24"/>
          <w:szCs w:val="24"/>
        </w:rPr>
        <w:t xml:space="preserve"> Once this TCP has been approved by the </w:t>
      </w:r>
      <w:r w:rsidR="002D0EB1">
        <w:rPr>
          <w:rFonts w:cstheme="minorHAnsi"/>
          <w:sz w:val="24"/>
          <w:szCs w:val="24"/>
        </w:rPr>
        <w:t>Uni</w:t>
      </w:r>
      <w:r w:rsidR="0025677A">
        <w:rPr>
          <w:rFonts w:cstheme="minorHAnsi"/>
          <w:sz w:val="24"/>
          <w:szCs w:val="24"/>
        </w:rPr>
        <w:t xml:space="preserve">t Head and the Export Controls </w:t>
      </w:r>
      <w:r w:rsidR="00973700">
        <w:rPr>
          <w:rFonts w:cstheme="minorHAnsi"/>
          <w:sz w:val="24"/>
          <w:szCs w:val="24"/>
        </w:rPr>
        <w:t>O</w:t>
      </w:r>
      <w:r w:rsidR="0025677A">
        <w:rPr>
          <w:rFonts w:cstheme="minorHAnsi"/>
          <w:sz w:val="24"/>
          <w:szCs w:val="24"/>
        </w:rPr>
        <w:t>ffice, t</w:t>
      </w:r>
      <w:r w:rsidR="00ED4A24" w:rsidRPr="003B4CB3">
        <w:rPr>
          <w:rFonts w:cstheme="minorHAnsi"/>
          <w:sz w:val="24"/>
          <w:szCs w:val="24"/>
        </w:rPr>
        <w:t xml:space="preserve">he Responsible Party must complete and sign the </w:t>
      </w:r>
      <w:r w:rsidR="00DD3731" w:rsidRPr="003B4CB3">
        <w:rPr>
          <w:rFonts w:cstheme="minorHAnsi"/>
          <w:sz w:val="24"/>
          <w:szCs w:val="24"/>
        </w:rPr>
        <w:t xml:space="preserve">Responsible Party Certification found in Appendix A. </w:t>
      </w:r>
    </w:p>
    <w:p w14:paraId="0348544D" w14:textId="77777777" w:rsidR="00E0270B" w:rsidRDefault="00E0270B" w:rsidP="003B4CB3">
      <w:pPr>
        <w:spacing w:before="0" w:after="0" w:line="240" w:lineRule="auto"/>
        <w:rPr>
          <w:rFonts w:cstheme="minorHAnsi"/>
          <w:sz w:val="24"/>
          <w:szCs w:val="24"/>
        </w:rPr>
      </w:pPr>
    </w:p>
    <w:p w14:paraId="69571530" w14:textId="3904AC07" w:rsidR="00EE5DE2" w:rsidRPr="003B4CB3" w:rsidRDefault="00EE5DE2" w:rsidP="003B4CB3">
      <w:pPr>
        <w:spacing w:before="0" w:after="0" w:line="240" w:lineRule="auto"/>
        <w:rPr>
          <w:rFonts w:cstheme="minorHAnsi"/>
          <w:sz w:val="24"/>
          <w:szCs w:val="24"/>
        </w:rPr>
      </w:pPr>
      <w:r w:rsidRPr="003B4CB3">
        <w:rPr>
          <w:rFonts w:cstheme="minorHAnsi"/>
          <w:sz w:val="24"/>
          <w:szCs w:val="24"/>
        </w:rPr>
        <w:t>The PI/Responsible Person is required to brief all participants on the requirements of this TCP.</w:t>
      </w:r>
      <w:r w:rsidR="00671A0E" w:rsidRPr="003B4CB3">
        <w:rPr>
          <w:rFonts w:cstheme="minorHAnsi"/>
          <w:sz w:val="24"/>
          <w:szCs w:val="24"/>
        </w:rPr>
        <w:t xml:space="preserve">  Each participant is required to complete and sign the Participant Briefing and Certification located in Appendix B.</w:t>
      </w:r>
    </w:p>
    <w:p w14:paraId="2FB46261" w14:textId="77777777" w:rsidR="00E0270B" w:rsidRDefault="00E0270B" w:rsidP="003B4CB3">
      <w:pPr>
        <w:spacing w:before="0" w:after="0" w:line="240" w:lineRule="auto"/>
        <w:rPr>
          <w:rFonts w:cstheme="minorHAnsi"/>
          <w:b/>
          <w:bCs/>
          <w:sz w:val="24"/>
          <w:szCs w:val="24"/>
        </w:rPr>
      </w:pPr>
    </w:p>
    <w:p w14:paraId="507274E5" w14:textId="7944E766" w:rsidR="00BD7C8C" w:rsidRDefault="00BD7C8C" w:rsidP="003B4CB3">
      <w:pPr>
        <w:spacing w:before="0" w:after="0" w:line="240" w:lineRule="auto"/>
        <w:rPr>
          <w:rFonts w:cstheme="minorHAnsi"/>
          <w:sz w:val="24"/>
          <w:szCs w:val="24"/>
        </w:rPr>
      </w:pPr>
      <w:r w:rsidRPr="003B4CB3">
        <w:rPr>
          <w:rFonts w:cstheme="minorHAnsi"/>
          <w:b/>
          <w:bCs/>
          <w:sz w:val="24"/>
          <w:szCs w:val="24"/>
        </w:rPr>
        <w:t>Project Personnel:</w:t>
      </w:r>
      <w:r w:rsidRPr="003B4CB3">
        <w:rPr>
          <w:rFonts w:cstheme="minorHAnsi"/>
          <w:sz w:val="24"/>
          <w:szCs w:val="24"/>
        </w:rPr>
        <w:t xml:space="preserve"> Complete the below information for each individual as it relates to the </w:t>
      </w:r>
      <w:r w:rsidRPr="0025677A">
        <w:rPr>
          <w:rFonts w:cstheme="minorHAnsi"/>
          <w:i/>
          <w:iCs/>
          <w:sz w:val="24"/>
          <w:szCs w:val="24"/>
        </w:rPr>
        <w:t>export-controlled item</w:t>
      </w:r>
      <w:r w:rsidR="0025677A" w:rsidRPr="0025677A">
        <w:rPr>
          <w:rFonts w:cstheme="minorHAnsi"/>
          <w:i/>
          <w:iCs/>
          <w:sz w:val="24"/>
          <w:szCs w:val="24"/>
        </w:rPr>
        <w:t xml:space="preserve">s and </w:t>
      </w:r>
      <w:r w:rsidRPr="0025677A">
        <w:rPr>
          <w:rFonts w:cstheme="minorHAnsi"/>
          <w:i/>
          <w:iCs/>
          <w:sz w:val="24"/>
          <w:szCs w:val="24"/>
        </w:rPr>
        <w:t>information</w:t>
      </w:r>
      <w:r w:rsidRPr="003B4CB3">
        <w:rPr>
          <w:rFonts w:cstheme="minorHAnsi"/>
          <w:sz w:val="24"/>
          <w:szCs w:val="24"/>
        </w:rPr>
        <w:t xml:space="preserve">.  Additional Project Personnel may be listed in Appendix </w:t>
      </w:r>
      <w:r w:rsidR="00DD3731" w:rsidRPr="003B4CB3">
        <w:rPr>
          <w:rFonts w:cstheme="minorHAnsi"/>
          <w:sz w:val="24"/>
          <w:szCs w:val="24"/>
        </w:rPr>
        <w:t>C</w:t>
      </w:r>
      <w:r w:rsidRPr="003B4CB3">
        <w:rPr>
          <w:rFonts w:cstheme="minorHAnsi"/>
          <w:sz w:val="24"/>
          <w:szCs w:val="24"/>
        </w:rPr>
        <w:t xml:space="preserve"> if necessary.</w:t>
      </w:r>
    </w:p>
    <w:p w14:paraId="409601A8" w14:textId="77777777" w:rsidR="00E0270B" w:rsidRPr="003B4CB3" w:rsidRDefault="00E0270B" w:rsidP="003B4CB3">
      <w:pPr>
        <w:spacing w:before="0" w:after="0" w:line="240" w:lineRule="auto"/>
        <w:rPr>
          <w:rFonts w:cstheme="minorHAnsi"/>
          <w:sz w:val="24"/>
          <w:szCs w:val="24"/>
        </w:rPr>
      </w:pPr>
    </w:p>
    <w:tbl>
      <w:tblPr>
        <w:tblStyle w:val="TableGrid"/>
        <w:tblW w:w="9355" w:type="dxa"/>
        <w:tblLook w:val="04A0" w:firstRow="1" w:lastRow="0" w:firstColumn="1" w:lastColumn="0" w:noHBand="0" w:noVBand="1"/>
      </w:tblPr>
      <w:tblGrid>
        <w:gridCol w:w="381"/>
        <w:gridCol w:w="2224"/>
        <w:gridCol w:w="1980"/>
        <w:gridCol w:w="2970"/>
        <w:gridCol w:w="1800"/>
      </w:tblGrid>
      <w:tr w:rsidR="00EC754B" w:rsidRPr="003B4CB3" w14:paraId="7880839B" w14:textId="10B2250F" w:rsidTr="00E816BB">
        <w:tc>
          <w:tcPr>
            <w:tcW w:w="381" w:type="dxa"/>
          </w:tcPr>
          <w:p w14:paraId="49DB9A92" w14:textId="33D353E5" w:rsidR="00EC754B" w:rsidRPr="0055341D" w:rsidRDefault="00EC754B" w:rsidP="003B4CB3">
            <w:pPr>
              <w:spacing w:before="0"/>
              <w:rPr>
                <w:rFonts w:cstheme="minorHAnsi"/>
                <w:b/>
                <w:bCs/>
                <w:sz w:val="24"/>
                <w:szCs w:val="24"/>
              </w:rPr>
            </w:pPr>
            <w:r w:rsidRPr="0055341D">
              <w:rPr>
                <w:rFonts w:cstheme="minorHAnsi"/>
                <w:b/>
                <w:bCs/>
                <w:sz w:val="24"/>
                <w:szCs w:val="24"/>
              </w:rPr>
              <w:t>#</w:t>
            </w:r>
          </w:p>
        </w:tc>
        <w:tc>
          <w:tcPr>
            <w:tcW w:w="2224" w:type="dxa"/>
          </w:tcPr>
          <w:p w14:paraId="08C5B2A7" w14:textId="0138F151" w:rsidR="00EC754B" w:rsidRPr="0055341D" w:rsidRDefault="00EC754B" w:rsidP="003B4CB3">
            <w:pPr>
              <w:spacing w:before="0"/>
              <w:rPr>
                <w:rFonts w:cstheme="minorHAnsi"/>
                <w:b/>
                <w:bCs/>
                <w:sz w:val="24"/>
                <w:szCs w:val="24"/>
              </w:rPr>
            </w:pPr>
            <w:r w:rsidRPr="0055341D">
              <w:rPr>
                <w:rFonts w:cstheme="minorHAnsi"/>
                <w:b/>
                <w:bCs/>
                <w:sz w:val="24"/>
                <w:szCs w:val="24"/>
              </w:rPr>
              <w:t>Name</w:t>
            </w:r>
          </w:p>
        </w:tc>
        <w:tc>
          <w:tcPr>
            <w:tcW w:w="1980" w:type="dxa"/>
          </w:tcPr>
          <w:p w14:paraId="23635B74" w14:textId="31BD58A2" w:rsidR="00EC754B" w:rsidRPr="0055341D" w:rsidRDefault="00EC754B" w:rsidP="003B4CB3">
            <w:pPr>
              <w:spacing w:before="0"/>
              <w:rPr>
                <w:rFonts w:cstheme="minorHAnsi"/>
                <w:b/>
                <w:bCs/>
                <w:sz w:val="24"/>
                <w:szCs w:val="24"/>
              </w:rPr>
            </w:pPr>
            <w:r w:rsidRPr="0055341D">
              <w:rPr>
                <w:rFonts w:cstheme="minorHAnsi"/>
                <w:b/>
                <w:bCs/>
                <w:sz w:val="24"/>
                <w:szCs w:val="24"/>
              </w:rPr>
              <w:t>Country of Citizenship</w:t>
            </w:r>
          </w:p>
        </w:tc>
        <w:tc>
          <w:tcPr>
            <w:tcW w:w="2970" w:type="dxa"/>
          </w:tcPr>
          <w:p w14:paraId="35B8401E" w14:textId="3FE3408A" w:rsidR="00EC754B" w:rsidRPr="0055341D" w:rsidRDefault="00EC754B" w:rsidP="003B4CB3">
            <w:pPr>
              <w:spacing w:before="0"/>
              <w:rPr>
                <w:rFonts w:cstheme="minorHAnsi"/>
                <w:b/>
                <w:bCs/>
                <w:sz w:val="24"/>
                <w:szCs w:val="24"/>
              </w:rPr>
            </w:pPr>
            <w:r w:rsidRPr="0055341D">
              <w:rPr>
                <w:rFonts w:cstheme="minorHAnsi"/>
                <w:b/>
                <w:bCs/>
                <w:sz w:val="24"/>
                <w:szCs w:val="24"/>
              </w:rPr>
              <w:t>Role Related to Controlled Item</w:t>
            </w:r>
          </w:p>
        </w:tc>
        <w:tc>
          <w:tcPr>
            <w:tcW w:w="1800" w:type="dxa"/>
          </w:tcPr>
          <w:p w14:paraId="3154CB23" w14:textId="197DC481" w:rsidR="00EC754B" w:rsidRPr="0055341D" w:rsidRDefault="00EC754B" w:rsidP="003B4CB3">
            <w:pPr>
              <w:spacing w:before="0"/>
              <w:rPr>
                <w:rFonts w:cstheme="minorHAnsi"/>
                <w:b/>
                <w:bCs/>
                <w:sz w:val="24"/>
                <w:szCs w:val="24"/>
              </w:rPr>
            </w:pPr>
            <w:r w:rsidRPr="0055341D">
              <w:rPr>
                <w:rFonts w:cstheme="minorHAnsi"/>
                <w:b/>
                <w:bCs/>
                <w:sz w:val="24"/>
                <w:szCs w:val="24"/>
              </w:rPr>
              <w:t xml:space="preserve">Date Screening </w:t>
            </w:r>
            <w:r w:rsidR="0055341D">
              <w:rPr>
                <w:rFonts w:cstheme="minorHAnsi"/>
                <w:b/>
                <w:bCs/>
                <w:sz w:val="24"/>
                <w:szCs w:val="24"/>
              </w:rPr>
              <w:t>C</w:t>
            </w:r>
            <w:r w:rsidRPr="0055341D">
              <w:rPr>
                <w:rFonts w:cstheme="minorHAnsi"/>
                <w:b/>
                <w:bCs/>
                <w:sz w:val="24"/>
                <w:szCs w:val="24"/>
              </w:rPr>
              <w:t>leared</w:t>
            </w:r>
          </w:p>
        </w:tc>
      </w:tr>
      <w:tr w:rsidR="00214586" w:rsidRPr="003B4CB3" w14:paraId="57AADE40" w14:textId="05BC3ADD" w:rsidTr="00E816BB">
        <w:tc>
          <w:tcPr>
            <w:tcW w:w="381" w:type="dxa"/>
          </w:tcPr>
          <w:p w14:paraId="7545C0CD" w14:textId="19633713" w:rsidR="00214586" w:rsidRPr="003B4CB3" w:rsidRDefault="00214586" w:rsidP="00214586">
            <w:pPr>
              <w:spacing w:before="0"/>
              <w:rPr>
                <w:rFonts w:cstheme="minorHAnsi"/>
                <w:sz w:val="24"/>
                <w:szCs w:val="24"/>
              </w:rPr>
            </w:pPr>
            <w:r w:rsidRPr="003B4CB3">
              <w:rPr>
                <w:rFonts w:cstheme="minorHAnsi"/>
                <w:sz w:val="24"/>
                <w:szCs w:val="24"/>
              </w:rPr>
              <w:t>1</w:t>
            </w:r>
          </w:p>
        </w:tc>
        <w:sdt>
          <w:sdtPr>
            <w:rPr>
              <w:rFonts w:cstheme="minorHAnsi"/>
              <w:sz w:val="24"/>
              <w:szCs w:val="24"/>
            </w:rPr>
            <w:id w:val="481277095"/>
            <w:placeholder>
              <w:docPart w:val="EACF17A1AE0142A89EB0D358A5614DA7"/>
            </w:placeholder>
            <w:showingPlcHdr/>
          </w:sdtPr>
          <w:sdtEndPr/>
          <w:sdtContent>
            <w:tc>
              <w:tcPr>
                <w:tcW w:w="2224" w:type="dxa"/>
              </w:tcPr>
              <w:p w14:paraId="10025D1B" w14:textId="0860D089" w:rsidR="00214586" w:rsidRPr="003B4CB3" w:rsidRDefault="00214586" w:rsidP="00214586">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412543882"/>
            <w:placeholder>
              <w:docPart w:val="642BD37821BD4CD89CD3CF9C5EF1AB9E"/>
            </w:placeholder>
            <w:showingPlcHdr/>
          </w:sdtPr>
          <w:sdtEndPr/>
          <w:sdtContent>
            <w:tc>
              <w:tcPr>
                <w:tcW w:w="1980" w:type="dxa"/>
              </w:tcPr>
              <w:p w14:paraId="45BA8630" w14:textId="19DC0658" w:rsidR="00214586" w:rsidRPr="003B4CB3" w:rsidRDefault="00214586" w:rsidP="00214586">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389484298"/>
            <w:placeholder>
              <w:docPart w:val="BF9F58A190884D67B1F68B09C48BE5EA"/>
            </w:placeholder>
            <w:showingPlcHdr/>
          </w:sdtPr>
          <w:sdtEndPr/>
          <w:sdtContent>
            <w:tc>
              <w:tcPr>
                <w:tcW w:w="2970" w:type="dxa"/>
              </w:tcPr>
              <w:p w14:paraId="1FBAADD1" w14:textId="746B5B14" w:rsidR="00214586" w:rsidRPr="003B4CB3" w:rsidRDefault="00214586" w:rsidP="00214586">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720411407"/>
            <w:placeholder>
              <w:docPart w:val="F6A0EE0E2A324FB3AB4381FB69BA15B1"/>
            </w:placeholder>
            <w:showingPlcHdr/>
            <w:date>
              <w:dateFormat w:val="M/d/yyyy"/>
              <w:lid w:val="en-US"/>
              <w:storeMappedDataAs w:val="dateTime"/>
              <w:calendar w:val="gregorian"/>
            </w:date>
          </w:sdtPr>
          <w:sdtEndPr/>
          <w:sdtContent>
            <w:tc>
              <w:tcPr>
                <w:tcW w:w="1800" w:type="dxa"/>
              </w:tcPr>
              <w:p w14:paraId="42293B46" w14:textId="6BB359F6" w:rsidR="00214586" w:rsidRPr="003B4CB3" w:rsidRDefault="00E816BB" w:rsidP="00214586">
                <w:pPr>
                  <w:spacing w:before="0"/>
                  <w:rPr>
                    <w:rFonts w:cstheme="minorHAnsi"/>
                    <w:sz w:val="24"/>
                    <w:szCs w:val="24"/>
                  </w:rPr>
                </w:pPr>
                <w:r>
                  <w:rPr>
                    <w:rStyle w:val="PlaceholderText"/>
                  </w:rPr>
                  <w:t>Select</w:t>
                </w:r>
                <w:r w:rsidR="00CA027A" w:rsidRPr="00DE667B">
                  <w:rPr>
                    <w:rStyle w:val="PlaceholderText"/>
                  </w:rPr>
                  <w:t xml:space="preserve"> a date.</w:t>
                </w:r>
              </w:p>
            </w:tc>
          </w:sdtContent>
        </w:sdt>
      </w:tr>
      <w:tr w:rsidR="00E816BB" w:rsidRPr="003B4CB3" w14:paraId="4214F88C" w14:textId="64264E89" w:rsidTr="00E816BB">
        <w:tc>
          <w:tcPr>
            <w:tcW w:w="381" w:type="dxa"/>
          </w:tcPr>
          <w:p w14:paraId="511D2759" w14:textId="0E449E9C" w:rsidR="00E816BB" w:rsidRPr="003B4CB3" w:rsidRDefault="00E816BB" w:rsidP="00E816BB">
            <w:pPr>
              <w:spacing w:before="0"/>
              <w:rPr>
                <w:rFonts w:cstheme="minorHAnsi"/>
                <w:sz w:val="24"/>
                <w:szCs w:val="24"/>
              </w:rPr>
            </w:pPr>
            <w:r w:rsidRPr="003B4CB3">
              <w:rPr>
                <w:rFonts w:cstheme="minorHAnsi"/>
                <w:sz w:val="24"/>
                <w:szCs w:val="24"/>
              </w:rPr>
              <w:t>2</w:t>
            </w:r>
          </w:p>
        </w:tc>
        <w:sdt>
          <w:sdtPr>
            <w:rPr>
              <w:rFonts w:cstheme="minorHAnsi"/>
              <w:sz w:val="24"/>
              <w:szCs w:val="24"/>
            </w:rPr>
            <w:id w:val="-1879386835"/>
            <w:placeholder>
              <w:docPart w:val="98D4D0F93EBB445D9BCC0B81EF908226"/>
            </w:placeholder>
            <w:showingPlcHdr/>
          </w:sdtPr>
          <w:sdtEndPr/>
          <w:sdtContent>
            <w:tc>
              <w:tcPr>
                <w:tcW w:w="2224" w:type="dxa"/>
              </w:tcPr>
              <w:p w14:paraId="667B62F6" w14:textId="3BCF3A41" w:rsidR="00E816BB" w:rsidRPr="003B4CB3" w:rsidRDefault="00E816BB" w:rsidP="00E816BB">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368529808"/>
            <w:placeholder>
              <w:docPart w:val="E686D1734492499AB4825B1A8F51149B"/>
            </w:placeholder>
            <w:showingPlcHdr/>
          </w:sdtPr>
          <w:sdtEndPr/>
          <w:sdtContent>
            <w:tc>
              <w:tcPr>
                <w:tcW w:w="1980" w:type="dxa"/>
              </w:tcPr>
              <w:p w14:paraId="26906B35" w14:textId="53ED0599" w:rsidR="00E816BB" w:rsidRPr="003B4CB3" w:rsidRDefault="00E816BB" w:rsidP="00E816BB">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875236970"/>
            <w:placeholder>
              <w:docPart w:val="C69F98DF16AB4F569377FBE8504E0BF2"/>
            </w:placeholder>
            <w:showingPlcHdr/>
          </w:sdtPr>
          <w:sdtEndPr/>
          <w:sdtContent>
            <w:tc>
              <w:tcPr>
                <w:tcW w:w="2970" w:type="dxa"/>
              </w:tcPr>
              <w:p w14:paraId="0D6DA30E" w14:textId="1B2CE257" w:rsidR="00E816BB" w:rsidRPr="003B4CB3" w:rsidRDefault="00E816BB" w:rsidP="00E816BB">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283953671"/>
            <w:placeholder>
              <w:docPart w:val="EDCC105A84524A548C82009DAB9C7F7E"/>
            </w:placeholder>
            <w:showingPlcHdr/>
            <w:date>
              <w:dateFormat w:val="M/d/yyyy"/>
              <w:lid w:val="en-US"/>
              <w:storeMappedDataAs w:val="dateTime"/>
              <w:calendar w:val="gregorian"/>
            </w:date>
          </w:sdtPr>
          <w:sdtEndPr/>
          <w:sdtContent>
            <w:tc>
              <w:tcPr>
                <w:tcW w:w="1800" w:type="dxa"/>
              </w:tcPr>
              <w:p w14:paraId="5BEF0D6F" w14:textId="2E6EADF7" w:rsidR="00E816BB" w:rsidRPr="003B4CB3" w:rsidRDefault="00E816BB" w:rsidP="00E816BB">
                <w:pPr>
                  <w:spacing w:before="0"/>
                  <w:rPr>
                    <w:rFonts w:cstheme="minorHAnsi"/>
                    <w:sz w:val="24"/>
                    <w:szCs w:val="24"/>
                  </w:rPr>
                </w:pPr>
                <w:r>
                  <w:rPr>
                    <w:rStyle w:val="PlaceholderText"/>
                  </w:rPr>
                  <w:t>Select</w:t>
                </w:r>
                <w:r w:rsidRPr="00DE667B">
                  <w:rPr>
                    <w:rStyle w:val="PlaceholderText"/>
                  </w:rPr>
                  <w:t xml:space="preserve"> a date.</w:t>
                </w:r>
              </w:p>
            </w:tc>
          </w:sdtContent>
        </w:sdt>
      </w:tr>
      <w:tr w:rsidR="00E816BB" w:rsidRPr="003B4CB3" w14:paraId="62959612" w14:textId="4F876B40" w:rsidTr="00E816BB">
        <w:tc>
          <w:tcPr>
            <w:tcW w:w="381" w:type="dxa"/>
          </w:tcPr>
          <w:p w14:paraId="398FEFFF" w14:textId="79857DD1" w:rsidR="00E816BB" w:rsidRPr="003B4CB3" w:rsidRDefault="00E816BB" w:rsidP="00E816BB">
            <w:pPr>
              <w:spacing w:before="0"/>
              <w:rPr>
                <w:rFonts w:cstheme="minorHAnsi"/>
                <w:sz w:val="24"/>
                <w:szCs w:val="24"/>
              </w:rPr>
            </w:pPr>
            <w:r w:rsidRPr="003B4CB3">
              <w:rPr>
                <w:rFonts w:cstheme="minorHAnsi"/>
                <w:sz w:val="24"/>
                <w:szCs w:val="24"/>
              </w:rPr>
              <w:t>3</w:t>
            </w:r>
          </w:p>
        </w:tc>
        <w:sdt>
          <w:sdtPr>
            <w:rPr>
              <w:rFonts w:cstheme="minorHAnsi"/>
              <w:sz w:val="24"/>
              <w:szCs w:val="24"/>
            </w:rPr>
            <w:id w:val="-1134328215"/>
            <w:placeholder>
              <w:docPart w:val="50466C9B051A40EBB3A69413462B5466"/>
            </w:placeholder>
            <w:showingPlcHdr/>
          </w:sdtPr>
          <w:sdtEndPr/>
          <w:sdtContent>
            <w:tc>
              <w:tcPr>
                <w:tcW w:w="2224" w:type="dxa"/>
              </w:tcPr>
              <w:p w14:paraId="61F6DB02" w14:textId="1585D626" w:rsidR="00E816BB" w:rsidRPr="003B4CB3" w:rsidRDefault="00E816BB" w:rsidP="00E816BB">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44816384"/>
            <w:placeholder>
              <w:docPart w:val="B95EC40010B943F59760B42B04093C42"/>
            </w:placeholder>
            <w:showingPlcHdr/>
          </w:sdtPr>
          <w:sdtEndPr/>
          <w:sdtContent>
            <w:tc>
              <w:tcPr>
                <w:tcW w:w="1980" w:type="dxa"/>
              </w:tcPr>
              <w:p w14:paraId="563CBF9B" w14:textId="162CC4C0" w:rsidR="00E816BB" w:rsidRPr="003B4CB3" w:rsidRDefault="00E816BB" w:rsidP="00E816BB">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579185128"/>
            <w:placeholder>
              <w:docPart w:val="A6A198E5E84F4C2D99C96285B9BA004F"/>
            </w:placeholder>
            <w:showingPlcHdr/>
          </w:sdtPr>
          <w:sdtEndPr/>
          <w:sdtContent>
            <w:tc>
              <w:tcPr>
                <w:tcW w:w="2970" w:type="dxa"/>
              </w:tcPr>
              <w:p w14:paraId="738F7C04" w14:textId="451D056D" w:rsidR="00E816BB" w:rsidRPr="003B4CB3" w:rsidRDefault="00E816BB" w:rsidP="00E816BB">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077659049"/>
            <w:placeholder>
              <w:docPart w:val="EB9C1962158A4833A6775171BEDC51BC"/>
            </w:placeholder>
            <w:showingPlcHdr/>
            <w:date>
              <w:dateFormat w:val="M/d/yyyy"/>
              <w:lid w:val="en-US"/>
              <w:storeMappedDataAs w:val="dateTime"/>
              <w:calendar w:val="gregorian"/>
            </w:date>
          </w:sdtPr>
          <w:sdtEndPr/>
          <w:sdtContent>
            <w:tc>
              <w:tcPr>
                <w:tcW w:w="1800" w:type="dxa"/>
              </w:tcPr>
              <w:p w14:paraId="20ADA52A" w14:textId="140451CF" w:rsidR="00E816BB" w:rsidRPr="003B4CB3" w:rsidRDefault="00E816BB" w:rsidP="00E816BB">
                <w:pPr>
                  <w:spacing w:before="0"/>
                  <w:rPr>
                    <w:rFonts w:cstheme="minorHAnsi"/>
                    <w:sz w:val="24"/>
                    <w:szCs w:val="24"/>
                  </w:rPr>
                </w:pPr>
                <w:r>
                  <w:rPr>
                    <w:rStyle w:val="PlaceholderText"/>
                  </w:rPr>
                  <w:t>Select</w:t>
                </w:r>
                <w:r w:rsidRPr="00DE667B">
                  <w:rPr>
                    <w:rStyle w:val="PlaceholderText"/>
                  </w:rPr>
                  <w:t xml:space="preserve"> a date.</w:t>
                </w:r>
              </w:p>
            </w:tc>
          </w:sdtContent>
        </w:sdt>
      </w:tr>
      <w:tr w:rsidR="00E816BB" w:rsidRPr="003B4CB3" w14:paraId="7B4B0C3C" w14:textId="05ED944B" w:rsidTr="00E816BB">
        <w:tc>
          <w:tcPr>
            <w:tcW w:w="381" w:type="dxa"/>
          </w:tcPr>
          <w:p w14:paraId="1FAB0AAE" w14:textId="1138AF25" w:rsidR="00E816BB" w:rsidRPr="003B4CB3" w:rsidRDefault="00E816BB" w:rsidP="00E816BB">
            <w:pPr>
              <w:spacing w:before="0"/>
              <w:rPr>
                <w:rFonts w:cstheme="minorHAnsi"/>
                <w:sz w:val="24"/>
                <w:szCs w:val="24"/>
              </w:rPr>
            </w:pPr>
            <w:r w:rsidRPr="003B4CB3">
              <w:rPr>
                <w:rFonts w:cstheme="minorHAnsi"/>
                <w:sz w:val="24"/>
                <w:szCs w:val="24"/>
              </w:rPr>
              <w:t>4</w:t>
            </w:r>
          </w:p>
        </w:tc>
        <w:sdt>
          <w:sdtPr>
            <w:rPr>
              <w:rFonts w:cstheme="minorHAnsi"/>
              <w:sz w:val="24"/>
              <w:szCs w:val="24"/>
            </w:rPr>
            <w:id w:val="1370423735"/>
            <w:placeholder>
              <w:docPart w:val="777F7850E34A4985B09D817F960C7D27"/>
            </w:placeholder>
            <w:showingPlcHdr/>
          </w:sdtPr>
          <w:sdtEndPr/>
          <w:sdtContent>
            <w:tc>
              <w:tcPr>
                <w:tcW w:w="2224" w:type="dxa"/>
              </w:tcPr>
              <w:p w14:paraId="7FC57C64" w14:textId="2D547473" w:rsidR="00E816BB" w:rsidRPr="003B4CB3" w:rsidRDefault="00E816BB" w:rsidP="00E816BB">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2007808495"/>
            <w:placeholder>
              <w:docPart w:val="87611B6A0D9D4522A6CA2D9E6EE6DD9B"/>
            </w:placeholder>
            <w:showingPlcHdr/>
          </w:sdtPr>
          <w:sdtEndPr/>
          <w:sdtContent>
            <w:tc>
              <w:tcPr>
                <w:tcW w:w="1980" w:type="dxa"/>
              </w:tcPr>
              <w:p w14:paraId="5641F798" w14:textId="4BDF9368" w:rsidR="00E816BB" w:rsidRPr="003B4CB3" w:rsidRDefault="00E816BB" w:rsidP="00E816BB">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623957932"/>
            <w:placeholder>
              <w:docPart w:val="76976B6FEA6044A8A1B6D5249830F849"/>
            </w:placeholder>
            <w:showingPlcHdr/>
          </w:sdtPr>
          <w:sdtEndPr/>
          <w:sdtContent>
            <w:tc>
              <w:tcPr>
                <w:tcW w:w="2970" w:type="dxa"/>
              </w:tcPr>
              <w:p w14:paraId="3BC47862" w14:textId="5E19A2C3" w:rsidR="00E816BB" w:rsidRPr="003B4CB3" w:rsidRDefault="00E816BB" w:rsidP="00E816BB">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667089830"/>
            <w:placeholder>
              <w:docPart w:val="FBE2BB4154454DDB9F1CFC50297281D5"/>
            </w:placeholder>
            <w:showingPlcHdr/>
            <w:date>
              <w:dateFormat w:val="M/d/yyyy"/>
              <w:lid w:val="en-US"/>
              <w:storeMappedDataAs w:val="dateTime"/>
              <w:calendar w:val="gregorian"/>
            </w:date>
          </w:sdtPr>
          <w:sdtEndPr/>
          <w:sdtContent>
            <w:tc>
              <w:tcPr>
                <w:tcW w:w="1800" w:type="dxa"/>
              </w:tcPr>
              <w:p w14:paraId="29AB8989" w14:textId="10A907B5" w:rsidR="00E816BB" w:rsidRPr="003B4CB3" w:rsidRDefault="00E816BB" w:rsidP="00E816BB">
                <w:pPr>
                  <w:spacing w:before="0"/>
                  <w:rPr>
                    <w:rFonts w:cstheme="minorHAnsi"/>
                    <w:sz w:val="24"/>
                    <w:szCs w:val="24"/>
                  </w:rPr>
                </w:pPr>
                <w:r>
                  <w:rPr>
                    <w:rStyle w:val="PlaceholderText"/>
                  </w:rPr>
                  <w:t>Select</w:t>
                </w:r>
                <w:r w:rsidRPr="00DE667B">
                  <w:rPr>
                    <w:rStyle w:val="PlaceholderText"/>
                  </w:rPr>
                  <w:t xml:space="preserve"> a date.</w:t>
                </w:r>
              </w:p>
            </w:tc>
          </w:sdtContent>
        </w:sdt>
      </w:tr>
      <w:tr w:rsidR="00E816BB" w:rsidRPr="003B4CB3" w14:paraId="1487404D" w14:textId="525C3F11" w:rsidTr="00E816BB">
        <w:tc>
          <w:tcPr>
            <w:tcW w:w="381" w:type="dxa"/>
          </w:tcPr>
          <w:p w14:paraId="09214253" w14:textId="46A3C76D" w:rsidR="00E816BB" w:rsidRPr="003B4CB3" w:rsidRDefault="00E816BB" w:rsidP="00E816BB">
            <w:pPr>
              <w:spacing w:before="0"/>
              <w:rPr>
                <w:rFonts w:cstheme="minorHAnsi"/>
                <w:sz w:val="24"/>
                <w:szCs w:val="24"/>
              </w:rPr>
            </w:pPr>
            <w:r w:rsidRPr="003B4CB3">
              <w:rPr>
                <w:rFonts w:cstheme="minorHAnsi"/>
                <w:sz w:val="24"/>
                <w:szCs w:val="24"/>
              </w:rPr>
              <w:t>5</w:t>
            </w:r>
          </w:p>
        </w:tc>
        <w:sdt>
          <w:sdtPr>
            <w:rPr>
              <w:rFonts w:cstheme="minorHAnsi"/>
              <w:sz w:val="24"/>
              <w:szCs w:val="24"/>
            </w:rPr>
            <w:id w:val="-2024626954"/>
            <w:placeholder>
              <w:docPart w:val="D65BFE6236E94BFF8781789C0EAB270F"/>
            </w:placeholder>
            <w:showingPlcHdr/>
          </w:sdtPr>
          <w:sdtEndPr/>
          <w:sdtContent>
            <w:tc>
              <w:tcPr>
                <w:tcW w:w="2224" w:type="dxa"/>
              </w:tcPr>
              <w:p w14:paraId="5BFA2C9D" w14:textId="2DA2F6D5" w:rsidR="00E816BB" w:rsidRPr="003B4CB3" w:rsidRDefault="00E816BB" w:rsidP="00E816BB">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151642716"/>
            <w:placeholder>
              <w:docPart w:val="F00347749E1841DD86CAF4EAC099E6C0"/>
            </w:placeholder>
            <w:showingPlcHdr/>
          </w:sdtPr>
          <w:sdtEndPr/>
          <w:sdtContent>
            <w:tc>
              <w:tcPr>
                <w:tcW w:w="1980" w:type="dxa"/>
              </w:tcPr>
              <w:p w14:paraId="278E614C" w14:textId="38058E67" w:rsidR="00E816BB" w:rsidRPr="003B4CB3" w:rsidRDefault="00E816BB" w:rsidP="00E816BB">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815876321"/>
            <w:placeholder>
              <w:docPart w:val="C9176761A24A4C06AA18339060C75814"/>
            </w:placeholder>
            <w:showingPlcHdr/>
          </w:sdtPr>
          <w:sdtEndPr/>
          <w:sdtContent>
            <w:tc>
              <w:tcPr>
                <w:tcW w:w="2970" w:type="dxa"/>
              </w:tcPr>
              <w:p w14:paraId="1C37676B" w14:textId="38041F5C" w:rsidR="00E816BB" w:rsidRPr="003B4CB3" w:rsidRDefault="00E816BB" w:rsidP="00E816BB">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054772451"/>
            <w:placeholder>
              <w:docPart w:val="25D228B592CD4323B2A76DF11BF0FB8D"/>
            </w:placeholder>
            <w:showingPlcHdr/>
            <w:date>
              <w:dateFormat w:val="M/d/yyyy"/>
              <w:lid w:val="en-US"/>
              <w:storeMappedDataAs w:val="dateTime"/>
              <w:calendar w:val="gregorian"/>
            </w:date>
          </w:sdtPr>
          <w:sdtEndPr/>
          <w:sdtContent>
            <w:tc>
              <w:tcPr>
                <w:tcW w:w="1800" w:type="dxa"/>
              </w:tcPr>
              <w:p w14:paraId="51A29BE9" w14:textId="7AC1523B" w:rsidR="00E816BB" w:rsidRPr="003B4CB3" w:rsidRDefault="00E816BB" w:rsidP="00E816BB">
                <w:pPr>
                  <w:spacing w:before="0"/>
                  <w:rPr>
                    <w:rFonts w:cstheme="minorHAnsi"/>
                    <w:sz w:val="24"/>
                    <w:szCs w:val="24"/>
                  </w:rPr>
                </w:pPr>
                <w:r>
                  <w:rPr>
                    <w:rStyle w:val="PlaceholderText"/>
                  </w:rPr>
                  <w:t>Select</w:t>
                </w:r>
                <w:r w:rsidRPr="00DE667B">
                  <w:rPr>
                    <w:rStyle w:val="PlaceholderText"/>
                  </w:rPr>
                  <w:t xml:space="preserve"> a date.</w:t>
                </w:r>
              </w:p>
            </w:tc>
          </w:sdtContent>
        </w:sdt>
      </w:tr>
      <w:tr w:rsidR="00E816BB" w:rsidRPr="003B4CB3" w14:paraId="23E3C63F" w14:textId="2923ED1F" w:rsidTr="00E816BB">
        <w:tc>
          <w:tcPr>
            <w:tcW w:w="381" w:type="dxa"/>
          </w:tcPr>
          <w:p w14:paraId="23BA87F1" w14:textId="14268827" w:rsidR="00E816BB" w:rsidRPr="003B4CB3" w:rsidRDefault="00E816BB" w:rsidP="00E816BB">
            <w:pPr>
              <w:spacing w:before="0"/>
              <w:rPr>
                <w:rFonts w:cstheme="minorHAnsi"/>
                <w:sz w:val="24"/>
                <w:szCs w:val="24"/>
              </w:rPr>
            </w:pPr>
            <w:r w:rsidRPr="003B4CB3">
              <w:rPr>
                <w:rFonts w:cstheme="minorHAnsi"/>
                <w:sz w:val="24"/>
                <w:szCs w:val="24"/>
              </w:rPr>
              <w:t>6</w:t>
            </w:r>
          </w:p>
        </w:tc>
        <w:sdt>
          <w:sdtPr>
            <w:rPr>
              <w:rFonts w:cstheme="minorHAnsi"/>
              <w:sz w:val="24"/>
              <w:szCs w:val="24"/>
            </w:rPr>
            <w:id w:val="1749766430"/>
            <w:placeholder>
              <w:docPart w:val="A34564B415A643E48F8D9AC8AE282EA0"/>
            </w:placeholder>
            <w:showingPlcHdr/>
          </w:sdtPr>
          <w:sdtEndPr/>
          <w:sdtContent>
            <w:tc>
              <w:tcPr>
                <w:tcW w:w="2224" w:type="dxa"/>
              </w:tcPr>
              <w:p w14:paraId="45FDE458" w14:textId="3B59E378" w:rsidR="00E816BB" w:rsidRPr="003B4CB3" w:rsidRDefault="00E816BB" w:rsidP="00E816BB">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303854345"/>
            <w:placeholder>
              <w:docPart w:val="B74FAF3018CC45F49D59545EF97E650B"/>
            </w:placeholder>
            <w:showingPlcHdr/>
          </w:sdtPr>
          <w:sdtEndPr/>
          <w:sdtContent>
            <w:tc>
              <w:tcPr>
                <w:tcW w:w="1980" w:type="dxa"/>
              </w:tcPr>
              <w:p w14:paraId="382DDBDC" w14:textId="688B2AC2" w:rsidR="00E816BB" w:rsidRPr="003B4CB3" w:rsidRDefault="00E816BB" w:rsidP="00E816BB">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798562691"/>
            <w:placeholder>
              <w:docPart w:val="45B54DC350ED4A2080BEDDC452290C98"/>
            </w:placeholder>
            <w:showingPlcHdr/>
          </w:sdtPr>
          <w:sdtEndPr/>
          <w:sdtContent>
            <w:tc>
              <w:tcPr>
                <w:tcW w:w="2970" w:type="dxa"/>
              </w:tcPr>
              <w:p w14:paraId="5258633C" w14:textId="4618B6F0" w:rsidR="00E816BB" w:rsidRPr="003B4CB3" w:rsidRDefault="00E816BB" w:rsidP="00E816BB">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701005286"/>
            <w:placeholder>
              <w:docPart w:val="B35ACAB7E34F47309BF10E6FC682859B"/>
            </w:placeholder>
            <w:showingPlcHdr/>
            <w:date>
              <w:dateFormat w:val="M/d/yyyy"/>
              <w:lid w:val="en-US"/>
              <w:storeMappedDataAs w:val="dateTime"/>
              <w:calendar w:val="gregorian"/>
            </w:date>
          </w:sdtPr>
          <w:sdtEndPr/>
          <w:sdtContent>
            <w:tc>
              <w:tcPr>
                <w:tcW w:w="1800" w:type="dxa"/>
              </w:tcPr>
              <w:p w14:paraId="16A79FE2" w14:textId="1EF31ED1" w:rsidR="00E816BB" w:rsidRPr="003B4CB3" w:rsidRDefault="00E816BB" w:rsidP="00E816BB">
                <w:pPr>
                  <w:spacing w:before="0"/>
                  <w:rPr>
                    <w:rFonts w:cstheme="minorHAnsi"/>
                    <w:sz w:val="24"/>
                    <w:szCs w:val="24"/>
                  </w:rPr>
                </w:pPr>
                <w:r>
                  <w:rPr>
                    <w:rStyle w:val="PlaceholderText"/>
                  </w:rPr>
                  <w:t>Select</w:t>
                </w:r>
                <w:r w:rsidRPr="00DE667B">
                  <w:rPr>
                    <w:rStyle w:val="PlaceholderText"/>
                  </w:rPr>
                  <w:t xml:space="preserve"> a date.</w:t>
                </w:r>
              </w:p>
            </w:tc>
          </w:sdtContent>
        </w:sdt>
      </w:tr>
      <w:tr w:rsidR="00E816BB" w:rsidRPr="003B4CB3" w14:paraId="7A551A46" w14:textId="4A5CE61E" w:rsidTr="00E816BB">
        <w:tc>
          <w:tcPr>
            <w:tcW w:w="381" w:type="dxa"/>
          </w:tcPr>
          <w:p w14:paraId="7439235E" w14:textId="2541F4B2" w:rsidR="00E816BB" w:rsidRPr="003B4CB3" w:rsidRDefault="00E816BB" w:rsidP="00E816BB">
            <w:pPr>
              <w:spacing w:before="0"/>
              <w:rPr>
                <w:rFonts w:cstheme="minorHAnsi"/>
                <w:sz w:val="24"/>
                <w:szCs w:val="24"/>
              </w:rPr>
            </w:pPr>
            <w:r w:rsidRPr="003B4CB3">
              <w:rPr>
                <w:rFonts w:cstheme="minorHAnsi"/>
                <w:sz w:val="24"/>
                <w:szCs w:val="24"/>
              </w:rPr>
              <w:t>7</w:t>
            </w:r>
          </w:p>
        </w:tc>
        <w:sdt>
          <w:sdtPr>
            <w:rPr>
              <w:rFonts w:cstheme="minorHAnsi"/>
              <w:sz w:val="24"/>
              <w:szCs w:val="24"/>
            </w:rPr>
            <w:id w:val="1003088971"/>
            <w:placeholder>
              <w:docPart w:val="F9D917F9B6EE401F8D8B91BBEFB9AA0E"/>
            </w:placeholder>
            <w:showingPlcHdr/>
          </w:sdtPr>
          <w:sdtEndPr/>
          <w:sdtContent>
            <w:tc>
              <w:tcPr>
                <w:tcW w:w="2224" w:type="dxa"/>
              </w:tcPr>
              <w:p w14:paraId="4F0ECE19" w14:textId="3FC02D3D" w:rsidR="00E816BB" w:rsidRPr="003B4CB3" w:rsidRDefault="00E816BB" w:rsidP="00E816BB">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454182681"/>
            <w:placeholder>
              <w:docPart w:val="C332F5E701064BB0939CFA6C575D4A97"/>
            </w:placeholder>
            <w:showingPlcHdr/>
          </w:sdtPr>
          <w:sdtEndPr/>
          <w:sdtContent>
            <w:tc>
              <w:tcPr>
                <w:tcW w:w="1980" w:type="dxa"/>
              </w:tcPr>
              <w:p w14:paraId="06058627" w14:textId="68B659E6" w:rsidR="00E816BB" w:rsidRPr="003B4CB3" w:rsidRDefault="00E816BB" w:rsidP="00E816BB">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2066595772"/>
            <w:placeholder>
              <w:docPart w:val="EB96DBD686C84D3D967A2801DF6A4A5D"/>
            </w:placeholder>
            <w:showingPlcHdr/>
          </w:sdtPr>
          <w:sdtEndPr/>
          <w:sdtContent>
            <w:tc>
              <w:tcPr>
                <w:tcW w:w="2970" w:type="dxa"/>
              </w:tcPr>
              <w:p w14:paraId="1CF83D51" w14:textId="455BAFAC" w:rsidR="00E816BB" w:rsidRPr="003B4CB3" w:rsidRDefault="00E816BB" w:rsidP="00E816BB">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531837392"/>
            <w:placeholder>
              <w:docPart w:val="98218577CE3B4AFBB5266F3F6653D1A5"/>
            </w:placeholder>
            <w:showingPlcHdr/>
            <w:date>
              <w:dateFormat w:val="M/d/yyyy"/>
              <w:lid w:val="en-US"/>
              <w:storeMappedDataAs w:val="dateTime"/>
              <w:calendar w:val="gregorian"/>
            </w:date>
          </w:sdtPr>
          <w:sdtEndPr/>
          <w:sdtContent>
            <w:tc>
              <w:tcPr>
                <w:tcW w:w="1800" w:type="dxa"/>
              </w:tcPr>
              <w:p w14:paraId="1E3ADC6E" w14:textId="31B9FD0B" w:rsidR="00E816BB" w:rsidRPr="003B4CB3" w:rsidRDefault="00E816BB" w:rsidP="00E816BB">
                <w:pPr>
                  <w:spacing w:before="0"/>
                  <w:rPr>
                    <w:rFonts w:cstheme="minorHAnsi"/>
                    <w:sz w:val="24"/>
                    <w:szCs w:val="24"/>
                  </w:rPr>
                </w:pPr>
                <w:r>
                  <w:rPr>
                    <w:rStyle w:val="PlaceholderText"/>
                  </w:rPr>
                  <w:t>Select</w:t>
                </w:r>
                <w:r w:rsidRPr="00DE667B">
                  <w:rPr>
                    <w:rStyle w:val="PlaceholderText"/>
                  </w:rPr>
                  <w:t xml:space="preserve"> a date.</w:t>
                </w:r>
              </w:p>
            </w:tc>
          </w:sdtContent>
        </w:sdt>
      </w:tr>
    </w:tbl>
    <w:p w14:paraId="0D7E9084" w14:textId="77777777" w:rsidR="001F097E" w:rsidRPr="003B4CB3" w:rsidRDefault="001F097E" w:rsidP="003B4CB3">
      <w:pPr>
        <w:spacing w:before="0" w:after="0" w:line="240" w:lineRule="auto"/>
        <w:rPr>
          <w:rFonts w:cstheme="minorHAnsi"/>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F097E" w:rsidRPr="00846B76" w14:paraId="510A575B" w14:textId="77777777" w:rsidTr="002444D5">
        <w:tc>
          <w:tcPr>
            <w:tcW w:w="5000" w:type="pct"/>
            <w:shd w:val="clear" w:color="auto" w:fill="731F1C" w:themeFill="accent5"/>
            <w:vAlign w:val="bottom"/>
          </w:tcPr>
          <w:p w14:paraId="0A434067" w14:textId="4DB08FD0" w:rsidR="001F097E" w:rsidRPr="00846B76" w:rsidRDefault="00BD7C8C" w:rsidP="002444D5">
            <w:pPr>
              <w:pStyle w:val="Heading1"/>
              <w:outlineLvl w:val="0"/>
            </w:pPr>
            <w:r>
              <w:t>Export-Controlled Items and Information</w:t>
            </w:r>
          </w:p>
        </w:tc>
      </w:tr>
      <w:tr w:rsidR="000172E5" w:rsidRPr="00846B76" w14:paraId="0EE8DC2D" w14:textId="77777777" w:rsidTr="006145D8">
        <w:trPr>
          <w:trHeight w:val="54"/>
        </w:trPr>
        <w:tc>
          <w:tcPr>
            <w:tcW w:w="5000" w:type="pct"/>
            <w:shd w:val="clear" w:color="auto" w:fill="auto"/>
            <w:vAlign w:val="bottom"/>
          </w:tcPr>
          <w:p w14:paraId="2499FBCF" w14:textId="77777777" w:rsidR="00E0270B" w:rsidRDefault="00E0270B" w:rsidP="00E0270B">
            <w:pPr>
              <w:spacing w:before="0"/>
              <w:rPr>
                <w:rFonts w:cstheme="minorHAnsi"/>
                <w:bCs/>
                <w:sz w:val="24"/>
                <w:szCs w:val="24"/>
              </w:rPr>
            </w:pPr>
          </w:p>
          <w:p w14:paraId="6CB5F179" w14:textId="0529E2DA" w:rsidR="00471D23" w:rsidRDefault="00945115" w:rsidP="00E0270B">
            <w:pPr>
              <w:spacing w:before="0"/>
              <w:rPr>
                <w:rFonts w:cstheme="minorHAnsi"/>
                <w:bCs/>
                <w:sz w:val="24"/>
                <w:szCs w:val="24"/>
              </w:rPr>
            </w:pPr>
            <w:r w:rsidRPr="00E0270B">
              <w:rPr>
                <w:rFonts w:cstheme="minorHAnsi"/>
                <w:bCs/>
                <w:sz w:val="24"/>
                <w:szCs w:val="24"/>
              </w:rPr>
              <w:t xml:space="preserve">The following items or information have been determined to be subject to export control requirements which require that SIU place limitations on who may have access to or use the items or information.  Only those individuals who are identified below and have been approved by the Export Controls </w:t>
            </w:r>
            <w:r w:rsidR="00973700">
              <w:rPr>
                <w:rFonts w:cstheme="minorHAnsi"/>
                <w:bCs/>
                <w:sz w:val="24"/>
                <w:szCs w:val="24"/>
              </w:rPr>
              <w:t>O</w:t>
            </w:r>
            <w:r w:rsidRPr="00E0270B">
              <w:rPr>
                <w:rFonts w:cstheme="minorHAnsi"/>
                <w:bCs/>
                <w:sz w:val="24"/>
                <w:szCs w:val="24"/>
              </w:rPr>
              <w:t>ffice may have access.</w:t>
            </w:r>
            <w:r w:rsidR="00EE2BCE" w:rsidRPr="00E0270B">
              <w:rPr>
                <w:rFonts w:cstheme="minorHAnsi"/>
                <w:bCs/>
                <w:sz w:val="24"/>
                <w:szCs w:val="24"/>
              </w:rPr>
              <w:t xml:space="preserve">  </w:t>
            </w:r>
          </w:p>
          <w:p w14:paraId="0C6A20CB" w14:textId="77777777" w:rsidR="00471D23" w:rsidRDefault="00471D23" w:rsidP="00E0270B">
            <w:pPr>
              <w:spacing w:before="0"/>
              <w:rPr>
                <w:rFonts w:cstheme="minorHAnsi"/>
                <w:bCs/>
                <w:sz w:val="24"/>
                <w:szCs w:val="24"/>
              </w:rPr>
            </w:pPr>
          </w:p>
          <w:p w14:paraId="245161BC" w14:textId="1AFD8F2B" w:rsidR="00945115" w:rsidRPr="00E0270B" w:rsidRDefault="00EE2BCE" w:rsidP="00E0270B">
            <w:pPr>
              <w:spacing w:before="0"/>
              <w:rPr>
                <w:rFonts w:cstheme="minorHAnsi"/>
                <w:bCs/>
                <w:sz w:val="24"/>
                <w:szCs w:val="24"/>
              </w:rPr>
            </w:pPr>
            <w:r w:rsidRPr="00E0270B">
              <w:rPr>
                <w:rFonts w:cstheme="minorHAnsi"/>
                <w:bCs/>
                <w:sz w:val="24"/>
                <w:szCs w:val="24"/>
              </w:rPr>
              <w:t xml:space="preserve">Additional </w:t>
            </w:r>
            <w:r w:rsidRPr="009F664E">
              <w:rPr>
                <w:rFonts w:cstheme="minorHAnsi"/>
                <w:bCs/>
                <w:i/>
                <w:iCs/>
                <w:sz w:val="24"/>
                <w:szCs w:val="24"/>
              </w:rPr>
              <w:t>Export-Controlled Items and Information</w:t>
            </w:r>
            <w:r w:rsidRPr="00E0270B">
              <w:rPr>
                <w:rFonts w:cstheme="minorHAnsi"/>
                <w:bCs/>
                <w:sz w:val="24"/>
                <w:szCs w:val="24"/>
              </w:rPr>
              <w:t xml:space="preserve"> may be listed in Appendix </w:t>
            </w:r>
            <w:r w:rsidR="00DD3731" w:rsidRPr="00E0270B">
              <w:rPr>
                <w:rFonts w:cstheme="minorHAnsi"/>
                <w:bCs/>
                <w:sz w:val="24"/>
                <w:szCs w:val="24"/>
              </w:rPr>
              <w:t>D</w:t>
            </w:r>
            <w:r w:rsidRPr="00E0270B">
              <w:rPr>
                <w:rFonts w:cstheme="minorHAnsi"/>
                <w:bCs/>
                <w:sz w:val="24"/>
                <w:szCs w:val="24"/>
              </w:rPr>
              <w:t xml:space="preserve"> if necessary.</w:t>
            </w:r>
          </w:p>
          <w:p w14:paraId="7E49EC86" w14:textId="77777777" w:rsidR="00EE2BCE" w:rsidRPr="00E0270B" w:rsidRDefault="00EE2BCE" w:rsidP="00E0270B">
            <w:pPr>
              <w:spacing w:before="0"/>
              <w:rPr>
                <w:rFonts w:cstheme="minorHAnsi"/>
                <w:bCs/>
                <w:sz w:val="24"/>
                <w:szCs w:val="24"/>
              </w:rPr>
            </w:pPr>
          </w:p>
          <w:tbl>
            <w:tblPr>
              <w:tblStyle w:val="TableGrid"/>
              <w:tblW w:w="0" w:type="auto"/>
              <w:tblLook w:val="04A0" w:firstRow="1" w:lastRow="0" w:firstColumn="1" w:lastColumn="0" w:noHBand="0" w:noVBand="1"/>
            </w:tblPr>
            <w:tblGrid>
              <w:gridCol w:w="520"/>
              <w:gridCol w:w="2700"/>
              <w:gridCol w:w="2070"/>
              <w:gridCol w:w="2070"/>
              <w:gridCol w:w="1774"/>
            </w:tblGrid>
            <w:tr w:rsidR="00945115" w:rsidRPr="00E0270B" w14:paraId="03C0606E" w14:textId="77777777" w:rsidTr="00802537">
              <w:tc>
                <w:tcPr>
                  <w:tcW w:w="520" w:type="dxa"/>
                </w:tcPr>
                <w:p w14:paraId="3E1C3B3B" w14:textId="1FB52CA7" w:rsidR="00945115" w:rsidRPr="0055341D" w:rsidRDefault="00945115" w:rsidP="00E0270B">
                  <w:pPr>
                    <w:spacing w:before="0"/>
                    <w:rPr>
                      <w:rFonts w:cstheme="minorHAnsi"/>
                      <w:b/>
                      <w:sz w:val="24"/>
                      <w:szCs w:val="24"/>
                    </w:rPr>
                  </w:pPr>
                  <w:r w:rsidRPr="0055341D">
                    <w:rPr>
                      <w:rFonts w:cstheme="minorHAnsi"/>
                      <w:b/>
                      <w:sz w:val="24"/>
                      <w:szCs w:val="24"/>
                    </w:rPr>
                    <w:t>#</w:t>
                  </w:r>
                </w:p>
              </w:tc>
              <w:tc>
                <w:tcPr>
                  <w:tcW w:w="2700" w:type="dxa"/>
                </w:tcPr>
                <w:p w14:paraId="5C192717" w14:textId="49F1387F" w:rsidR="00945115" w:rsidRPr="0055341D" w:rsidRDefault="00945115" w:rsidP="00E0270B">
                  <w:pPr>
                    <w:spacing w:before="0"/>
                    <w:rPr>
                      <w:rFonts w:cstheme="minorHAnsi"/>
                      <w:b/>
                      <w:sz w:val="24"/>
                      <w:szCs w:val="24"/>
                    </w:rPr>
                  </w:pPr>
                  <w:r w:rsidRPr="0055341D">
                    <w:rPr>
                      <w:rFonts w:cstheme="minorHAnsi"/>
                      <w:b/>
                      <w:sz w:val="24"/>
                      <w:szCs w:val="24"/>
                    </w:rPr>
                    <w:t>Name o</w:t>
                  </w:r>
                  <w:r w:rsidR="00EE2BCE" w:rsidRPr="0055341D">
                    <w:rPr>
                      <w:rFonts w:cstheme="minorHAnsi"/>
                      <w:b/>
                      <w:sz w:val="24"/>
                      <w:szCs w:val="24"/>
                    </w:rPr>
                    <w:t>f Item or Information</w:t>
                  </w:r>
                </w:p>
              </w:tc>
              <w:tc>
                <w:tcPr>
                  <w:tcW w:w="2070" w:type="dxa"/>
                </w:tcPr>
                <w:p w14:paraId="4BFD8355" w14:textId="0C8AE6A0" w:rsidR="00945115" w:rsidRPr="0055341D" w:rsidRDefault="00945115" w:rsidP="00E0270B">
                  <w:pPr>
                    <w:spacing w:before="0"/>
                    <w:rPr>
                      <w:rFonts w:cstheme="minorHAnsi"/>
                      <w:b/>
                      <w:sz w:val="24"/>
                      <w:szCs w:val="24"/>
                    </w:rPr>
                  </w:pPr>
                  <w:r w:rsidRPr="0055341D">
                    <w:rPr>
                      <w:rFonts w:cstheme="minorHAnsi"/>
                      <w:b/>
                      <w:sz w:val="24"/>
                      <w:szCs w:val="24"/>
                    </w:rPr>
                    <w:t xml:space="preserve">Type </w:t>
                  </w:r>
                </w:p>
              </w:tc>
              <w:tc>
                <w:tcPr>
                  <w:tcW w:w="2070" w:type="dxa"/>
                </w:tcPr>
                <w:p w14:paraId="57A435E2" w14:textId="3D672CD2" w:rsidR="00945115" w:rsidRPr="0055341D" w:rsidRDefault="00F27EA8" w:rsidP="00E0270B">
                  <w:pPr>
                    <w:spacing w:before="0"/>
                    <w:rPr>
                      <w:rFonts w:cstheme="minorHAnsi"/>
                      <w:b/>
                      <w:sz w:val="24"/>
                      <w:szCs w:val="24"/>
                    </w:rPr>
                  </w:pPr>
                  <w:r w:rsidRPr="0055341D">
                    <w:rPr>
                      <w:rFonts w:cstheme="minorHAnsi"/>
                      <w:b/>
                      <w:sz w:val="24"/>
                      <w:szCs w:val="24"/>
                    </w:rPr>
                    <w:t>EAR or ITAR</w:t>
                  </w:r>
                  <w:r w:rsidR="00945115" w:rsidRPr="0055341D">
                    <w:rPr>
                      <w:rFonts w:cstheme="minorHAnsi"/>
                      <w:b/>
                      <w:sz w:val="24"/>
                      <w:szCs w:val="24"/>
                    </w:rPr>
                    <w:t>?</w:t>
                  </w:r>
                </w:p>
              </w:tc>
              <w:tc>
                <w:tcPr>
                  <w:tcW w:w="1774" w:type="dxa"/>
                </w:tcPr>
                <w:p w14:paraId="51B40F6B" w14:textId="5A855B1D" w:rsidR="00945115" w:rsidRPr="0055341D" w:rsidRDefault="00945115" w:rsidP="00E0270B">
                  <w:pPr>
                    <w:spacing w:before="0"/>
                    <w:rPr>
                      <w:rFonts w:cstheme="minorHAnsi"/>
                      <w:b/>
                      <w:sz w:val="24"/>
                      <w:szCs w:val="24"/>
                    </w:rPr>
                  </w:pPr>
                  <w:r w:rsidRPr="0055341D">
                    <w:rPr>
                      <w:rFonts w:cstheme="minorHAnsi"/>
                      <w:b/>
                      <w:sz w:val="24"/>
                      <w:szCs w:val="24"/>
                    </w:rPr>
                    <w:t>Classification*</w:t>
                  </w:r>
                </w:p>
              </w:tc>
            </w:tr>
            <w:tr w:rsidR="00214586" w:rsidRPr="00E0270B" w14:paraId="1F649D1C" w14:textId="77777777" w:rsidTr="00802537">
              <w:tc>
                <w:tcPr>
                  <w:tcW w:w="520" w:type="dxa"/>
                </w:tcPr>
                <w:p w14:paraId="0640064D" w14:textId="2AE1CD22" w:rsidR="00214586" w:rsidRPr="00E0270B" w:rsidRDefault="00214586" w:rsidP="00214586">
                  <w:pPr>
                    <w:spacing w:before="0"/>
                    <w:rPr>
                      <w:rFonts w:cstheme="minorHAnsi"/>
                      <w:bCs/>
                      <w:sz w:val="24"/>
                      <w:szCs w:val="24"/>
                    </w:rPr>
                  </w:pPr>
                  <w:r>
                    <w:rPr>
                      <w:rFonts w:cstheme="minorHAnsi"/>
                      <w:bCs/>
                      <w:sz w:val="24"/>
                      <w:szCs w:val="24"/>
                    </w:rPr>
                    <w:t>1</w:t>
                  </w:r>
                </w:p>
              </w:tc>
              <w:sdt>
                <w:sdtPr>
                  <w:rPr>
                    <w:rFonts w:cstheme="minorHAnsi"/>
                    <w:sz w:val="24"/>
                    <w:szCs w:val="24"/>
                  </w:rPr>
                  <w:id w:val="263588001"/>
                  <w:placeholder>
                    <w:docPart w:val="BF7AC4F6E3C2494680EA25B1C80B3A44"/>
                  </w:placeholder>
                  <w:showingPlcHdr/>
                </w:sdtPr>
                <w:sdtEndPr/>
                <w:sdtContent>
                  <w:tc>
                    <w:tcPr>
                      <w:tcW w:w="2700" w:type="dxa"/>
                    </w:tcPr>
                    <w:p w14:paraId="613E5D23" w14:textId="7021FEF9" w:rsidR="00214586" w:rsidRPr="00E0270B" w:rsidRDefault="00214586" w:rsidP="00214586">
                      <w:pPr>
                        <w:spacing w:before="0"/>
                        <w:rPr>
                          <w:rFonts w:cstheme="minorHAnsi"/>
                          <w:bCs/>
                          <w:sz w:val="24"/>
                          <w:szCs w:val="24"/>
                        </w:rPr>
                      </w:pPr>
                      <w:r>
                        <w:rPr>
                          <w:rStyle w:val="PlaceholderText"/>
                        </w:rPr>
                        <w:t xml:space="preserve">Enter </w:t>
                      </w:r>
                      <w:r w:rsidRPr="00DE667B">
                        <w:rPr>
                          <w:rStyle w:val="PlaceholderText"/>
                        </w:rPr>
                        <w:t>text.</w:t>
                      </w:r>
                    </w:p>
                  </w:tc>
                </w:sdtContent>
              </w:sdt>
              <w:sdt>
                <w:sdtPr>
                  <w:rPr>
                    <w:rFonts w:cstheme="minorHAnsi"/>
                    <w:bCs/>
                    <w:sz w:val="24"/>
                    <w:szCs w:val="24"/>
                  </w:rPr>
                  <w:alias w:val="Type"/>
                  <w:tag w:val="Type"/>
                  <w:id w:val="-488402802"/>
                  <w:placeholder>
                    <w:docPart w:val="CF0F15DE7EB54EF585D15109953D6860"/>
                  </w:placeholder>
                  <w:showingPlcHdr/>
                  <w:dropDownList>
                    <w:listItem w:value="Choose an item."/>
                    <w:listItem w:displayText="Equipment" w:value="Equipment"/>
                    <w:listItem w:displayText="Software" w:value="Software"/>
                    <w:listItem w:displayText="Hard Information" w:value="Hard Information"/>
                    <w:listItem w:displayText="Electronic Information" w:value="Electronic Information"/>
                    <w:listItem w:displayText="Materials" w:value="Materials"/>
                  </w:dropDownList>
                </w:sdtPr>
                <w:sdtEndPr/>
                <w:sdtContent>
                  <w:tc>
                    <w:tcPr>
                      <w:tcW w:w="2070" w:type="dxa"/>
                    </w:tcPr>
                    <w:p w14:paraId="3087E527" w14:textId="556E8902" w:rsidR="00214586" w:rsidRPr="00E0270B" w:rsidRDefault="00EE372C" w:rsidP="00214586">
                      <w:pPr>
                        <w:spacing w:before="0"/>
                        <w:rPr>
                          <w:rFonts w:cstheme="minorHAnsi"/>
                          <w:bCs/>
                          <w:sz w:val="24"/>
                          <w:szCs w:val="24"/>
                        </w:rPr>
                      </w:pPr>
                      <w:r w:rsidRPr="00DE667B">
                        <w:rPr>
                          <w:rStyle w:val="PlaceholderText"/>
                        </w:rPr>
                        <w:t>Choose an item.</w:t>
                      </w:r>
                    </w:p>
                  </w:tc>
                </w:sdtContent>
              </w:sdt>
              <w:sdt>
                <w:sdtPr>
                  <w:rPr>
                    <w:rFonts w:cstheme="minorHAnsi"/>
                    <w:bCs/>
                    <w:sz w:val="24"/>
                    <w:szCs w:val="24"/>
                  </w:rPr>
                  <w:alias w:val="ITAR or EAR"/>
                  <w:tag w:val="ITAR or EAR"/>
                  <w:id w:val="68168703"/>
                  <w:placeholder>
                    <w:docPart w:val="083CFBD609A34074B17285DB8F371641"/>
                  </w:placeholder>
                  <w:showingPlcHdr/>
                  <w:dropDownList>
                    <w:listItem w:value="Choose an item."/>
                    <w:listItem w:displayText="EAR-Controlled" w:value="EAR-Controlled"/>
                    <w:listItem w:displayText="ITAR-Controlled" w:value="ITAR-Controlled"/>
                  </w:dropDownList>
                </w:sdtPr>
                <w:sdtEndPr/>
                <w:sdtContent>
                  <w:tc>
                    <w:tcPr>
                      <w:tcW w:w="2070" w:type="dxa"/>
                    </w:tcPr>
                    <w:p w14:paraId="686ED00C" w14:textId="13E6C436" w:rsidR="00214586" w:rsidRPr="00E0270B" w:rsidRDefault="00F27EA8" w:rsidP="00214586">
                      <w:pPr>
                        <w:spacing w:before="0"/>
                        <w:rPr>
                          <w:rFonts w:cstheme="minorHAnsi"/>
                          <w:bCs/>
                          <w:sz w:val="24"/>
                          <w:szCs w:val="24"/>
                        </w:rPr>
                      </w:pPr>
                      <w:r w:rsidRPr="00DE667B">
                        <w:rPr>
                          <w:rStyle w:val="PlaceholderText"/>
                        </w:rPr>
                        <w:t>Choose an item.</w:t>
                      </w:r>
                    </w:p>
                  </w:tc>
                </w:sdtContent>
              </w:sdt>
              <w:sdt>
                <w:sdtPr>
                  <w:rPr>
                    <w:rFonts w:cstheme="minorHAnsi"/>
                    <w:sz w:val="24"/>
                    <w:szCs w:val="24"/>
                  </w:rPr>
                  <w:id w:val="-1577665849"/>
                  <w:placeholder>
                    <w:docPart w:val="4E323775191B461C9A4FF3D054FF971A"/>
                  </w:placeholder>
                  <w:showingPlcHdr/>
                </w:sdtPr>
                <w:sdtEndPr/>
                <w:sdtContent>
                  <w:tc>
                    <w:tcPr>
                      <w:tcW w:w="1774" w:type="dxa"/>
                    </w:tcPr>
                    <w:p w14:paraId="7E30561D" w14:textId="5D3ADD8E" w:rsidR="00214586" w:rsidRPr="00E0270B" w:rsidRDefault="00214586" w:rsidP="00214586">
                      <w:pPr>
                        <w:spacing w:before="0"/>
                        <w:rPr>
                          <w:rFonts w:cstheme="minorHAnsi"/>
                          <w:bCs/>
                          <w:sz w:val="24"/>
                          <w:szCs w:val="24"/>
                        </w:rPr>
                      </w:pPr>
                      <w:r>
                        <w:rPr>
                          <w:rStyle w:val="PlaceholderText"/>
                        </w:rPr>
                        <w:t xml:space="preserve">Enter </w:t>
                      </w:r>
                      <w:r w:rsidRPr="00DE667B">
                        <w:rPr>
                          <w:rStyle w:val="PlaceholderText"/>
                        </w:rPr>
                        <w:t>text.</w:t>
                      </w:r>
                    </w:p>
                  </w:tc>
                </w:sdtContent>
              </w:sdt>
            </w:tr>
            <w:tr w:rsidR="00214586" w:rsidRPr="00E0270B" w14:paraId="47CCBE3D" w14:textId="77777777" w:rsidTr="00802537">
              <w:tc>
                <w:tcPr>
                  <w:tcW w:w="520" w:type="dxa"/>
                </w:tcPr>
                <w:p w14:paraId="71EBF756" w14:textId="33875E74" w:rsidR="00214586" w:rsidRPr="00E0270B" w:rsidRDefault="00214586" w:rsidP="00214586">
                  <w:pPr>
                    <w:spacing w:before="0"/>
                    <w:rPr>
                      <w:rFonts w:cstheme="minorHAnsi"/>
                      <w:bCs/>
                      <w:sz w:val="24"/>
                      <w:szCs w:val="24"/>
                    </w:rPr>
                  </w:pPr>
                  <w:r>
                    <w:rPr>
                      <w:rFonts w:cstheme="minorHAnsi"/>
                      <w:bCs/>
                      <w:sz w:val="24"/>
                      <w:szCs w:val="24"/>
                    </w:rPr>
                    <w:t>2</w:t>
                  </w:r>
                </w:p>
              </w:tc>
              <w:sdt>
                <w:sdtPr>
                  <w:rPr>
                    <w:rFonts w:cstheme="minorHAnsi"/>
                    <w:sz w:val="24"/>
                    <w:szCs w:val="24"/>
                  </w:rPr>
                  <w:id w:val="1549807024"/>
                  <w:placeholder>
                    <w:docPart w:val="29C8E2C56C474128AC13E97D1E5578AC"/>
                  </w:placeholder>
                  <w:showingPlcHdr/>
                </w:sdtPr>
                <w:sdtEndPr/>
                <w:sdtContent>
                  <w:tc>
                    <w:tcPr>
                      <w:tcW w:w="2700" w:type="dxa"/>
                    </w:tcPr>
                    <w:p w14:paraId="047C98FB" w14:textId="1A5EF72C" w:rsidR="00214586" w:rsidRPr="00E0270B" w:rsidRDefault="00214586" w:rsidP="00214586">
                      <w:pPr>
                        <w:spacing w:before="0"/>
                        <w:rPr>
                          <w:rFonts w:cstheme="minorHAnsi"/>
                          <w:bCs/>
                          <w:sz w:val="24"/>
                          <w:szCs w:val="24"/>
                        </w:rPr>
                      </w:pPr>
                      <w:r>
                        <w:rPr>
                          <w:rStyle w:val="PlaceholderText"/>
                        </w:rPr>
                        <w:t xml:space="preserve">Enter </w:t>
                      </w:r>
                      <w:r w:rsidRPr="00DE667B">
                        <w:rPr>
                          <w:rStyle w:val="PlaceholderText"/>
                        </w:rPr>
                        <w:t>text.</w:t>
                      </w:r>
                    </w:p>
                  </w:tc>
                </w:sdtContent>
              </w:sdt>
              <w:sdt>
                <w:sdtPr>
                  <w:rPr>
                    <w:rFonts w:cstheme="minorHAnsi"/>
                    <w:bCs/>
                    <w:sz w:val="24"/>
                    <w:szCs w:val="24"/>
                  </w:rPr>
                  <w:alias w:val="Type"/>
                  <w:tag w:val="Type"/>
                  <w:id w:val="-11451556"/>
                  <w:placeholder>
                    <w:docPart w:val="532650CAE9344AC9A25EEE8E6B653E77"/>
                  </w:placeholder>
                  <w:showingPlcHdr/>
                  <w:dropDownList>
                    <w:listItem w:value="Choose an item."/>
                    <w:listItem w:displayText="Equipment" w:value="Equipment"/>
                    <w:listItem w:displayText="Software" w:value="Software"/>
                    <w:listItem w:displayText="Hard Information" w:value="Hard Information"/>
                    <w:listItem w:displayText="Electronic Information" w:value="Electronic Information"/>
                    <w:listItem w:displayText="Materials" w:value="Materials"/>
                  </w:dropDownList>
                </w:sdtPr>
                <w:sdtEndPr/>
                <w:sdtContent>
                  <w:tc>
                    <w:tcPr>
                      <w:tcW w:w="2070" w:type="dxa"/>
                    </w:tcPr>
                    <w:p w14:paraId="3B0576AD" w14:textId="327A2D66" w:rsidR="00214586" w:rsidRPr="00E0270B" w:rsidRDefault="00CA027A" w:rsidP="00214586">
                      <w:pPr>
                        <w:spacing w:before="0"/>
                        <w:rPr>
                          <w:rFonts w:cstheme="minorHAnsi"/>
                          <w:bCs/>
                          <w:sz w:val="24"/>
                          <w:szCs w:val="24"/>
                        </w:rPr>
                      </w:pPr>
                      <w:r w:rsidRPr="00DE667B">
                        <w:rPr>
                          <w:rStyle w:val="PlaceholderText"/>
                        </w:rPr>
                        <w:t>Choose an item.</w:t>
                      </w:r>
                    </w:p>
                  </w:tc>
                </w:sdtContent>
              </w:sdt>
              <w:sdt>
                <w:sdtPr>
                  <w:rPr>
                    <w:rFonts w:cstheme="minorHAnsi"/>
                    <w:bCs/>
                    <w:sz w:val="24"/>
                    <w:szCs w:val="24"/>
                  </w:rPr>
                  <w:alias w:val="ITAR or EAR"/>
                  <w:tag w:val="ITAR or EAR"/>
                  <w:id w:val="8802242"/>
                  <w:placeholder>
                    <w:docPart w:val="CBC61884087444609C5938FA92060249"/>
                  </w:placeholder>
                  <w:showingPlcHdr/>
                  <w:dropDownList>
                    <w:listItem w:value="Choose an item."/>
                    <w:listItem w:displayText="EAR-Controlled" w:value="EAR-Controlled"/>
                    <w:listItem w:displayText="ITAR-Controlled" w:value="ITAR-Controlled"/>
                  </w:dropDownList>
                </w:sdtPr>
                <w:sdtEndPr/>
                <w:sdtContent>
                  <w:tc>
                    <w:tcPr>
                      <w:tcW w:w="2070" w:type="dxa"/>
                    </w:tcPr>
                    <w:p w14:paraId="5BA6AC1A" w14:textId="07A675D3" w:rsidR="00214586" w:rsidRPr="00E0270B" w:rsidRDefault="00CA027A" w:rsidP="00214586">
                      <w:pPr>
                        <w:spacing w:before="0"/>
                        <w:rPr>
                          <w:rFonts w:cstheme="minorHAnsi"/>
                          <w:bCs/>
                          <w:sz w:val="24"/>
                          <w:szCs w:val="24"/>
                        </w:rPr>
                      </w:pPr>
                      <w:r w:rsidRPr="00DE667B">
                        <w:rPr>
                          <w:rStyle w:val="PlaceholderText"/>
                        </w:rPr>
                        <w:t>Choose an item.</w:t>
                      </w:r>
                    </w:p>
                  </w:tc>
                </w:sdtContent>
              </w:sdt>
              <w:sdt>
                <w:sdtPr>
                  <w:rPr>
                    <w:rFonts w:cstheme="minorHAnsi"/>
                    <w:sz w:val="24"/>
                    <w:szCs w:val="24"/>
                  </w:rPr>
                  <w:id w:val="1577331123"/>
                  <w:placeholder>
                    <w:docPart w:val="D94DF735D2C34F48A2A2713225F484FB"/>
                  </w:placeholder>
                  <w:showingPlcHdr/>
                </w:sdtPr>
                <w:sdtEndPr/>
                <w:sdtContent>
                  <w:tc>
                    <w:tcPr>
                      <w:tcW w:w="1774" w:type="dxa"/>
                    </w:tcPr>
                    <w:p w14:paraId="242558CF" w14:textId="7DC18BEB" w:rsidR="00214586" w:rsidRPr="00E0270B" w:rsidRDefault="00214586" w:rsidP="00214586">
                      <w:pPr>
                        <w:spacing w:before="0"/>
                        <w:rPr>
                          <w:rFonts w:cstheme="minorHAnsi"/>
                          <w:bCs/>
                          <w:sz w:val="24"/>
                          <w:szCs w:val="24"/>
                        </w:rPr>
                      </w:pPr>
                      <w:r>
                        <w:rPr>
                          <w:rStyle w:val="PlaceholderText"/>
                        </w:rPr>
                        <w:t xml:space="preserve">Enter </w:t>
                      </w:r>
                      <w:r w:rsidRPr="00DE667B">
                        <w:rPr>
                          <w:rStyle w:val="PlaceholderText"/>
                        </w:rPr>
                        <w:t>text.</w:t>
                      </w:r>
                    </w:p>
                  </w:tc>
                </w:sdtContent>
              </w:sdt>
            </w:tr>
            <w:tr w:rsidR="00214586" w:rsidRPr="00E0270B" w14:paraId="18301EFE" w14:textId="77777777" w:rsidTr="00802537">
              <w:tc>
                <w:tcPr>
                  <w:tcW w:w="520" w:type="dxa"/>
                </w:tcPr>
                <w:p w14:paraId="14AAF71D" w14:textId="6B3F5E75" w:rsidR="00214586" w:rsidRPr="00E0270B" w:rsidRDefault="00214586" w:rsidP="00214586">
                  <w:pPr>
                    <w:spacing w:before="0"/>
                    <w:rPr>
                      <w:rFonts w:cstheme="minorHAnsi"/>
                      <w:bCs/>
                      <w:sz w:val="24"/>
                      <w:szCs w:val="24"/>
                    </w:rPr>
                  </w:pPr>
                  <w:r>
                    <w:rPr>
                      <w:rFonts w:cstheme="minorHAnsi"/>
                      <w:bCs/>
                      <w:sz w:val="24"/>
                      <w:szCs w:val="24"/>
                    </w:rPr>
                    <w:t>3</w:t>
                  </w:r>
                </w:p>
              </w:tc>
              <w:sdt>
                <w:sdtPr>
                  <w:rPr>
                    <w:rFonts w:cstheme="minorHAnsi"/>
                    <w:sz w:val="24"/>
                    <w:szCs w:val="24"/>
                  </w:rPr>
                  <w:id w:val="1161967883"/>
                  <w:placeholder>
                    <w:docPart w:val="523C67F4E3ED4CC2B885A01A5B42027F"/>
                  </w:placeholder>
                  <w:showingPlcHdr/>
                </w:sdtPr>
                <w:sdtEndPr/>
                <w:sdtContent>
                  <w:tc>
                    <w:tcPr>
                      <w:tcW w:w="2700" w:type="dxa"/>
                    </w:tcPr>
                    <w:p w14:paraId="7DD6DBEA" w14:textId="25E257FA" w:rsidR="00214586" w:rsidRPr="00E0270B" w:rsidRDefault="00214586" w:rsidP="00214586">
                      <w:pPr>
                        <w:spacing w:before="0"/>
                        <w:rPr>
                          <w:rFonts w:cstheme="minorHAnsi"/>
                          <w:bCs/>
                          <w:sz w:val="24"/>
                          <w:szCs w:val="24"/>
                        </w:rPr>
                      </w:pPr>
                      <w:r>
                        <w:rPr>
                          <w:rStyle w:val="PlaceholderText"/>
                        </w:rPr>
                        <w:t xml:space="preserve">Enter </w:t>
                      </w:r>
                      <w:r w:rsidRPr="00DE667B">
                        <w:rPr>
                          <w:rStyle w:val="PlaceholderText"/>
                        </w:rPr>
                        <w:t>text.</w:t>
                      </w:r>
                    </w:p>
                  </w:tc>
                </w:sdtContent>
              </w:sdt>
              <w:sdt>
                <w:sdtPr>
                  <w:rPr>
                    <w:rFonts w:cstheme="minorHAnsi"/>
                    <w:bCs/>
                    <w:sz w:val="24"/>
                    <w:szCs w:val="24"/>
                  </w:rPr>
                  <w:alias w:val="Type"/>
                  <w:tag w:val="Type"/>
                  <w:id w:val="629441228"/>
                  <w:placeholder>
                    <w:docPart w:val="F49EF3E3986B43D99796A2E68AA7630F"/>
                  </w:placeholder>
                  <w:showingPlcHdr/>
                  <w:dropDownList>
                    <w:listItem w:value="Choose an item."/>
                    <w:listItem w:displayText="Equipment" w:value="Equipment"/>
                    <w:listItem w:displayText="Software" w:value="Software"/>
                    <w:listItem w:displayText="Hard Information" w:value="Hard Information"/>
                    <w:listItem w:displayText="Electronic Information" w:value="Electronic Information"/>
                    <w:listItem w:displayText="Materials" w:value="Materials"/>
                  </w:dropDownList>
                </w:sdtPr>
                <w:sdtEndPr/>
                <w:sdtContent>
                  <w:tc>
                    <w:tcPr>
                      <w:tcW w:w="2070" w:type="dxa"/>
                    </w:tcPr>
                    <w:p w14:paraId="36BF8BAE" w14:textId="0C0987EB" w:rsidR="00214586" w:rsidRPr="00E0270B" w:rsidRDefault="00CA027A" w:rsidP="00214586">
                      <w:pPr>
                        <w:spacing w:before="0"/>
                        <w:rPr>
                          <w:rFonts w:cstheme="minorHAnsi"/>
                          <w:bCs/>
                          <w:sz w:val="24"/>
                          <w:szCs w:val="24"/>
                        </w:rPr>
                      </w:pPr>
                      <w:r w:rsidRPr="00DE667B">
                        <w:rPr>
                          <w:rStyle w:val="PlaceholderText"/>
                        </w:rPr>
                        <w:t>Choose an item.</w:t>
                      </w:r>
                    </w:p>
                  </w:tc>
                </w:sdtContent>
              </w:sdt>
              <w:sdt>
                <w:sdtPr>
                  <w:rPr>
                    <w:rFonts w:cstheme="minorHAnsi"/>
                    <w:bCs/>
                    <w:sz w:val="24"/>
                    <w:szCs w:val="24"/>
                  </w:rPr>
                  <w:alias w:val="ITAR or EAR"/>
                  <w:tag w:val="ITAR or EAR"/>
                  <w:id w:val="-424353017"/>
                  <w:placeholder>
                    <w:docPart w:val="C485B20EEF504962B901FFB6CB471C56"/>
                  </w:placeholder>
                  <w:showingPlcHdr/>
                  <w:dropDownList>
                    <w:listItem w:value="Choose an item."/>
                    <w:listItem w:displayText="EAR-Controlled" w:value="EAR-Controlled"/>
                    <w:listItem w:displayText="ITAR-Controlled" w:value="ITAR-Controlled"/>
                  </w:dropDownList>
                </w:sdtPr>
                <w:sdtEndPr/>
                <w:sdtContent>
                  <w:tc>
                    <w:tcPr>
                      <w:tcW w:w="2070" w:type="dxa"/>
                    </w:tcPr>
                    <w:p w14:paraId="6D5E6CCC" w14:textId="7F68C33A" w:rsidR="00214586" w:rsidRPr="00E0270B" w:rsidRDefault="00CA027A" w:rsidP="00214586">
                      <w:pPr>
                        <w:spacing w:before="0"/>
                        <w:rPr>
                          <w:rFonts w:cstheme="minorHAnsi"/>
                          <w:bCs/>
                          <w:sz w:val="24"/>
                          <w:szCs w:val="24"/>
                        </w:rPr>
                      </w:pPr>
                      <w:r w:rsidRPr="00DE667B">
                        <w:rPr>
                          <w:rStyle w:val="PlaceholderText"/>
                        </w:rPr>
                        <w:t>Choose an item.</w:t>
                      </w:r>
                    </w:p>
                  </w:tc>
                </w:sdtContent>
              </w:sdt>
              <w:sdt>
                <w:sdtPr>
                  <w:rPr>
                    <w:rFonts w:cstheme="minorHAnsi"/>
                    <w:sz w:val="24"/>
                    <w:szCs w:val="24"/>
                  </w:rPr>
                  <w:id w:val="1630515714"/>
                  <w:placeholder>
                    <w:docPart w:val="1F4C71074B074AA2A66257934AFCEA05"/>
                  </w:placeholder>
                  <w:showingPlcHdr/>
                </w:sdtPr>
                <w:sdtEndPr/>
                <w:sdtContent>
                  <w:tc>
                    <w:tcPr>
                      <w:tcW w:w="1774" w:type="dxa"/>
                    </w:tcPr>
                    <w:p w14:paraId="5A80BF1A" w14:textId="19EE3E67" w:rsidR="00214586" w:rsidRPr="00E0270B" w:rsidRDefault="00214586" w:rsidP="00214586">
                      <w:pPr>
                        <w:spacing w:before="0"/>
                        <w:rPr>
                          <w:rFonts w:cstheme="minorHAnsi"/>
                          <w:bCs/>
                          <w:sz w:val="24"/>
                          <w:szCs w:val="24"/>
                        </w:rPr>
                      </w:pPr>
                      <w:r>
                        <w:rPr>
                          <w:rStyle w:val="PlaceholderText"/>
                        </w:rPr>
                        <w:t xml:space="preserve">Enter </w:t>
                      </w:r>
                      <w:r w:rsidRPr="00DE667B">
                        <w:rPr>
                          <w:rStyle w:val="PlaceholderText"/>
                        </w:rPr>
                        <w:t>text.</w:t>
                      </w:r>
                    </w:p>
                  </w:tc>
                </w:sdtContent>
              </w:sdt>
            </w:tr>
            <w:tr w:rsidR="00214586" w:rsidRPr="00E0270B" w14:paraId="78BDAA93" w14:textId="77777777" w:rsidTr="00802537">
              <w:tc>
                <w:tcPr>
                  <w:tcW w:w="520" w:type="dxa"/>
                </w:tcPr>
                <w:p w14:paraId="0921A1E3" w14:textId="791791EE" w:rsidR="00214586" w:rsidRPr="00E0270B" w:rsidRDefault="00214586" w:rsidP="00214586">
                  <w:pPr>
                    <w:spacing w:before="0"/>
                    <w:rPr>
                      <w:rFonts w:cstheme="minorHAnsi"/>
                      <w:bCs/>
                      <w:sz w:val="24"/>
                      <w:szCs w:val="24"/>
                    </w:rPr>
                  </w:pPr>
                  <w:r>
                    <w:rPr>
                      <w:rFonts w:cstheme="minorHAnsi"/>
                      <w:bCs/>
                      <w:sz w:val="24"/>
                      <w:szCs w:val="24"/>
                    </w:rPr>
                    <w:t>4</w:t>
                  </w:r>
                </w:p>
              </w:tc>
              <w:sdt>
                <w:sdtPr>
                  <w:rPr>
                    <w:rFonts w:cstheme="minorHAnsi"/>
                    <w:sz w:val="24"/>
                    <w:szCs w:val="24"/>
                  </w:rPr>
                  <w:id w:val="-370152270"/>
                  <w:placeholder>
                    <w:docPart w:val="A49E598AC2504659A0D8AE7AA792B374"/>
                  </w:placeholder>
                  <w:showingPlcHdr/>
                </w:sdtPr>
                <w:sdtEndPr/>
                <w:sdtContent>
                  <w:tc>
                    <w:tcPr>
                      <w:tcW w:w="2700" w:type="dxa"/>
                    </w:tcPr>
                    <w:p w14:paraId="6A4C2A00" w14:textId="0AE9E85F" w:rsidR="00214586" w:rsidRPr="00E0270B" w:rsidRDefault="00214586" w:rsidP="00214586">
                      <w:pPr>
                        <w:spacing w:before="0"/>
                        <w:rPr>
                          <w:rFonts w:cstheme="minorHAnsi"/>
                          <w:bCs/>
                          <w:sz w:val="24"/>
                          <w:szCs w:val="24"/>
                        </w:rPr>
                      </w:pPr>
                      <w:r>
                        <w:rPr>
                          <w:rStyle w:val="PlaceholderText"/>
                        </w:rPr>
                        <w:t xml:space="preserve">Enter </w:t>
                      </w:r>
                      <w:r w:rsidRPr="00DE667B">
                        <w:rPr>
                          <w:rStyle w:val="PlaceholderText"/>
                        </w:rPr>
                        <w:t>text.</w:t>
                      </w:r>
                    </w:p>
                  </w:tc>
                </w:sdtContent>
              </w:sdt>
              <w:sdt>
                <w:sdtPr>
                  <w:rPr>
                    <w:rFonts w:cstheme="minorHAnsi"/>
                    <w:bCs/>
                    <w:sz w:val="24"/>
                    <w:szCs w:val="24"/>
                  </w:rPr>
                  <w:alias w:val="Type"/>
                  <w:tag w:val="Type"/>
                  <w:id w:val="-946473857"/>
                  <w:placeholder>
                    <w:docPart w:val="53F03F141E3C49718C9A7699B19A7BE0"/>
                  </w:placeholder>
                  <w:showingPlcHdr/>
                  <w:dropDownList>
                    <w:listItem w:value="Choose an item."/>
                    <w:listItem w:displayText="Equipment" w:value="Equipment"/>
                    <w:listItem w:displayText="Software" w:value="Software"/>
                    <w:listItem w:displayText="Hard Information" w:value="Hard Information"/>
                    <w:listItem w:displayText="Electronic Information" w:value="Electronic Information"/>
                    <w:listItem w:displayText="Materials" w:value="Materials"/>
                  </w:dropDownList>
                </w:sdtPr>
                <w:sdtEndPr/>
                <w:sdtContent>
                  <w:tc>
                    <w:tcPr>
                      <w:tcW w:w="2070" w:type="dxa"/>
                    </w:tcPr>
                    <w:p w14:paraId="06F4261C" w14:textId="08402393" w:rsidR="00214586" w:rsidRPr="00E0270B" w:rsidRDefault="00CA027A" w:rsidP="00214586">
                      <w:pPr>
                        <w:spacing w:before="0"/>
                        <w:rPr>
                          <w:rFonts w:cstheme="minorHAnsi"/>
                          <w:bCs/>
                          <w:sz w:val="24"/>
                          <w:szCs w:val="24"/>
                        </w:rPr>
                      </w:pPr>
                      <w:r w:rsidRPr="00DE667B">
                        <w:rPr>
                          <w:rStyle w:val="PlaceholderText"/>
                        </w:rPr>
                        <w:t>Choose an item.</w:t>
                      </w:r>
                    </w:p>
                  </w:tc>
                </w:sdtContent>
              </w:sdt>
              <w:sdt>
                <w:sdtPr>
                  <w:rPr>
                    <w:rFonts w:cstheme="minorHAnsi"/>
                    <w:bCs/>
                    <w:sz w:val="24"/>
                    <w:szCs w:val="24"/>
                  </w:rPr>
                  <w:alias w:val="ITAR or EAR"/>
                  <w:tag w:val="ITAR or EAR"/>
                  <w:id w:val="-146133076"/>
                  <w:placeholder>
                    <w:docPart w:val="9852A4393382402E8492C30D60992705"/>
                  </w:placeholder>
                  <w:showingPlcHdr/>
                  <w:dropDownList>
                    <w:listItem w:value="Choose an item."/>
                    <w:listItem w:displayText="EAR-Controlled" w:value="EAR-Controlled"/>
                    <w:listItem w:displayText="ITAR-Controlled" w:value="ITAR-Controlled"/>
                  </w:dropDownList>
                </w:sdtPr>
                <w:sdtEndPr/>
                <w:sdtContent>
                  <w:tc>
                    <w:tcPr>
                      <w:tcW w:w="2070" w:type="dxa"/>
                    </w:tcPr>
                    <w:p w14:paraId="5F66A70F" w14:textId="1ABBF46F" w:rsidR="00214586" w:rsidRPr="00E0270B" w:rsidRDefault="00CA027A" w:rsidP="00214586">
                      <w:pPr>
                        <w:spacing w:before="0"/>
                        <w:rPr>
                          <w:rFonts w:cstheme="minorHAnsi"/>
                          <w:bCs/>
                          <w:sz w:val="24"/>
                          <w:szCs w:val="24"/>
                        </w:rPr>
                      </w:pPr>
                      <w:r w:rsidRPr="00DE667B">
                        <w:rPr>
                          <w:rStyle w:val="PlaceholderText"/>
                        </w:rPr>
                        <w:t>Choose an item.</w:t>
                      </w:r>
                    </w:p>
                  </w:tc>
                </w:sdtContent>
              </w:sdt>
              <w:sdt>
                <w:sdtPr>
                  <w:rPr>
                    <w:rFonts w:cstheme="minorHAnsi"/>
                    <w:sz w:val="24"/>
                    <w:szCs w:val="24"/>
                  </w:rPr>
                  <w:id w:val="568161782"/>
                  <w:placeholder>
                    <w:docPart w:val="86B1D70687CE4AD0B172117FCBF385F3"/>
                  </w:placeholder>
                  <w:showingPlcHdr/>
                </w:sdtPr>
                <w:sdtEndPr/>
                <w:sdtContent>
                  <w:tc>
                    <w:tcPr>
                      <w:tcW w:w="1774" w:type="dxa"/>
                    </w:tcPr>
                    <w:p w14:paraId="0023CEB5" w14:textId="64740AA0" w:rsidR="00214586" w:rsidRPr="00E0270B" w:rsidRDefault="00214586" w:rsidP="00214586">
                      <w:pPr>
                        <w:spacing w:before="0"/>
                        <w:rPr>
                          <w:rFonts w:cstheme="minorHAnsi"/>
                          <w:bCs/>
                          <w:sz w:val="24"/>
                          <w:szCs w:val="24"/>
                        </w:rPr>
                      </w:pPr>
                      <w:r>
                        <w:rPr>
                          <w:rStyle w:val="PlaceholderText"/>
                        </w:rPr>
                        <w:t xml:space="preserve">Enter </w:t>
                      </w:r>
                      <w:r w:rsidRPr="00DE667B">
                        <w:rPr>
                          <w:rStyle w:val="PlaceholderText"/>
                        </w:rPr>
                        <w:t>text.</w:t>
                      </w:r>
                    </w:p>
                  </w:tc>
                </w:sdtContent>
              </w:sdt>
            </w:tr>
            <w:tr w:rsidR="00214586" w:rsidRPr="00E0270B" w14:paraId="1F9688A3" w14:textId="77777777" w:rsidTr="00802537">
              <w:tc>
                <w:tcPr>
                  <w:tcW w:w="520" w:type="dxa"/>
                </w:tcPr>
                <w:p w14:paraId="1F45CBC8" w14:textId="1846592A" w:rsidR="00214586" w:rsidRPr="00E0270B" w:rsidRDefault="00214586" w:rsidP="00214586">
                  <w:pPr>
                    <w:spacing w:before="0"/>
                    <w:rPr>
                      <w:rFonts w:cstheme="minorHAnsi"/>
                      <w:bCs/>
                      <w:sz w:val="24"/>
                      <w:szCs w:val="24"/>
                    </w:rPr>
                  </w:pPr>
                  <w:r>
                    <w:rPr>
                      <w:rFonts w:cstheme="minorHAnsi"/>
                      <w:bCs/>
                      <w:sz w:val="24"/>
                      <w:szCs w:val="24"/>
                    </w:rPr>
                    <w:t>5</w:t>
                  </w:r>
                </w:p>
              </w:tc>
              <w:sdt>
                <w:sdtPr>
                  <w:rPr>
                    <w:rFonts w:cstheme="minorHAnsi"/>
                    <w:sz w:val="24"/>
                    <w:szCs w:val="24"/>
                  </w:rPr>
                  <w:id w:val="-1850251040"/>
                  <w:placeholder>
                    <w:docPart w:val="66000553F9414D32B8470CD66F305A6A"/>
                  </w:placeholder>
                  <w:showingPlcHdr/>
                </w:sdtPr>
                <w:sdtEndPr/>
                <w:sdtContent>
                  <w:tc>
                    <w:tcPr>
                      <w:tcW w:w="2700" w:type="dxa"/>
                    </w:tcPr>
                    <w:p w14:paraId="53A77B9E" w14:textId="4540449D" w:rsidR="00214586" w:rsidRPr="00E0270B" w:rsidRDefault="00214586" w:rsidP="00214586">
                      <w:pPr>
                        <w:spacing w:before="0"/>
                        <w:rPr>
                          <w:rFonts w:cstheme="minorHAnsi"/>
                          <w:bCs/>
                          <w:sz w:val="24"/>
                          <w:szCs w:val="24"/>
                        </w:rPr>
                      </w:pPr>
                      <w:r>
                        <w:rPr>
                          <w:rStyle w:val="PlaceholderText"/>
                        </w:rPr>
                        <w:t xml:space="preserve">Enter </w:t>
                      </w:r>
                      <w:r w:rsidRPr="00DE667B">
                        <w:rPr>
                          <w:rStyle w:val="PlaceholderText"/>
                        </w:rPr>
                        <w:t>text.</w:t>
                      </w:r>
                    </w:p>
                  </w:tc>
                </w:sdtContent>
              </w:sdt>
              <w:sdt>
                <w:sdtPr>
                  <w:rPr>
                    <w:rFonts w:cstheme="minorHAnsi"/>
                    <w:bCs/>
                    <w:sz w:val="24"/>
                    <w:szCs w:val="24"/>
                  </w:rPr>
                  <w:alias w:val="Type"/>
                  <w:tag w:val="Type"/>
                  <w:id w:val="1111091716"/>
                  <w:placeholder>
                    <w:docPart w:val="8A6A6BF7E5FB4D5591D941640C3E0C5F"/>
                  </w:placeholder>
                  <w:showingPlcHdr/>
                  <w:dropDownList>
                    <w:listItem w:value="Choose an item."/>
                    <w:listItem w:displayText="Equipment" w:value="Equipment"/>
                    <w:listItem w:displayText="Software" w:value="Software"/>
                    <w:listItem w:displayText="Hard Information" w:value="Hard Information"/>
                    <w:listItem w:displayText="Electronic Information" w:value="Electronic Information"/>
                    <w:listItem w:displayText="Materials" w:value="Materials"/>
                  </w:dropDownList>
                </w:sdtPr>
                <w:sdtEndPr/>
                <w:sdtContent>
                  <w:tc>
                    <w:tcPr>
                      <w:tcW w:w="2070" w:type="dxa"/>
                    </w:tcPr>
                    <w:p w14:paraId="5B3E2C92" w14:textId="7AE0D8C9" w:rsidR="00214586" w:rsidRPr="00E0270B" w:rsidRDefault="00CA027A" w:rsidP="00214586">
                      <w:pPr>
                        <w:spacing w:before="0"/>
                        <w:rPr>
                          <w:rFonts w:cstheme="minorHAnsi"/>
                          <w:bCs/>
                          <w:sz w:val="24"/>
                          <w:szCs w:val="24"/>
                        </w:rPr>
                      </w:pPr>
                      <w:r w:rsidRPr="00DE667B">
                        <w:rPr>
                          <w:rStyle w:val="PlaceholderText"/>
                        </w:rPr>
                        <w:t>Choose an item.</w:t>
                      </w:r>
                    </w:p>
                  </w:tc>
                </w:sdtContent>
              </w:sdt>
              <w:sdt>
                <w:sdtPr>
                  <w:rPr>
                    <w:rFonts w:cstheme="minorHAnsi"/>
                    <w:bCs/>
                    <w:sz w:val="24"/>
                    <w:szCs w:val="24"/>
                  </w:rPr>
                  <w:alias w:val="ITAR or EAR"/>
                  <w:tag w:val="ITAR or EAR"/>
                  <w:id w:val="-1639101839"/>
                  <w:placeholder>
                    <w:docPart w:val="98026209CA34474AA067C21521C96176"/>
                  </w:placeholder>
                  <w:showingPlcHdr/>
                  <w:dropDownList>
                    <w:listItem w:value="Choose an item."/>
                    <w:listItem w:displayText="EAR-Controlled" w:value="EAR-Controlled"/>
                    <w:listItem w:displayText="ITAR-Controlled" w:value="ITAR-Controlled"/>
                  </w:dropDownList>
                </w:sdtPr>
                <w:sdtEndPr/>
                <w:sdtContent>
                  <w:tc>
                    <w:tcPr>
                      <w:tcW w:w="2070" w:type="dxa"/>
                    </w:tcPr>
                    <w:p w14:paraId="7B40C483" w14:textId="0AFCC573" w:rsidR="00214586" w:rsidRPr="00E0270B" w:rsidRDefault="00CA027A" w:rsidP="00214586">
                      <w:pPr>
                        <w:spacing w:before="0"/>
                        <w:rPr>
                          <w:rFonts w:cstheme="minorHAnsi"/>
                          <w:bCs/>
                          <w:sz w:val="24"/>
                          <w:szCs w:val="24"/>
                        </w:rPr>
                      </w:pPr>
                      <w:r w:rsidRPr="00DE667B">
                        <w:rPr>
                          <w:rStyle w:val="PlaceholderText"/>
                        </w:rPr>
                        <w:t>Choose an item.</w:t>
                      </w:r>
                    </w:p>
                  </w:tc>
                </w:sdtContent>
              </w:sdt>
              <w:sdt>
                <w:sdtPr>
                  <w:rPr>
                    <w:rFonts w:cstheme="minorHAnsi"/>
                    <w:sz w:val="24"/>
                    <w:szCs w:val="24"/>
                  </w:rPr>
                  <w:id w:val="-76754774"/>
                  <w:placeholder>
                    <w:docPart w:val="3AF3B6184CC14279BF786E933E42681D"/>
                  </w:placeholder>
                  <w:showingPlcHdr/>
                </w:sdtPr>
                <w:sdtEndPr/>
                <w:sdtContent>
                  <w:tc>
                    <w:tcPr>
                      <w:tcW w:w="1774" w:type="dxa"/>
                    </w:tcPr>
                    <w:p w14:paraId="7EBFCFDF" w14:textId="39EECD42" w:rsidR="00214586" w:rsidRPr="00E0270B" w:rsidRDefault="00214586" w:rsidP="00214586">
                      <w:pPr>
                        <w:spacing w:before="0"/>
                        <w:rPr>
                          <w:rFonts w:cstheme="minorHAnsi"/>
                          <w:bCs/>
                          <w:sz w:val="24"/>
                          <w:szCs w:val="24"/>
                        </w:rPr>
                      </w:pPr>
                      <w:r>
                        <w:rPr>
                          <w:rStyle w:val="PlaceholderText"/>
                        </w:rPr>
                        <w:t xml:space="preserve">Enter </w:t>
                      </w:r>
                      <w:r w:rsidRPr="00DE667B">
                        <w:rPr>
                          <w:rStyle w:val="PlaceholderText"/>
                        </w:rPr>
                        <w:t>text.</w:t>
                      </w:r>
                    </w:p>
                  </w:tc>
                </w:sdtContent>
              </w:sdt>
            </w:tr>
            <w:tr w:rsidR="00214586" w:rsidRPr="00E0270B" w14:paraId="004EE273" w14:textId="77777777" w:rsidTr="00802537">
              <w:tc>
                <w:tcPr>
                  <w:tcW w:w="520" w:type="dxa"/>
                </w:tcPr>
                <w:p w14:paraId="6D049AF8" w14:textId="5DD763EB" w:rsidR="00214586" w:rsidRPr="00E0270B" w:rsidRDefault="00214586" w:rsidP="00214586">
                  <w:pPr>
                    <w:spacing w:before="0"/>
                    <w:rPr>
                      <w:rFonts w:cstheme="minorHAnsi"/>
                      <w:bCs/>
                      <w:sz w:val="24"/>
                      <w:szCs w:val="24"/>
                    </w:rPr>
                  </w:pPr>
                  <w:r>
                    <w:rPr>
                      <w:rFonts w:cstheme="minorHAnsi"/>
                      <w:bCs/>
                      <w:sz w:val="24"/>
                      <w:szCs w:val="24"/>
                    </w:rPr>
                    <w:t>6</w:t>
                  </w:r>
                </w:p>
              </w:tc>
              <w:sdt>
                <w:sdtPr>
                  <w:rPr>
                    <w:rFonts w:cstheme="minorHAnsi"/>
                    <w:sz w:val="24"/>
                    <w:szCs w:val="24"/>
                  </w:rPr>
                  <w:id w:val="1310139544"/>
                  <w:placeholder>
                    <w:docPart w:val="B006155118D7484A990B8B0D3E4C2259"/>
                  </w:placeholder>
                  <w:showingPlcHdr/>
                </w:sdtPr>
                <w:sdtEndPr/>
                <w:sdtContent>
                  <w:tc>
                    <w:tcPr>
                      <w:tcW w:w="2700" w:type="dxa"/>
                    </w:tcPr>
                    <w:p w14:paraId="64BA206A" w14:textId="41954490" w:rsidR="00214586" w:rsidRPr="00E0270B" w:rsidRDefault="00214586" w:rsidP="00214586">
                      <w:pPr>
                        <w:spacing w:before="0"/>
                        <w:rPr>
                          <w:rFonts w:cstheme="minorHAnsi"/>
                          <w:bCs/>
                          <w:sz w:val="24"/>
                          <w:szCs w:val="24"/>
                        </w:rPr>
                      </w:pPr>
                      <w:r>
                        <w:rPr>
                          <w:rStyle w:val="PlaceholderText"/>
                        </w:rPr>
                        <w:t xml:space="preserve">Enter </w:t>
                      </w:r>
                      <w:r w:rsidRPr="00DE667B">
                        <w:rPr>
                          <w:rStyle w:val="PlaceholderText"/>
                        </w:rPr>
                        <w:t>text.</w:t>
                      </w:r>
                    </w:p>
                  </w:tc>
                </w:sdtContent>
              </w:sdt>
              <w:sdt>
                <w:sdtPr>
                  <w:rPr>
                    <w:rFonts w:cstheme="minorHAnsi"/>
                    <w:bCs/>
                    <w:sz w:val="24"/>
                    <w:szCs w:val="24"/>
                  </w:rPr>
                  <w:alias w:val="Type"/>
                  <w:tag w:val="Type"/>
                  <w:id w:val="-1014460925"/>
                  <w:placeholder>
                    <w:docPart w:val="0C7D9DFA7D4B42E5A950B8EA7B941E38"/>
                  </w:placeholder>
                  <w:showingPlcHdr/>
                  <w:dropDownList>
                    <w:listItem w:value="Choose an item."/>
                    <w:listItem w:displayText="Equipment" w:value="Equipment"/>
                    <w:listItem w:displayText="Software" w:value="Software"/>
                    <w:listItem w:displayText="Hard Information" w:value="Hard Information"/>
                    <w:listItem w:displayText="Electronic Information" w:value="Electronic Information"/>
                    <w:listItem w:displayText="Materials" w:value="Materials"/>
                  </w:dropDownList>
                </w:sdtPr>
                <w:sdtEndPr/>
                <w:sdtContent>
                  <w:tc>
                    <w:tcPr>
                      <w:tcW w:w="2070" w:type="dxa"/>
                    </w:tcPr>
                    <w:p w14:paraId="537A7A51" w14:textId="2CC9517F" w:rsidR="00214586" w:rsidRPr="00E0270B" w:rsidRDefault="00CA027A" w:rsidP="00214586">
                      <w:pPr>
                        <w:spacing w:before="0"/>
                        <w:rPr>
                          <w:rFonts w:cstheme="minorHAnsi"/>
                          <w:bCs/>
                          <w:sz w:val="24"/>
                          <w:szCs w:val="24"/>
                        </w:rPr>
                      </w:pPr>
                      <w:r w:rsidRPr="00DE667B">
                        <w:rPr>
                          <w:rStyle w:val="PlaceholderText"/>
                        </w:rPr>
                        <w:t>Choose an item.</w:t>
                      </w:r>
                    </w:p>
                  </w:tc>
                </w:sdtContent>
              </w:sdt>
              <w:sdt>
                <w:sdtPr>
                  <w:rPr>
                    <w:rFonts w:cstheme="minorHAnsi"/>
                    <w:bCs/>
                    <w:sz w:val="24"/>
                    <w:szCs w:val="24"/>
                  </w:rPr>
                  <w:alias w:val="ITAR or EAR"/>
                  <w:tag w:val="ITAR or EAR"/>
                  <w:id w:val="-72583401"/>
                  <w:placeholder>
                    <w:docPart w:val="100F26DDB7DB4D70A80E21E1EF56B03B"/>
                  </w:placeholder>
                  <w:showingPlcHdr/>
                  <w:dropDownList>
                    <w:listItem w:value="Choose an item."/>
                    <w:listItem w:displayText="EAR-Controlled" w:value="EAR-Controlled"/>
                    <w:listItem w:displayText="ITAR-Controlled" w:value="ITAR-Controlled"/>
                  </w:dropDownList>
                </w:sdtPr>
                <w:sdtEndPr/>
                <w:sdtContent>
                  <w:tc>
                    <w:tcPr>
                      <w:tcW w:w="2070" w:type="dxa"/>
                    </w:tcPr>
                    <w:p w14:paraId="1CB36047" w14:textId="08ACD30B" w:rsidR="00214586" w:rsidRPr="00E0270B" w:rsidRDefault="00CA027A" w:rsidP="00214586">
                      <w:pPr>
                        <w:spacing w:before="0"/>
                        <w:rPr>
                          <w:rFonts w:cstheme="minorHAnsi"/>
                          <w:bCs/>
                          <w:sz w:val="24"/>
                          <w:szCs w:val="24"/>
                        </w:rPr>
                      </w:pPr>
                      <w:r w:rsidRPr="00DE667B">
                        <w:rPr>
                          <w:rStyle w:val="PlaceholderText"/>
                        </w:rPr>
                        <w:t>Choose an item.</w:t>
                      </w:r>
                    </w:p>
                  </w:tc>
                </w:sdtContent>
              </w:sdt>
              <w:sdt>
                <w:sdtPr>
                  <w:rPr>
                    <w:rFonts w:cstheme="minorHAnsi"/>
                    <w:sz w:val="24"/>
                    <w:szCs w:val="24"/>
                  </w:rPr>
                  <w:id w:val="1949883978"/>
                  <w:placeholder>
                    <w:docPart w:val="8C52EFD0388F441ABB7B6ADB4348AB68"/>
                  </w:placeholder>
                  <w:showingPlcHdr/>
                </w:sdtPr>
                <w:sdtEndPr/>
                <w:sdtContent>
                  <w:tc>
                    <w:tcPr>
                      <w:tcW w:w="1774" w:type="dxa"/>
                    </w:tcPr>
                    <w:p w14:paraId="28813805" w14:textId="4A3152D4" w:rsidR="00214586" w:rsidRPr="00E0270B" w:rsidRDefault="00214586" w:rsidP="00214586">
                      <w:pPr>
                        <w:spacing w:before="0"/>
                        <w:rPr>
                          <w:rFonts w:cstheme="minorHAnsi"/>
                          <w:bCs/>
                          <w:sz w:val="24"/>
                          <w:szCs w:val="24"/>
                        </w:rPr>
                      </w:pPr>
                      <w:r>
                        <w:rPr>
                          <w:rStyle w:val="PlaceholderText"/>
                        </w:rPr>
                        <w:t xml:space="preserve">Enter </w:t>
                      </w:r>
                      <w:r w:rsidRPr="00DE667B">
                        <w:rPr>
                          <w:rStyle w:val="PlaceholderText"/>
                        </w:rPr>
                        <w:t>text.</w:t>
                      </w:r>
                    </w:p>
                  </w:tc>
                </w:sdtContent>
              </w:sdt>
            </w:tr>
            <w:tr w:rsidR="00214586" w:rsidRPr="00E0270B" w14:paraId="123A32FE" w14:textId="77777777" w:rsidTr="00802537">
              <w:tc>
                <w:tcPr>
                  <w:tcW w:w="520" w:type="dxa"/>
                </w:tcPr>
                <w:p w14:paraId="6D5205F4" w14:textId="2B210909" w:rsidR="00214586" w:rsidRPr="00E0270B" w:rsidRDefault="00214586" w:rsidP="00214586">
                  <w:pPr>
                    <w:spacing w:before="0"/>
                    <w:rPr>
                      <w:rFonts w:cstheme="minorHAnsi"/>
                      <w:bCs/>
                      <w:sz w:val="24"/>
                      <w:szCs w:val="24"/>
                    </w:rPr>
                  </w:pPr>
                  <w:r>
                    <w:rPr>
                      <w:rFonts w:cstheme="minorHAnsi"/>
                      <w:bCs/>
                      <w:sz w:val="24"/>
                      <w:szCs w:val="24"/>
                    </w:rPr>
                    <w:t>7</w:t>
                  </w:r>
                </w:p>
              </w:tc>
              <w:sdt>
                <w:sdtPr>
                  <w:rPr>
                    <w:rFonts w:cstheme="minorHAnsi"/>
                    <w:sz w:val="24"/>
                    <w:szCs w:val="24"/>
                  </w:rPr>
                  <w:id w:val="-116909172"/>
                  <w:placeholder>
                    <w:docPart w:val="5C8045D4882747559429BD936EEADE6F"/>
                  </w:placeholder>
                  <w:showingPlcHdr/>
                </w:sdtPr>
                <w:sdtEndPr/>
                <w:sdtContent>
                  <w:tc>
                    <w:tcPr>
                      <w:tcW w:w="2700" w:type="dxa"/>
                    </w:tcPr>
                    <w:p w14:paraId="7EBB59F9" w14:textId="0A3A405B" w:rsidR="00214586" w:rsidRPr="00E0270B" w:rsidRDefault="00214586" w:rsidP="00214586">
                      <w:pPr>
                        <w:spacing w:before="0"/>
                        <w:rPr>
                          <w:rFonts w:cstheme="minorHAnsi"/>
                          <w:bCs/>
                          <w:sz w:val="24"/>
                          <w:szCs w:val="24"/>
                        </w:rPr>
                      </w:pPr>
                      <w:r>
                        <w:rPr>
                          <w:rStyle w:val="PlaceholderText"/>
                        </w:rPr>
                        <w:t xml:space="preserve">Enter </w:t>
                      </w:r>
                      <w:r w:rsidRPr="00DE667B">
                        <w:rPr>
                          <w:rStyle w:val="PlaceholderText"/>
                        </w:rPr>
                        <w:t>text.</w:t>
                      </w:r>
                    </w:p>
                  </w:tc>
                </w:sdtContent>
              </w:sdt>
              <w:sdt>
                <w:sdtPr>
                  <w:rPr>
                    <w:rFonts w:cstheme="minorHAnsi"/>
                    <w:bCs/>
                    <w:sz w:val="24"/>
                    <w:szCs w:val="24"/>
                  </w:rPr>
                  <w:alias w:val="Type"/>
                  <w:tag w:val="Type"/>
                  <w:id w:val="1042635020"/>
                  <w:placeholder>
                    <w:docPart w:val="A899D7E778CC463DAC269963EAC6E80B"/>
                  </w:placeholder>
                  <w:showingPlcHdr/>
                  <w:dropDownList>
                    <w:listItem w:value="Choose an item."/>
                    <w:listItem w:displayText="Equipment" w:value="Equipment"/>
                    <w:listItem w:displayText="Software" w:value="Software"/>
                    <w:listItem w:displayText="Hard Information" w:value="Hard Information"/>
                    <w:listItem w:displayText="Electronic Information" w:value="Electronic Information"/>
                    <w:listItem w:displayText="Materials" w:value="Materials"/>
                  </w:dropDownList>
                </w:sdtPr>
                <w:sdtEndPr/>
                <w:sdtContent>
                  <w:tc>
                    <w:tcPr>
                      <w:tcW w:w="2070" w:type="dxa"/>
                    </w:tcPr>
                    <w:p w14:paraId="7477A91A" w14:textId="351CD92A" w:rsidR="00214586" w:rsidRPr="00E0270B" w:rsidRDefault="00CA027A" w:rsidP="00214586">
                      <w:pPr>
                        <w:spacing w:before="0"/>
                        <w:rPr>
                          <w:rFonts w:cstheme="minorHAnsi"/>
                          <w:bCs/>
                          <w:sz w:val="24"/>
                          <w:szCs w:val="24"/>
                        </w:rPr>
                      </w:pPr>
                      <w:r w:rsidRPr="00DE667B">
                        <w:rPr>
                          <w:rStyle w:val="PlaceholderText"/>
                        </w:rPr>
                        <w:t>Choose an item.</w:t>
                      </w:r>
                    </w:p>
                  </w:tc>
                </w:sdtContent>
              </w:sdt>
              <w:sdt>
                <w:sdtPr>
                  <w:rPr>
                    <w:rFonts w:cstheme="minorHAnsi"/>
                    <w:bCs/>
                    <w:sz w:val="24"/>
                    <w:szCs w:val="24"/>
                  </w:rPr>
                  <w:alias w:val="ITAR or EAR"/>
                  <w:tag w:val="ITAR or EAR"/>
                  <w:id w:val="-2063389329"/>
                  <w:placeholder>
                    <w:docPart w:val="D50CABA1186F48D68207BCABF7B1A4FB"/>
                  </w:placeholder>
                  <w:showingPlcHdr/>
                  <w:dropDownList>
                    <w:listItem w:value="Choose an item."/>
                    <w:listItem w:displayText="EAR-Controlled" w:value="EAR-Controlled"/>
                    <w:listItem w:displayText="ITAR-Controlled" w:value="ITAR-Controlled"/>
                  </w:dropDownList>
                </w:sdtPr>
                <w:sdtEndPr/>
                <w:sdtContent>
                  <w:tc>
                    <w:tcPr>
                      <w:tcW w:w="2070" w:type="dxa"/>
                    </w:tcPr>
                    <w:p w14:paraId="2D9F5032" w14:textId="2954AFDE" w:rsidR="00214586" w:rsidRPr="00E0270B" w:rsidRDefault="00CA027A" w:rsidP="00214586">
                      <w:pPr>
                        <w:spacing w:before="0"/>
                        <w:rPr>
                          <w:rFonts w:cstheme="minorHAnsi"/>
                          <w:bCs/>
                          <w:sz w:val="24"/>
                          <w:szCs w:val="24"/>
                        </w:rPr>
                      </w:pPr>
                      <w:r w:rsidRPr="00DE667B">
                        <w:rPr>
                          <w:rStyle w:val="PlaceholderText"/>
                        </w:rPr>
                        <w:t>Choose an item.</w:t>
                      </w:r>
                    </w:p>
                  </w:tc>
                </w:sdtContent>
              </w:sdt>
              <w:sdt>
                <w:sdtPr>
                  <w:rPr>
                    <w:rFonts w:cstheme="minorHAnsi"/>
                    <w:sz w:val="24"/>
                    <w:szCs w:val="24"/>
                  </w:rPr>
                  <w:id w:val="-1508059159"/>
                  <w:placeholder>
                    <w:docPart w:val="AF70BE33AEEC4242821ED7C0629C20EA"/>
                  </w:placeholder>
                  <w:showingPlcHdr/>
                </w:sdtPr>
                <w:sdtEndPr/>
                <w:sdtContent>
                  <w:tc>
                    <w:tcPr>
                      <w:tcW w:w="1774" w:type="dxa"/>
                    </w:tcPr>
                    <w:p w14:paraId="53D44A7B" w14:textId="36719DCB" w:rsidR="00214586" w:rsidRPr="00E0270B" w:rsidRDefault="00214586" w:rsidP="00214586">
                      <w:pPr>
                        <w:spacing w:before="0"/>
                        <w:rPr>
                          <w:rFonts w:cstheme="minorHAnsi"/>
                          <w:bCs/>
                          <w:sz w:val="24"/>
                          <w:szCs w:val="24"/>
                        </w:rPr>
                      </w:pPr>
                      <w:r>
                        <w:rPr>
                          <w:rStyle w:val="PlaceholderText"/>
                        </w:rPr>
                        <w:t xml:space="preserve">Enter </w:t>
                      </w:r>
                      <w:r w:rsidRPr="00DE667B">
                        <w:rPr>
                          <w:rStyle w:val="PlaceholderText"/>
                        </w:rPr>
                        <w:t>text.</w:t>
                      </w:r>
                    </w:p>
                  </w:tc>
                </w:sdtContent>
              </w:sdt>
            </w:tr>
          </w:tbl>
          <w:p w14:paraId="5F1B79E0" w14:textId="4C54828F" w:rsidR="00945115" w:rsidRPr="00F4573D" w:rsidRDefault="00945115" w:rsidP="00E0270B">
            <w:pPr>
              <w:spacing w:before="0"/>
              <w:rPr>
                <w:rFonts w:cstheme="minorHAnsi"/>
                <w:b/>
                <w:i/>
                <w:iCs/>
                <w:sz w:val="24"/>
                <w:szCs w:val="24"/>
              </w:rPr>
            </w:pPr>
            <w:r w:rsidRPr="00F4573D">
              <w:rPr>
                <w:rFonts w:cstheme="minorHAnsi"/>
                <w:b/>
                <w:i/>
                <w:iCs/>
                <w:sz w:val="24"/>
                <w:szCs w:val="24"/>
              </w:rPr>
              <w:t>*Provide the applicable U.S. Munitions List category and subparagraph if subject to the ITAR or the Export Control Classification Number (ECCN) if subject to the EAR.</w:t>
            </w:r>
          </w:p>
          <w:p w14:paraId="7E9E0313" w14:textId="53D1EFCC" w:rsidR="001F097E" w:rsidRPr="00846B76" w:rsidRDefault="001F097E" w:rsidP="006145D8">
            <w:pPr>
              <w:rPr>
                <w:rFonts w:asciiTheme="majorHAnsi" w:hAnsiTheme="majorHAnsi"/>
                <w:b/>
                <w:sz w:val="8"/>
              </w:rPr>
            </w:pPr>
          </w:p>
        </w:tc>
      </w:tr>
      <w:tr w:rsidR="000172E5" w:rsidRPr="00846B76" w14:paraId="19FADA08" w14:textId="77777777" w:rsidTr="006145D8">
        <w:tc>
          <w:tcPr>
            <w:tcW w:w="5000" w:type="pct"/>
            <w:shd w:val="clear" w:color="auto" w:fill="731F1C" w:themeFill="accent5"/>
            <w:vAlign w:val="bottom"/>
          </w:tcPr>
          <w:p w14:paraId="16536FF5" w14:textId="4A041EEB" w:rsidR="000172E5" w:rsidRPr="00846B76" w:rsidRDefault="0065505A" w:rsidP="00637200">
            <w:pPr>
              <w:pStyle w:val="Heading1"/>
              <w:outlineLvl w:val="0"/>
            </w:pPr>
            <w:r>
              <w:t>Physical Security Plan</w:t>
            </w:r>
          </w:p>
        </w:tc>
      </w:tr>
    </w:tbl>
    <w:p w14:paraId="13E520AB" w14:textId="77777777" w:rsidR="002B787A" w:rsidRPr="00471D23" w:rsidRDefault="002B787A" w:rsidP="00471D23">
      <w:pPr>
        <w:spacing w:before="0" w:after="0" w:line="240" w:lineRule="auto"/>
        <w:rPr>
          <w:b/>
          <w:bCs/>
          <w:sz w:val="24"/>
          <w:szCs w:val="24"/>
        </w:rPr>
      </w:pPr>
    </w:p>
    <w:p w14:paraId="507A79CD" w14:textId="5D169EB7" w:rsidR="00471D23" w:rsidRDefault="002B787A" w:rsidP="00471D23">
      <w:pPr>
        <w:spacing w:before="0" w:after="0" w:line="240" w:lineRule="auto"/>
        <w:rPr>
          <w:sz w:val="24"/>
          <w:szCs w:val="24"/>
        </w:rPr>
      </w:pPr>
      <w:r w:rsidRPr="00471D23">
        <w:rPr>
          <w:sz w:val="24"/>
          <w:szCs w:val="24"/>
        </w:rPr>
        <w:t xml:space="preserve">Project data and/or materials must be physically </w:t>
      </w:r>
      <w:r w:rsidR="00CD0513">
        <w:rPr>
          <w:sz w:val="24"/>
          <w:szCs w:val="24"/>
        </w:rPr>
        <w:t>protected</w:t>
      </w:r>
      <w:r w:rsidRPr="00471D23">
        <w:rPr>
          <w:sz w:val="24"/>
          <w:szCs w:val="24"/>
        </w:rPr>
        <w:t xml:space="preserve"> from observation by unauthorized individuals by operating in secured laboratory spaces or during secure time blocks when observation by unauthorized person is prevented.  </w:t>
      </w:r>
    </w:p>
    <w:p w14:paraId="0A0C7622" w14:textId="77777777" w:rsidR="004F4A06" w:rsidRDefault="004F4A06" w:rsidP="00471D23">
      <w:pPr>
        <w:spacing w:before="0" w:after="0" w:line="240" w:lineRule="auto"/>
        <w:rPr>
          <w:sz w:val="24"/>
          <w:szCs w:val="24"/>
          <w:u w:val="single"/>
        </w:rPr>
      </w:pPr>
    </w:p>
    <w:p w14:paraId="61160087" w14:textId="672F031F" w:rsidR="00821FCF" w:rsidRDefault="00312DAD" w:rsidP="00471D23">
      <w:pPr>
        <w:spacing w:before="0" w:after="0" w:line="240" w:lineRule="auto"/>
        <w:rPr>
          <w:b/>
          <w:bCs/>
          <w:i/>
          <w:iCs/>
          <w:sz w:val="24"/>
          <w:szCs w:val="24"/>
        </w:rPr>
      </w:pPr>
      <w:r w:rsidRPr="004F4A06">
        <w:rPr>
          <w:b/>
          <w:bCs/>
          <w:i/>
          <w:iCs/>
          <w:sz w:val="24"/>
          <w:szCs w:val="24"/>
          <w:u w:val="single"/>
        </w:rPr>
        <w:t>Location/Storage</w:t>
      </w:r>
      <w:r w:rsidR="004F4A06">
        <w:rPr>
          <w:b/>
          <w:bCs/>
          <w:i/>
          <w:iCs/>
          <w:sz w:val="24"/>
          <w:szCs w:val="24"/>
          <w:u w:val="single"/>
        </w:rPr>
        <w:t xml:space="preserve">: </w:t>
      </w:r>
      <w:r w:rsidR="00821FCF" w:rsidRPr="00962B7C">
        <w:rPr>
          <w:i/>
          <w:iCs/>
          <w:sz w:val="24"/>
          <w:szCs w:val="24"/>
        </w:rPr>
        <w:t>Specify the location(s)</w:t>
      </w:r>
      <w:r w:rsidR="002B787A" w:rsidRPr="00962B7C">
        <w:rPr>
          <w:i/>
          <w:iCs/>
          <w:sz w:val="24"/>
          <w:szCs w:val="24"/>
        </w:rPr>
        <w:t>, including building and room numbers,</w:t>
      </w:r>
      <w:r w:rsidR="00821FCF" w:rsidRPr="00962B7C">
        <w:rPr>
          <w:i/>
          <w:iCs/>
          <w:sz w:val="24"/>
          <w:szCs w:val="24"/>
        </w:rPr>
        <w:t xml:space="preserve"> where work will be performed within the export-controlled items and information</w:t>
      </w:r>
      <w:r w:rsidR="00092123" w:rsidRPr="00962B7C">
        <w:rPr>
          <w:i/>
          <w:iCs/>
          <w:sz w:val="24"/>
          <w:szCs w:val="24"/>
        </w:rPr>
        <w:t xml:space="preserve"> and specifically where the </w:t>
      </w:r>
      <w:r w:rsidR="00E353D5" w:rsidRPr="00962B7C">
        <w:rPr>
          <w:i/>
          <w:iCs/>
          <w:sz w:val="24"/>
          <w:szCs w:val="24"/>
        </w:rPr>
        <w:t>items will be stored within the location</w:t>
      </w:r>
      <w:r w:rsidR="00821FCF" w:rsidRPr="00B47659">
        <w:rPr>
          <w:b/>
          <w:bCs/>
          <w:i/>
          <w:iCs/>
          <w:sz w:val="24"/>
          <w:szCs w:val="24"/>
        </w:rPr>
        <w:t>.</w:t>
      </w:r>
    </w:p>
    <w:p w14:paraId="1197A1B8" w14:textId="77777777" w:rsidR="00B73DDC" w:rsidRPr="004F4A06" w:rsidRDefault="00B73DDC" w:rsidP="00471D23">
      <w:pPr>
        <w:spacing w:before="0" w:after="0" w:line="240" w:lineRule="auto"/>
        <w:rPr>
          <w:b/>
          <w:bCs/>
          <w:i/>
          <w:iCs/>
          <w:sz w:val="24"/>
          <w:szCs w:val="24"/>
          <w:u w:val="single"/>
        </w:rPr>
      </w:pPr>
    </w:p>
    <w:tbl>
      <w:tblPr>
        <w:tblStyle w:val="TableGrid"/>
        <w:tblW w:w="0" w:type="auto"/>
        <w:tblLook w:val="04A0" w:firstRow="1" w:lastRow="0" w:firstColumn="1" w:lastColumn="0" w:noHBand="0" w:noVBand="1"/>
      </w:tblPr>
      <w:tblGrid>
        <w:gridCol w:w="9350"/>
      </w:tblGrid>
      <w:tr w:rsidR="00821FCF" w:rsidRPr="00471D23" w14:paraId="214F2A29" w14:textId="77777777" w:rsidTr="00821FCF">
        <w:tc>
          <w:tcPr>
            <w:tcW w:w="9350" w:type="dxa"/>
          </w:tcPr>
          <w:sdt>
            <w:sdtPr>
              <w:rPr>
                <w:sz w:val="24"/>
                <w:szCs w:val="24"/>
              </w:rPr>
              <w:id w:val="-2069108577"/>
              <w:placeholder>
                <w:docPart w:val="399FB0BF0D3740CD97BC51BA60A92FDE"/>
              </w:placeholder>
              <w:showingPlcHdr/>
            </w:sdtPr>
            <w:sdtEndPr/>
            <w:sdtContent>
              <w:p w14:paraId="2A267B26" w14:textId="0571167F" w:rsidR="00821FCF" w:rsidRPr="00471D23" w:rsidRDefault="00CA027A" w:rsidP="00471D23">
                <w:pPr>
                  <w:spacing w:before="0"/>
                  <w:rPr>
                    <w:sz w:val="24"/>
                    <w:szCs w:val="24"/>
                  </w:rPr>
                </w:pPr>
                <w:r w:rsidRPr="00DE667B">
                  <w:rPr>
                    <w:rStyle w:val="PlaceholderText"/>
                  </w:rPr>
                  <w:t>Click or tap here to enter text.</w:t>
                </w:r>
              </w:p>
            </w:sdtContent>
          </w:sdt>
        </w:tc>
      </w:tr>
    </w:tbl>
    <w:p w14:paraId="7EF6D41B" w14:textId="77777777" w:rsidR="00471D23" w:rsidRDefault="00471D23" w:rsidP="00471D23">
      <w:pPr>
        <w:spacing w:before="0" w:after="0" w:line="240" w:lineRule="auto"/>
        <w:rPr>
          <w:b/>
          <w:bCs/>
          <w:sz w:val="24"/>
          <w:szCs w:val="24"/>
        </w:rPr>
      </w:pPr>
    </w:p>
    <w:p w14:paraId="6928036F" w14:textId="0123C113" w:rsidR="00F8097F" w:rsidRDefault="00943ABE" w:rsidP="00471D23">
      <w:pPr>
        <w:spacing w:before="0" w:after="0" w:line="240" w:lineRule="auto"/>
        <w:rPr>
          <w:i/>
          <w:iCs/>
          <w:sz w:val="24"/>
          <w:szCs w:val="24"/>
        </w:rPr>
      </w:pPr>
      <w:r w:rsidRPr="004F4A06">
        <w:rPr>
          <w:b/>
          <w:bCs/>
          <w:i/>
          <w:iCs/>
          <w:sz w:val="24"/>
          <w:szCs w:val="24"/>
          <w:u w:val="single"/>
        </w:rPr>
        <w:t xml:space="preserve">Physical </w:t>
      </w:r>
      <w:r w:rsidR="00F8097F" w:rsidRPr="004F4A06">
        <w:rPr>
          <w:b/>
          <w:bCs/>
          <w:i/>
          <w:iCs/>
          <w:sz w:val="24"/>
          <w:szCs w:val="24"/>
          <w:u w:val="single"/>
        </w:rPr>
        <w:t>Marking</w:t>
      </w:r>
      <w:r w:rsidR="004F4A06" w:rsidRPr="004F4A06">
        <w:rPr>
          <w:b/>
          <w:bCs/>
          <w:i/>
          <w:iCs/>
          <w:sz w:val="24"/>
          <w:szCs w:val="24"/>
        </w:rPr>
        <w:t>:</w:t>
      </w:r>
      <w:r w:rsidR="004F4A06">
        <w:rPr>
          <w:sz w:val="24"/>
          <w:szCs w:val="24"/>
        </w:rPr>
        <w:t xml:space="preserve"> </w:t>
      </w:r>
      <w:r w:rsidR="00F8097F" w:rsidRPr="00962B7C">
        <w:rPr>
          <w:i/>
          <w:iCs/>
          <w:sz w:val="24"/>
          <w:szCs w:val="24"/>
        </w:rPr>
        <w:t>Describe the markings or warnings that will be placed on export-controlled items and information or explain why they are not practical or possible.</w:t>
      </w:r>
    </w:p>
    <w:p w14:paraId="53B2B657" w14:textId="77777777" w:rsidR="00B73DDC" w:rsidRPr="004F4A06" w:rsidRDefault="00B73DDC" w:rsidP="00471D23">
      <w:pPr>
        <w:spacing w:before="0" w:after="0" w:line="240" w:lineRule="auto"/>
        <w:rPr>
          <w:sz w:val="24"/>
          <w:szCs w:val="24"/>
        </w:rPr>
      </w:pPr>
    </w:p>
    <w:tbl>
      <w:tblPr>
        <w:tblStyle w:val="TableGrid"/>
        <w:tblW w:w="0" w:type="auto"/>
        <w:tblLook w:val="04A0" w:firstRow="1" w:lastRow="0" w:firstColumn="1" w:lastColumn="0" w:noHBand="0" w:noVBand="1"/>
      </w:tblPr>
      <w:tblGrid>
        <w:gridCol w:w="9350"/>
      </w:tblGrid>
      <w:tr w:rsidR="00F8097F" w:rsidRPr="00471D23" w14:paraId="37DA447B" w14:textId="77777777" w:rsidTr="00F8097F">
        <w:tc>
          <w:tcPr>
            <w:tcW w:w="9350" w:type="dxa"/>
          </w:tcPr>
          <w:sdt>
            <w:sdtPr>
              <w:rPr>
                <w:sz w:val="24"/>
                <w:szCs w:val="24"/>
              </w:rPr>
              <w:id w:val="1414358623"/>
              <w:placeholder>
                <w:docPart w:val="D43B5E3630E04091BA306325EFDE5FA5"/>
              </w:placeholder>
              <w:showingPlcHdr/>
            </w:sdtPr>
            <w:sdtEndPr/>
            <w:sdtContent>
              <w:p w14:paraId="517CB28A" w14:textId="2173F487" w:rsidR="00F8097F" w:rsidRPr="00471D23" w:rsidRDefault="00CA027A" w:rsidP="00471D23">
                <w:pPr>
                  <w:spacing w:before="0"/>
                  <w:rPr>
                    <w:sz w:val="24"/>
                    <w:szCs w:val="24"/>
                  </w:rPr>
                </w:pPr>
                <w:r w:rsidRPr="00DE667B">
                  <w:rPr>
                    <w:rStyle w:val="PlaceholderText"/>
                  </w:rPr>
                  <w:t>Click or tap here to enter text.</w:t>
                </w:r>
              </w:p>
            </w:sdtContent>
          </w:sdt>
        </w:tc>
      </w:tr>
    </w:tbl>
    <w:p w14:paraId="0AD90FB8" w14:textId="77777777" w:rsidR="00471D23" w:rsidRDefault="00471D23" w:rsidP="00471D23">
      <w:pPr>
        <w:spacing w:before="0" w:after="0" w:line="240" w:lineRule="auto"/>
        <w:rPr>
          <w:b/>
          <w:bCs/>
          <w:sz w:val="24"/>
          <w:szCs w:val="24"/>
        </w:rPr>
      </w:pPr>
    </w:p>
    <w:p w14:paraId="403188F1" w14:textId="0A0A098B" w:rsidR="002B787A" w:rsidRDefault="00943ABE" w:rsidP="00471D23">
      <w:pPr>
        <w:spacing w:before="0" w:after="0" w:line="240" w:lineRule="auto"/>
        <w:rPr>
          <w:i/>
          <w:iCs/>
          <w:sz w:val="24"/>
          <w:szCs w:val="24"/>
        </w:rPr>
      </w:pPr>
      <w:r w:rsidRPr="004F4A06">
        <w:rPr>
          <w:b/>
          <w:bCs/>
          <w:i/>
          <w:iCs/>
          <w:sz w:val="24"/>
          <w:szCs w:val="24"/>
          <w:u w:val="single"/>
        </w:rPr>
        <w:t>Security Measures</w:t>
      </w:r>
      <w:r w:rsidR="004F4A06" w:rsidRPr="004F4A06">
        <w:rPr>
          <w:b/>
          <w:bCs/>
          <w:i/>
          <w:iCs/>
          <w:sz w:val="24"/>
          <w:szCs w:val="24"/>
          <w:u w:val="single"/>
        </w:rPr>
        <w:t>:</w:t>
      </w:r>
      <w:r w:rsidR="004F4A06">
        <w:rPr>
          <w:sz w:val="24"/>
          <w:szCs w:val="24"/>
          <w:u w:val="single"/>
        </w:rPr>
        <w:t xml:space="preserve"> </w:t>
      </w:r>
      <w:r w:rsidR="002B787A" w:rsidRPr="00962B7C">
        <w:rPr>
          <w:i/>
          <w:iCs/>
          <w:sz w:val="24"/>
          <w:szCs w:val="24"/>
        </w:rPr>
        <w:t xml:space="preserve">Provide a detailed description of your physical security plan designed to protect your item/technology from unauthorized access (i.e. secure doors, limited access, </w:t>
      </w:r>
      <w:r w:rsidR="007110CF" w:rsidRPr="00962B7C">
        <w:rPr>
          <w:i/>
          <w:iCs/>
          <w:sz w:val="24"/>
          <w:szCs w:val="24"/>
        </w:rPr>
        <w:t xml:space="preserve">time blocking, </w:t>
      </w:r>
      <w:r w:rsidR="002B787A" w:rsidRPr="00962B7C">
        <w:rPr>
          <w:i/>
          <w:iCs/>
          <w:sz w:val="24"/>
          <w:szCs w:val="24"/>
        </w:rPr>
        <w:t>security badges)</w:t>
      </w:r>
    </w:p>
    <w:p w14:paraId="3E1CC195" w14:textId="77777777" w:rsidR="00B73DDC" w:rsidRPr="004F4A06" w:rsidRDefault="00B73DDC" w:rsidP="00471D23">
      <w:pPr>
        <w:spacing w:before="0" w:after="0" w:line="240" w:lineRule="auto"/>
        <w:rPr>
          <w:sz w:val="24"/>
          <w:szCs w:val="24"/>
          <w:u w:val="single"/>
        </w:rPr>
      </w:pPr>
    </w:p>
    <w:tbl>
      <w:tblPr>
        <w:tblStyle w:val="TableGrid"/>
        <w:tblW w:w="0" w:type="auto"/>
        <w:tblLook w:val="04A0" w:firstRow="1" w:lastRow="0" w:firstColumn="1" w:lastColumn="0" w:noHBand="0" w:noVBand="1"/>
      </w:tblPr>
      <w:tblGrid>
        <w:gridCol w:w="9350"/>
      </w:tblGrid>
      <w:tr w:rsidR="002B787A" w:rsidRPr="00471D23" w14:paraId="575BD4DC" w14:textId="77777777" w:rsidTr="002B787A">
        <w:tc>
          <w:tcPr>
            <w:tcW w:w="9350" w:type="dxa"/>
          </w:tcPr>
          <w:sdt>
            <w:sdtPr>
              <w:rPr>
                <w:sz w:val="24"/>
                <w:szCs w:val="24"/>
              </w:rPr>
              <w:id w:val="863182244"/>
              <w:placeholder>
                <w:docPart w:val="97FB1CDE83944360B908388A4B89F2E2"/>
              </w:placeholder>
              <w:showingPlcHdr/>
            </w:sdtPr>
            <w:sdtEndPr/>
            <w:sdtContent>
              <w:p w14:paraId="0D5029AF" w14:textId="7010CF37" w:rsidR="002B787A" w:rsidRPr="00471D23" w:rsidRDefault="00CA027A" w:rsidP="00471D23">
                <w:pPr>
                  <w:spacing w:before="0"/>
                  <w:rPr>
                    <w:sz w:val="24"/>
                    <w:szCs w:val="24"/>
                  </w:rPr>
                </w:pPr>
                <w:r w:rsidRPr="00DE667B">
                  <w:rPr>
                    <w:rStyle w:val="PlaceholderText"/>
                  </w:rPr>
                  <w:t>Click or tap here to enter text.</w:t>
                </w:r>
              </w:p>
            </w:sdtContent>
          </w:sdt>
        </w:tc>
      </w:tr>
    </w:tbl>
    <w:p w14:paraId="4D5375A4" w14:textId="77777777" w:rsidR="00821FCF" w:rsidRPr="00471D23" w:rsidRDefault="00821FCF" w:rsidP="00471D23">
      <w:pPr>
        <w:spacing w:before="0" w:after="0" w:line="240" w:lineRule="auto"/>
        <w:rPr>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5505A" w:rsidRPr="00846B76" w14:paraId="2A8FC541" w14:textId="77777777" w:rsidTr="002444D5">
        <w:tc>
          <w:tcPr>
            <w:tcW w:w="5000" w:type="pct"/>
            <w:shd w:val="clear" w:color="auto" w:fill="731F1C" w:themeFill="accent5"/>
            <w:vAlign w:val="bottom"/>
          </w:tcPr>
          <w:p w14:paraId="567D937B" w14:textId="4566A279" w:rsidR="0065505A" w:rsidRPr="00846B76" w:rsidRDefault="0065505A" w:rsidP="002444D5">
            <w:pPr>
              <w:pStyle w:val="Heading1"/>
              <w:outlineLvl w:val="0"/>
            </w:pPr>
            <w:r>
              <w:t>Information Security Plan</w:t>
            </w:r>
          </w:p>
        </w:tc>
      </w:tr>
    </w:tbl>
    <w:p w14:paraId="1746D33E" w14:textId="77777777" w:rsidR="00763886" w:rsidRDefault="00763886" w:rsidP="00763886">
      <w:pPr>
        <w:spacing w:before="0" w:after="0" w:line="240" w:lineRule="auto"/>
        <w:rPr>
          <w:sz w:val="24"/>
          <w:szCs w:val="24"/>
        </w:rPr>
      </w:pPr>
    </w:p>
    <w:p w14:paraId="2762221B" w14:textId="38F26948" w:rsidR="00EE3510" w:rsidRPr="00763886" w:rsidRDefault="00EE3510" w:rsidP="00763886">
      <w:pPr>
        <w:spacing w:before="0" w:after="0" w:line="240" w:lineRule="auto"/>
        <w:rPr>
          <w:sz w:val="24"/>
          <w:szCs w:val="24"/>
        </w:rPr>
      </w:pPr>
      <w:r w:rsidRPr="00763886">
        <w:rPr>
          <w:sz w:val="24"/>
          <w:szCs w:val="24"/>
        </w:rPr>
        <w:t xml:space="preserve">Appropriate measures must be taken to secure controlled electronic information, including User IDs, password controls, SSL, or other approved encryption technology.  </w:t>
      </w:r>
      <w:r w:rsidR="005027EE">
        <w:rPr>
          <w:sz w:val="24"/>
          <w:szCs w:val="24"/>
        </w:rPr>
        <w:t>Coordinate with campus IT personnel, as needed.</w:t>
      </w:r>
    </w:p>
    <w:p w14:paraId="4F7C2C8B" w14:textId="77777777" w:rsidR="00763886" w:rsidRDefault="00763886" w:rsidP="00763886">
      <w:pPr>
        <w:spacing w:before="0" w:after="0" w:line="240" w:lineRule="auto"/>
        <w:rPr>
          <w:sz w:val="24"/>
          <w:szCs w:val="24"/>
        </w:rPr>
      </w:pPr>
    </w:p>
    <w:p w14:paraId="153974DF" w14:textId="703B51C9" w:rsidR="00AD16A1" w:rsidRDefault="00696E6B" w:rsidP="00763886">
      <w:pPr>
        <w:spacing w:before="0" w:after="0" w:line="240" w:lineRule="auto"/>
        <w:rPr>
          <w:i/>
          <w:iCs/>
          <w:sz w:val="24"/>
          <w:szCs w:val="24"/>
        </w:rPr>
      </w:pPr>
      <w:r w:rsidRPr="00696E6B">
        <w:rPr>
          <w:b/>
          <w:bCs/>
          <w:i/>
          <w:iCs/>
          <w:sz w:val="24"/>
          <w:szCs w:val="24"/>
          <w:u w:val="single"/>
        </w:rPr>
        <w:t>Location/Storage/Access:</w:t>
      </w:r>
      <w:r>
        <w:rPr>
          <w:b/>
          <w:bCs/>
          <w:i/>
          <w:iCs/>
          <w:sz w:val="24"/>
          <w:szCs w:val="24"/>
        </w:rPr>
        <w:t xml:space="preserve">  </w:t>
      </w:r>
      <w:r w:rsidR="00AD16A1" w:rsidRPr="00696E6B">
        <w:rPr>
          <w:i/>
          <w:iCs/>
          <w:sz w:val="24"/>
          <w:szCs w:val="24"/>
        </w:rPr>
        <w:t>List all IT resources (computers, servers, systems, etc.) that will be used to store or process the export-controlled information</w:t>
      </w:r>
      <w:r w:rsidR="00987C74">
        <w:rPr>
          <w:i/>
          <w:iCs/>
          <w:sz w:val="24"/>
          <w:szCs w:val="24"/>
        </w:rPr>
        <w:t xml:space="preserve"> and all individuals with administrative access to IT resources who are not Project Personnel.</w:t>
      </w:r>
    </w:p>
    <w:p w14:paraId="2EBD7200" w14:textId="77777777" w:rsidR="00B73DDC" w:rsidRPr="00B47659" w:rsidRDefault="00B73DDC" w:rsidP="00763886">
      <w:pPr>
        <w:spacing w:before="0" w:after="0" w:line="240" w:lineRule="auto"/>
        <w:rPr>
          <w:b/>
          <w:bCs/>
          <w:i/>
          <w:iCs/>
          <w:sz w:val="24"/>
          <w:szCs w:val="24"/>
        </w:rPr>
      </w:pPr>
    </w:p>
    <w:tbl>
      <w:tblPr>
        <w:tblStyle w:val="TableGrid"/>
        <w:tblW w:w="0" w:type="auto"/>
        <w:tblLook w:val="04A0" w:firstRow="1" w:lastRow="0" w:firstColumn="1" w:lastColumn="0" w:noHBand="0" w:noVBand="1"/>
      </w:tblPr>
      <w:tblGrid>
        <w:gridCol w:w="9350"/>
      </w:tblGrid>
      <w:tr w:rsidR="00AD16A1" w:rsidRPr="00763886" w14:paraId="1817BEDF" w14:textId="77777777" w:rsidTr="00AD16A1">
        <w:tc>
          <w:tcPr>
            <w:tcW w:w="9350" w:type="dxa"/>
          </w:tcPr>
          <w:sdt>
            <w:sdtPr>
              <w:rPr>
                <w:sz w:val="24"/>
                <w:szCs w:val="24"/>
              </w:rPr>
              <w:id w:val="-687138088"/>
              <w:placeholder>
                <w:docPart w:val="218996F122F84D4C918A43B06B77AC85"/>
              </w:placeholder>
              <w:showingPlcHdr/>
            </w:sdtPr>
            <w:sdtEndPr/>
            <w:sdtContent>
              <w:p w14:paraId="1A6E64A5" w14:textId="06428AFE" w:rsidR="00AD16A1" w:rsidRPr="00763886" w:rsidRDefault="00CA027A" w:rsidP="00763886">
                <w:pPr>
                  <w:spacing w:before="0"/>
                  <w:rPr>
                    <w:sz w:val="24"/>
                    <w:szCs w:val="24"/>
                  </w:rPr>
                </w:pPr>
                <w:r w:rsidRPr="00DE667B">
                  <w:rPr>
                    <w:rStyle w:val="PlaceholderText"/>
                  </w:rPr>
                  <w:t>Click or tap here to enter text.</w:t>
                </w:r>
              </w:p>
            </w:sdtContent>
          </w:sdt>
        </w:tc>
      </w:tr>
    </w:tbl>
    <w:p w14:paraId="624C3292" w14:textId="77777777" w:rsidR="00763886" w:rsidRDefault="00763886" w:rsidP="00763886">
      <w:pPr>
        <w:spacing w:before="0" w:after="0" w:line="240" w:lineRule="auto"/>
        <w:rPr>
          <w:sz w:val="24"/>
          <w:szCs w:val="24"/>
        </w:rPr>
      </w:pPr>
    </w:p>
    <w:p w14:paraId="059E16F0" w14:textId="34CB25B8" w:rsidR="00987C74" w:rsidRDefault="00987C74" w:rsidP="00987C74">
      <w:pPr>
        <w:spacing w:before="0" w:after="0" w:line="240" w:lineRule="auto"/>
        <w:rPr>
          <w:i/>
          <w:iCs/>
          <w:sz w:val="24"/>
          <w:szCs w:val="24"/>
        </w:rPr>
      </w:pPr>
      <w:r>
        <w:rPr>
          <w:b/>
          <w:bCs/>
          <w:i/>
          <w:iCs/>
          <w:sz w:val="24"/>
          <w:szCs w:val="24"/>
          <w:u w:val="single"/>
        </w:rPr>
        <w:t>Digital</w:t>
      </w:r>
      <w:r w:rsidRPr="004F4A06">
        <w:rPr>
          <w:b/>
          <w:bCs/>
          <w:i/>
          <w:iCs/>
          <w:sz w:val="24"/>
          <w:szCs w:val="24"/>
          <w:u w:val="single"/>
        </w:rPr>
        <w:t xml:space="preserve"> Marking</w:t>
      </w:r>
      <w:r w:rsidRPr="004F4A06">
        <w:rPr>
          <w:b/>
          <w:bCs/>
          <w:i/>
          <w:iCs/>
          <w:sz w:val="24"/>
          <w:szCs w:val="24"/>
        </w:rPr>
        <w:t>:</w:t>
      </w:r>
      <w:r>
        <w:rPr>
          <w:sz w:val="24"/>
          <w:szCs w:val="24"/>
        </w:rPr>
        <w:t xml:space="preserve"> </w:t>
      </w:r>
      <w:r w:rsidRPr="00962B7C">
        <w:rPr>
          <w:i/>
          <w:iCs/>
          <w:sz w:val="24"/>
          <w:szCs w:val="24"/>
        </w:rPr>
        <w:t>Describe the markings or warnings that will be placed on export-controlled items and information</w:t>
      </w:r>
      <w:r>
        <w:rPr>
          <w:i/>
          <w:iCs/>
          <w:sz w:val="24"/>
          <w:szCs w:val="24"/>
        </w:rPr>
        <w:t xml:space="preserve">, if applicable (i.e. </w:t>
      </w:r>
      <w:r w:rsidR="00B3483A">
        <w:rPr>
          <w:i/>
          <w:iCs/>
          <w:sz w:val="24"/>
          <w:szCs w:val="24"/>
        </w:rPr>
        <w:t>watermarks, headers, footers)</w:t>
      </w:r>
    </w:p>
    <w:p w14:paraId="7072D4C4" w14:textId="77777777" w:rsidR="00B73DDC" w:rsidRPr="004F4A06" w:rsidRDefault="00B73DDC" w:rsidP="00987C74">
      <w:pPr>
        <w:spacing w:before="0" w:after="0" w:line="240" w:lineRule="auto"/>
        <w:rPr>
          <w:sz w:val="24"/>
          <w:szCs w:val="24"/>
        </w:rPr>
      </w:pPr>
    </w:p>
    <w:tbl>
      <w:tblPr>
        <w:tblStyle w:val="TableGrid"/>
        <w:tblW w:w="0" w:type="auto"/>
        <w:tblLook w:val="04A0" w:firstRow="1" w:lastRow="0" w:firstColumn="1" w:lastColumn="0" w:noHBand="0" w:noVBand="1"/>
      </w:tblPr>
      <w:tblGrid>
        <w:gridCol w:w="9350"/>
      </w:tblGrid>
      <w:tr w:rsidR="00987C74" w:rsidRPr="00471D23" w14:paraId="3D060399" w14:textId="77777777" w:rsidTr="00CF00A4">
        <w:tc>
          <w:tcPr>
            <w:tcW w:w="9350" w:type="dxa"/>
          </w:tcPr>
          <w:sdt>
            <w:sdtPr>
              <w:rPr>
                <w:sz w:val="24"/>
                <w:szCs w:val="24"/>
              </w:rPr>
              <w:id w:val="-680506261"/>
              <w:placeholder>
                <w:docPart w:val="80A48135924E4C5AAE28D1AB6951271A"/>
              </w:placeholder>
              <w:showingPlcHdr/>
            </w:sdtPr>
            <w:sdtEndPr/>
            <w:sdtContent>
              <w:p w14:paraId="1CE29F4D" w14:textId="77777777" w:rsidR="00987C74" w:rsidRPr="00471D23" w:rsidRDefault="00987C74" w:rsidP="00CF00A4">
                <w:pPr>
                  <w:spacing w:before="0"/>
                  <w:rPr>
                    <w:sz w:val="24"/>
                    <w:szCs w:val="24"/>
                  </w:rPr>
                </w:pPr>
                <w:r w:rsidRPr="00DE667B">
                  <w:rPr>
                    <w:rStyle w:val="PlaceholderText"/>
                  </w:rPr>
                  <w:t>Click or tap here to enter text.</w:t>
                </w:r>
              </w:p>
            </w:sdtContent>
          </w:sdt>
        </w:tc>
      </w:tr>
    </w:tbl>
    <w:p w14:paraId="7495C0A0" w14:textId="2C89DB90" w:rsidR="00AD16A1" w:rsidRPr="00763886" w:rsidRDefault="00AD16A1" w:rsidP="00763886">
      <w:pPr>
        <w:spacing w:before="0" w:after="0" w:line="240" w:lineRule="auto"/>
        <w:rPr>
          <w:sz w:val="24"/>
          <w:szCs w:val="24"/>
        </w:rPr>
      </w:pPr>
    </w:p>
    <w:p w14:paraId="07253F56" w14:textId="77777777" w:rsidR="00763886" w:rsidRDefault="00763886" w:rsidP="00763886">
      <w:pPr>
        <w:spacing w:before="0" w:after="0" w:line="240" w:lineRule="auto"/>
        <w:rPr>
          <w:sz w:val="24"/>
          <w:szCs w:val="24"/>
        </w:rPr>
      </w:pPr>
    </w:p>
    <w:p w14:paraId="0CECBDA9" w14:textId="55655007" w:rsidR="00AD16A1" w:rsidRDefault="007C4C1A" w:rsidP="00763886">
      <w:pPr>
        <w:spacing w:before="0" w:after="0" w:line="240" w:lineRule="auto"/>
        <w:rPr>
          <w:i/>
          <w:iCs/>
          <w:sz w:val="24"/>
          <w:szCs w:val="24"/>
        </w:rPr>
      </w:pPr>
      <w:r w:rsidRPr="00696E6B">
        <w:rPr>
          <w:b/>
          <w:bCs/>
          <w:i/>
          <w:iCs/>
          <w:sz w:val="24"/>
          <w:szCs w:val="24"/>
          <w:u w:val="single"/>
        </w:rPr>
        <w:t>Security Measures:</w:t>
      </w:r>
      <w:r>
        <w:rPr>
          <w:b/>
          <w:bCs/>
          <w:i/>
          <w:iCs/>
          <w:sz w:val="24"/>
          <w:szCs w:val="24"/>
        </w:rPr>
        <w:t xml:space="preserve">  </w:t>
      </w:r>
      <w:r w:rsidR="00952740" w:rsidRPr="007C4C1A">
        <w:rPr>
          <w:i/>
          <w:iCs/>
          <w:sz w:val="24"/>
          <w:szCs w:val="24"/>
        </w:rPr>
        <w:t>Describe</w:t>
      </w:r>
      <w:r w:rsidR="00AD16A1" w:rsidRPr="007C4C1A">
        <w:rPr>
          <w:i/>
          <w:iCs/>
          <w:sz w:val="24"/>
          <w:szCs w:val="24"/>
        </w:rPr>
        <w:t xml:space="preserve"> any project specific security methods or procedures that will be employed for data storage and transmission</w:t>
      </w:r>
      <w:r w:rsidR="00B3483A">
        <w:rPr>
          <w:i/>
          <w:iCs/>
          <w:sz w:val="24"/>
          <w:szCs w:val="24"/>
        </w:rPr>
        <w:t xml:space="preserve"> (i.e. user IDs, password protection, encryption)</w:t>
      </w:r>
    </w:p>
    <w:p w14:paraId="7B84955C" w14:textId="77777777" w:rsidR="00B73DDC" w:rsidRPr="00B47659" w:rsidRDefault="00B73DDC" w:rsidP="00763886">
      <w:pPr>
        <w:spacing w:before="0" w:after="0" w:line="240" w:lineRule="auto"/>
        <w:rPr>
          <w:b/>
          <w:bCs/>
          <w:i/>
          <w:iCs/>
          <w:sz w:val="24"/>
          <w:szCs w:val="24"/>
        </w:rPr>
      </w:pPr>
    </w:p>
    <w:tbl>
      <w:tblPr>
        <w:tblStyle w:val="TableGrid"/>
        <w:tblW w:w="0" w:type="auto"/>
        <w:tblLook w:val="04A0" w:firstRow="1" w:lastRow="0" w:firstColumn="1" w:lastColumn="0" w:noHBand="0" w:noVBand="1"/>
      </w:tblPr>
      <w:tblGrid>
        <w:gridCol w:w="9350"/>
      </w:tblGrid>
      <w:tr w:rsidR="00AD16A1" w:rsidRPr="00763886" w14:paraId="7C757E7D" w14:textId="77777777" w:rsidTr="00AD16A1">
        <w:tc>
          <w:tcPr>
            <w:tcW w:w="9350" w:type="dxa"/>
          </w:tcPr>
          <w:sdt>
            <w:sdtPr>
              <w:rPr>
                <w:sz w:val="24"/>
                <w:szCs w:val="24"/>
              </w:rPr>
              <w:id w:val="-865674871"/>
              <w:placeholder>
                <w:docPart w:val="671BE23216A648949C1F042C49F9BDCE"/>
              </w:placeholder>
              <w:showingPlcHdr/>
            </w:sdtPr>
            <w:sdtEndPr/>
            <w:sdtContent>
              <w:p w14:paraId="28E536D6" w14:textId="430D4E38" w:rsidR="00AD16A1" w:rsidRPr="00763886" w:rsidRDefault="00CA027A" w:rsidP="00763886">
                <w:pPr>
                  <w:spacing w:before="0"/>
                  <w:rPr>
                    <w:sz w:val="24"/>
                    <w:szCs w:val="24"/>
                  </w:rPr>
                </w:pPr>
                <w:r w:rsidRPr="00DE667B">
                  <w:rPr>
                    <w:rStyle w:val="PlaceholderText"/>
                  </w:rPr>
                  <w:t>Click or tap here to enter text.</w:t>
                </w:r>
              </w:p>
            </w:sdtContent>
          </w:sdt>
        </w:tc>
      </w:tr>
    </w:tbl>
    <w:p w14:paraId="5BEC7FDA" w14:textId="77777777" w:rsidR="00763886" w:rsidRDefault="00763886" w:rsidP="00763886">
      <w:pPr>
        <w:spacing w:before="0" w:after="0" w:line="240" w:lineRule="auto"/>
        <w:rPr>
          <w:b/>
          <w:bCs/>
          <w:sz w:val="24"/>
          <w:szCs w:val="24"/>
        </w:rPr>
      </w:pPr>
    </w:p>
    <w:p w14:paraId="22008C73" w14:textId="6518FF6A" w:rsidR="002B787A" w:rsidRPr="00763886" w:rsidRDefault="002B787A" w:rsidP="00763886">
      <w:pPr>
        <w:spacing w:before="0" w:after="0" w:line="240" w:lineRule="auto"/>
        <w:rPr>
          <w:rFonts w:cstheme="minorHAnsi"/>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5505A" w:rsidRPr="00637200" w14:paraId="425A2D12" w14:textId="77777777" w:rsidTr="002444D5">
        <w:tc>
          <w:tcPr>
            <w:tcW w:w="5000" w:type="pct"/>
            <w:shd w:val="clear" w:color="auto" w:fill="731F1C" w:themeFill="accent5"/>
            <w:vAlign w:val="bottom"/>
          </w:tcPr>
          <w:p w14:paraId="0C660F00" w14:textId="1BCED892" w:rsidR="0065505A" w:rsidRPr="00637200" w:rsidRDefault="0065505A" w:rsidP="002444D5">
            <w:pPr>
              <w:pStyle w:val="Heading1"/>
              <w:outlineLvl w:val="0"/>
            </w:pPr>
            <w:r>
              <w:t>Recordkeeping</w:t>
            </w:r>
          </w:p>
        </w:tc>
      </w:tr>
    </w:tbl>
    <w:p w14:paraId="4A445072" w14:textId="77777777" w:rsidR="00763886" w:rsidRDefault="00763886" w:rsidP="00763886">
      <w:pPr>
        <w:spacing w:before="0" w:after="0" w:line="240" w:lineRule="auto"/>
        <w:rPr>
          <w:sz w:val="24"/>
          <w:szCs w:val="24"/>
        </w:rPr>
      </w:pPr>
    </w:p>
    <w:p w14:paraId="31B2217D" w14:textId="4CBFC243" w:rsidR="007B353B" w:rsidRPr="008D780D" w:rsidRDefault="007B353B" w:rsidP="00763886">
      <w:pPr>
        <w:spacing w:before="0" w:after="0" w:line="240" w:lineRule="auto"/>
        <w:rPr>
          <w:rFonts w:cstheme="minorHAnsi"/>
          <w:sz w:val="24"/>
          <w:szCs w:val="24"/>
        </w:rPr>
      </w:pPr>
      <w:r w:rsidRPr="00763886">
        <w:rPr>
          <w:sz w:val="24"/>
          <w:szCs w:val="24"/>
        </w:rPr>
        <w:t xml:space="preserve">Current TCP documentation </w:t>
      </w:r>
      <w:r w:rsidR="006F5581">
        <w:rPr>
          <w:sz w:val="24"/>
          <w:szCs w:val="24"/>
        </w:rPr>
        <w:t>shall</w:t>
      </w:r>
      <w:r w:rsidRPr="00763886">
        <w:rPr>
          <w:sz w:val="24"/>
          <w:szCs w:val="24"/>
        </w:rPr>
        <w:t xml:space="preserve"> be maintained by both the Responsible Party and the Export Controls </w:t>
      </w:r>
      <w:r w:rsidR="00973700">
        <w:rPr>
          <w:sz w:val="24"/>
          <w:szCs w:val="24"/>
        </w:rPr>
        <w:t>O</w:t>
      </w:r>
      <w:r w:rsidRPr="00763886">
        <w:rPr>
          <w:sz w:val="24"/>
          <w:szCs w:val="24"/>
        </w:rPr>
        <w:t>ffice.</w:t>
      </w:r>
      <w:r w:rsidR="008D780D">
        <w:rPr>
          <w:sz w:val="24"/>
          <w:szCs w:val="24"/>
        </w:rPr>
        <w:t xml:space="preserve">  </w:t>
      </w:r>
      <w:r w:rsidR="008D780D" w:rsidRPr="0063417A">
        <w:rPr>
          <w:rFonts w:cstheme="minorHAnsi"/>
          <w:sz w:val="24"/>
          <w:szCs w:val="24"/>
        </w:rPr>
        <w:t>The TCP must be maintained for as long as the covered items and information, identified in the TCP, require protection, and are maintained by SIU.  This requirement applies regardless of funding status.</w:t>
      </w:r>
    </w:p>
    <w:p w14:paraId="56D81EA0" w14:textId="77777777" w:rsidR="00763886" w:rsidRDefault="00763886" w:rsidP="00763886">
      <w:pPr>
        <w:spacing w:before="0" w:after="0" w:line="240" w:lineRule="auto"/>
        <w:rPr>
          <w:sz w:val="24"/>
          <w:szCs w:val="24"/>
        </w:rPr>
      </w:pPr>
    </w:p>
    <w:p w14:paraId="4486C18E" w14:textId="7C4E0B02" w:rsidR="0065505A" w:rsidRPr="00763886" w:rsidRDefault="00D6599A" w:rsidP="00763886">
      <w:pPr>
        <w:spacing w:before="0" w:after="0" w:line="240" w:lineRule="auto"/>
        <w:rPr>
          <w:sz w:val="24"/>
          <w:szCs w:val="24"/>
        </w:rPr>
      </w:pPr>
      <w:r w:rsidRPr="00763886">
        <w:rPr>
          <w:sz w:val="24"/>
          <w:szCs w:val="24"/>
        </w:rPr>
        <w:t xml:space="preserve">U.S. export control laws and regulations require that all records associated with export-controlled items, technology, software, technical data, and information must be retained.  The PI and their </w:t>
      </w:r>
      <w:r w:rsidR="002D0EB1">
        <w:rPr>
          <w:sz w:val="24"/>
          <w:szCs w:val="24"/>
        </w:rPr>
        <w:t>Uni</w:t>
      </w:r>
      <w:r w:rsidRPr="00763886">
        <w:rPr>
          <w:sz w:val="24"/>
          <w:szCs w:val="24"/>
        </w:rPr>
        <w:t xml:space="preserve">t are responsible for maintaining the records </w:t>
      </w:r>
      <w:r w:rsidR="00D55074" w:rsidRPr="00763886">
        <w:rPr>
          <w:sz w:val="24"/>
          <w:szCs w:val="24"/>
        </w:rPr>
        <w:t xml:space="preserve">in compliance </w:t>
      </w:r>
      <w:r w:rsidR="00CC4F25" w:rsidRPr="00763886">
        <w:rPr>
          <w:sz w:val="24"/>
          <w:szCs w:val="24"/>
        </w:rPr>
        <w:t>with these</w:t>
      </w:r>
      <w:r w:rsidR="00D55074" w:rsidRPr="00763886">
        <w:rPr>
          <w:sz w:val="24"/>
          <w:szCs w:val="24"/>
        </w:rPr>
        <w:t xml:space="preserve"> federal laws and regulations</w:t>
      </w:r>
      <w:r w:rsidR="00CC4F25" w:rsidRPr="00763886">
        <w:rPr>
          <w:sz w:val="24"/>
          <w:szCs w:val="24"/>
        </w:rPr>
        <w:t>, as well as SIU policy</w:t>
      </w:r>
      <w:r w:rsidRPr="00763886">
        <w:rPr>
          <w:sz w:val="24"/>
          <w:szCs w:val="24"/>
        </w:rPr>
        <w:t xml:space="preserve">.  </w:t>
      </w:r>
    </w:p>
    <w:p w14:paraId="12859EB1" w14:textId="77777777" w:rsidR="00763886" w:rsidRDefault="00763886" w:rsidP="00763886">
      <w:pPr>
        <w:spacing w:before="0" w:after="0" w:line="240" w:lineRule="auto"/>
        <w:rPr>
          <w:sz w:val="24"/>
          <w:szCs w:val="24"/>
        </w:rPr>
      </w:pPr>
    </w:p>
    <w:p w14:paraId="5FC7757F" w14:textId="3C1BD34A" w:rsidR="00FA3911" w:rsidRPr="00763886" w:rsidRDefault="00FA3911" w:rsidP="00763886">
      <w:pPr>
        <w:spacing w:before="0" w:after="0" w:line="240" w:lineRule="auto"/>
        <w:rPr>
          <w:sz w:val="24"/>
          <w:szCs w:val="24"/>
        </w:rPr>
      </w:pPr>
      <w:r w:rsidRPr="00763886">
        <w:rPr>
          <w:sz w:val="24"/>
          <w:szCs w:val="24"/>
        </w:rPr>
        <w:t>SIU’s policy is to maintain export-related records based on individual controlled items or activities.  Unless otherwise provided for or instructed by the Office of the General Counsel</w:t>
      </w:r>
      <w:r w:rsidR="00FE24E9" w:rsidRPr="00763886">
        <w:rPr>
          <w:sz w:val="24"/>
          <w:szCs w:val="24"/>
        </w:rPr>
        <w:t xml:space="preserve">, all records shall be maintained consistent with the SIU record retention policy, and shall be retained no less than 5 years after the TCP termination date or license </w:t>
      </w:r>
      <w:r w:rsidR="0069615A" w:rsidRPr="00763886">
        <w:rPr>
          <w:sz w:val="24"/>
          <w:szCs w:val="24"/>
        </w:rPr>
        <w:t xml:space="preserve">termination date, whichever is later.  </w:t>
      </w:r>
    </w:p>
    <w:p w14:paraId="5AE9886E" w14:textId="77777777" w:rsidR="00763886" w:rsidRDefault="00763886" w:rsidP="00763886">
      <w:pPr>
        <w:spacing w:before="0" w:after="0" w:line="240" w:lineRule="auto"/>
        <w:rPr>
          <w:sz w:val="24"/>
          <w:szCs w:val="24"/>
        </w:rPr>
      </w:pPr>
    </w:p>
    <w:p w14:paraId="3607D9B1" w14:textId="7BCBF7AC" w:rsidR="0069615A" w:rsidRPr="00763886" w:rsidRDefault="0069615A" w:rsidP="00763886">
      <w:pPr>
        <w:spacing w:before="0" w:after="0" w:line="240" w:lineRule="auto"/>
        <w:rPr>
          <w:sz w:val="24"/>
          <w:szCs w:val="24"/>
        </w:rPr>
      </w:pPr>
      <w:r w:rsidRPr="00763886">
        <w:rPr>
          <w:sz w:val="24"/>
          <w:szCs w:val="24"/>
        </w:rPr>
        <w:t>If ITAR-controlled technical data is exported under an exemption, certain records of the transaction must be kept even beyond SIU’s 5-year retention period</w:t>
      </w:r>
      <w:r w:rsidR="007D4BFD" w:rsidRPr="00763886">
        <w:rPr>
          <w:sz w:val="24"/>
          <w:szCs w:val="24"/>
        </w:rPr>
        <w:t xml:space="preserve"> (reference 22 CFR 122.5 and 123.26).  Those records include:</w:t>
      </w:r>
    </w:p>
    <w:p w14:paraId="1CCCB758" w14:textId="3CD1268D" w:rsidR="007D4BFD" w:rsidRPr="00763886" w:rsidRDefault="00B54559" w:rsidP="00763886">
      <w:pPr>
        <w:pStyle w:val="ListParagraph"/>
        <w:numPr>
          <w:ilvl w:val="0"/>
          <w:numId w:val="24"/>
        </w:numPr>
        <w:spacing w:before="0" w:after="0" w:line="240" w:lineRule="auto"/>
        <w:rPr>
          <w:sz w:val="24"/>
          <w:szCs w:val="24"/>
        </w:rPr>
      </w:pPr>
      <w:r w:rsidRPr="00763886">
        <w:rPr>
          <w:sz w:val="24"/>
          <w:szCs w:val="24"/>
        </w:rPr>
        <w:t>A description of the unclassified technical data</w:t>
      </w:r>
    </w:p>
    <w:p w14:paraId="1F1F9A27" w14:textId="13684687" w:rsidR="00B54559" w:rsidRPr="00763886" w:rsidRDefault="00B54559" w:rsidP="00763886">
      <w:pPr>
        <w:pStyle w:val="ListParagraph"/>
        <w:numPr>
          <w:ilvl w:val="0"/>
          <w:numId w:val="24"/>
        </w:numPr>
        <w:spacing w:before="0" w:after="0" w:line="240" w:lineRule="auto"/>
        <w:rPr>
          <w:sz w:val="24"/>
          <w:szCs w:val="24"/>
        </w:rPr>
      </w:pPr>
      <w:r w:rsidRPr="00763886">
        <w:rPr>
          <w:sz w:val="24"/>
          <w:szCs w:val="24"/>
        </w:rPr>
        <w:t>The name of the recipient/end-user</w:t>
      </w:r>
    </w:p>
    <w:p w14:paraId="22665268" w14:textId="48A712E1" w:rsidR="00B54559" w:rsidRPr="00763886" w:rsidRDefault="00B54559" w:rsidP="00763886">
      <w:pPr>
        <w:pStyle w:val="ListParagraph"/>
        <w:numPr>
          <w:ilvl w:val="0"/>
          <w:numId w:val="24"/>
        </w:numPr>
        <w:spacing w:before="0" w:after="0" w:line="240" w:lineRule="auto"/>
        <w:rPr>
          <w:sz w:val="24"/>
          <w:szCs w:val="24"/>
        </w:rPr>
      </w:pPr>
      <w:r w:rsidRPr="00763886">
        <w:rPr>
          <w:sz w:val="24"/>
          <w:szCs w:val="24"/>
        </w:rPr>
        <w:t>The date/time of export</w:t>
      </w:r>
    </w:p>
    <w:p w14:paraId="4C8C12E3" w14:textId="7F01CD5B" w:rsidR="00B54559" w:rsidRPr="00763886" w:rsidRDefault="00B54559" w:rsidP="00763886">
      <w:pPr>
        <w:pStyle w:val="ListParagraph"/>
        <w:numPr>
          <w:ilvl w:val="0"/>
          <w:numId w:val="24"/>
        </w:numPr>
        <w:spacing w:before="0" w:after="0" w:line="240" w:lineRule="auto"/>
        <w:rPr>
          <w:sz w:val="24"/>
          <w:szCs w:val="24"/>
        </w:rPr>
      </w:pPr>
      <w:r w:rsidRPr="00763886">
        <w:rPr>
          <w:sz w:val="24"/>
          <w:szCs w:val="24"/>
        </w:rPr>
        <w:t>The method of transmission (e.g. email, fax, telephone, FedEx)</w:t>
      </w:r>
    </w:p>
    <w:p w14:paraId="033016B8" w14:textId="0ED8ED7D" w:rsidR="00B54559" w:rsidRPr="00763886" w:rsidRDefault="00B54559" w:rsidP="00763886">
      <w:pPr>
        <w:pStyle w:val="ListParagraph"/>
        <w:numPr>
          <w:ilvl w:val="0"/>
          <w:numId w:val="24"/>
        </w:numPr>
        <w:spacing w:before="0" w:after="0" w:line="240" w:lineRule="auto"/>
        <w:rPr>
          <w:sz w:val="24"/>
          <w:szCs w:val="24"/>
        </w:rPr>
      </w:pPr>
      <w:r w:rsidRPr="00763886">
        <w:rPr>
          <w:sz w:val="24"/>
          <w:szCs w:val="24"/>
        </w:rPr>
        <w:t>The exemption under which the export took place</w:t>
      </w:r>
    </w:p>
    <w:p w14:paraId="12FE6A18" w14:textId="77777777" w:rsidR="00763886" w:rsidRDefault="00763886" w:rsidP="00763886">
      <w:pPr>
        <w:spacing w:before="0" w:after="0" w:line="240" w:lineRule="auto"/>
        <w:rPr>
          <w:sz w:val="24"/>
          <w:szCs w:val="24"/>
        </w:rPr>
      </w:pPr>
    </w:p>
    <w:p w14:paraId="73387D2F" w14:textId="4C23C30B" w:rsidR="00B54559" w:rsidRPr="00763886" w:rsidRDefault="002D39CB" w:rsidP="00763886">
      <w:pPr>
        <w:spacing w:before="0" w:after="0" w:line="240" w:lineRule="auto"/>
        <w:rPr>
          <w:sz w:val="24"/>
          <w:szCs w:val="24"/>
        </w:rPr>
      </w:pPr>
      <w:r w:rsidRPr="00763886">
        <w:rPr>
          <w:sz w:val="24"/>
          <w:szCs w:val="24"/>
        </w:rPr>
        <w:t xml:space="preserve">BIS has specific record-keeping requirements (reference 15 CFR 762.6).  </w:t>
      </w:r>
      <w:r w:rsidR="00803A0A" w:rsidRPr="00763886">
        <w:rPr>
          <w:sz w:val="24"/>
          <w:szCs w:val="24"/>
        </w:rPr>
        <w:t xml:space="preserve">Generally, records required to be kept by EAR must be kept for a period of 5 years from the last export date.  However, if BIS or any other government agency makes a request for such records following a voluntary self-disclosure, the records must be maintained </w:t>
      </w:r>
      <w:r w:rsidR="00D55074" w:rsidRPr="00763886">
        <w:rPr>
          <w:sz w:val="24"/>
          <w:szCs w:val="24"/>
        </w:rPr>
        <w:t>until the agency concerned provides written authorization otherwise.</w:t>
      </w:r>
      <w:r w:rsidRPr="00763886">
        <w:rPr>
          <w:sz w:val="24"/>
          <w:szCs w:val="24"/>
        </w:rPr>
        <w:t xml:space="preserve">  </w:t>
      </w:r>
    </w:p>
    <w:p w14:paraId="51A24289" w14:textId="77777777" w:rsidR="0065505A" w:rsidRPr="00763886" w:rsidRDefault="0065505A" w:rsidP="00763886">
      <w:pPr>
        <w:spacing w:before="0" w:after="0" w:line="240" w:lineRule="auto"/>
        <w:rPr>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5505A" w:rsidRPr="00846B76" w14:paraId="70D7ECE1" w14:textId="77777777" w:rsidTr="002444D5">
        <w:tc>
          <w:tcPr>
            <w:tcW w:w="5000" w:type="pct"/>
            <w:shd w:val="clear" w:color="auto" w:fill="731F1C" w:themeFill="accent5"/>
            <w:vAlign w:val="bottom"/>
          </w:tcPr>
          <w:p w14:paraId="6C576C05" w14:textId="49891AC2" w:rsidR="0065505A" w:rsidRPr="00846B76" w:rsidRDefault="0065505A" w:rsidP="002444D5">
            <w:pPr>
              <w:pStyle w:val="Heading1"/>
              <w:outlineLvl w:val="0"/>
            </w:pPr>
            <w:r>
              <w:t>Self-</w:t>
            </w:r>
            <w:r w:rsidR="00EE3510">
              <w:t>E</w:t>
            </w:r>
            <w:r>
              <w:t>valuation</w:t>
            </w:r>
          </w:p>
        </w:tc>
      </w:tr>
    </w:tbl>
    <w:p w14:paraId="2EFAF284" w14:textId="77777777" w:rsidR="00763886" w:rsidRDefault="00763886" w:rsidP="00763886">
      <w:pPr>
        <w:spacing w:before="0" w:after="0" w:line="240" w:lineRule="auto"/>
        <w:rPr>
          <w:sz w:val="24"/>
          <w:szCs w:val="24"/>
        </w:rPr>
      </w:pPr>
    </w:p>
    <w:p w14:paraId="473E99FD" w14:textId="781C306E" w:rsidR="00731193" w:rsidRDefault="00484E61" w:rsidP="00763886">
      <w:pPr>
        <w:spacing w:before="0" w:after="0" w:line="240" w:lineRule="auto"/>
        <w:rPr>
          <w:sz w:val="24"/>
          <w:szCs w:val="24"/>
        </w:rPr>
      </w:pPr>
      <w:r>
        <w:rPr>
          <w:sz w:val="24"/>
          <w:szCs w:val="24"/>
        </w:rPr>
        <w:t>Self-evaluation is</w:t>
      </w:r>
      <w:r w:rsidR="00163D47" w:rsidRPr="00763886">
        <w:rPr>
          <w:sz w:val="24"/>
          <w:szCs w:val="24"/>
        </w:rPr>
        <w:t xml:space="preserve"> a critical component </w:t>
      </w:r>
      <w:r>
        <w:rPr>
          <w:sz w:val="24"/>
          <w:szCs w:val="24"/>
        </w:rPr>
        <w:t>of SIU’s</w:t>
      </w:r>
      <w:r w:rsidR="00163D47" w:rsidRPr="00763886">
        <w:rPr>
          <w:sz w:val="24"/>
          <w:szCs w:val="24"/>
        </w:rPr>
        <w:t xml:space="preserve"> ongoing compliance monitoring</w:t>
      </w:r>
      <w:r>
        <w:rPr>
          <w:sz w:val="24"/>
          <w:szCs w:val="24"/>
        </w:rPr>
        <w:t>.</w:t>
      </w:r>
      <w:r w:rsidR="00163D47" w:rsidRPr="00763886">
        <w:rPr>
          <w:sz w:val="24"/>
          <w:szCs w:val="24"/>
        </w:rPr>
        <w:t xml:space="preserve"> </w:t>
      </w:r>
      <w:r>
        <w:rPr>
          <w:sz w:val="24"/>
          <w:szCs w:val="24"/>
        </w:rPr>
        <w:t xml:space="preserve"> S</w:t>
      </w:r>
      <w:r w:rsidR="00163D47" w:rsidRPr="00763886">
        <w:rPr>
          <w:sz w:val="24"/>
          <w:szCs w:val="24"/>
        </w:rPr>
        <w:t xml:space="preserve">elf-evaluation is an internal assessment process </w:t>
      </w:r>
      <w:r>
        <w:rPr>
          <w:sz w:val="24"/>
          <w:szCs w:val="24"/>
        </w:rPr>
        <w:t>in which</w:t>
      </w:r>
      <w:r w:rsidR="00163D47" w:rsidRPr="00763886">
        <w:rPr>
          <w:sz w:val="24"/>
          <w:szCs w:val="24"/>
        </w:rPr>
        <w:t xml:space="preserve"> procedures are reviewed and any findings reported to the project director or PI and the designated export control official.  </w:t>
      </w:r>
      <w:r w:rsidR="005C15DA" w:rsidRPr="00763886">
        <w:rPr>
          <w:sz w:val="24"/>
          <w:szCs w:val="24"/>
        </w:rPr>
        <w:t xml:space="preserve">This review </w:t>
      </w:r>
      <w:r w:rsidR="00731193">
        <w:rPr>
          <w:sz w:val="24"/>
          <w:szCs w:val="24"/>
        </w:rPr>
        <w:t>shall</w:t>
      </w:r>
    </w:p>
    <w:p w14:paraId="7B79023A" w14:textId="6C7ADB9A" w:rsidR="0065505A" w:rsidRPr="00763886" w:rsidRDefault="00EC70E7" w:rsidP="00763886">
      <w:pPr>
        <w:spacing w:before="0" w:after="0" w:line="240" w:lineRule="auto"/>
        <w:rPr>
          <w:sz w:val="24"/>
          <w:szCs w:val="24"/>
        </w:rPr>
      </w:pPr>
      <w:r w:rsidRPr="00763886">
        <w:rPr>
          <w:sz w:val="24"/>
          <w:szCs w:val="24"/>
        </w:rPr>
        <w:lastRenderedPageBreak/>
        <w:t xml:space="preserve"> include ensuring that all sections of the TCP </w:t>
      </w:r>
      <w:r w:rsidR="0019726B">
        <w:rPr>
          <w:sz w:val="24"/>
          <w:szCs w:val="24"/>
        </w:rPr>
        <w:t>are current</w:t>
      </w:r>
      <w:r w:rsidRPr="00763886">
        <w:rPr>
          <w:sz w:val="24"/>
          <w:szCs w:val="24"/>
        </w:rPr>
        <w:t xml:space="preserve">.  </w:t>
      </w:r>
      <w:r w:rsidR="008E4346" w:rsidRPr="00763886">
        <w:rPr>
          <w:sz w:val="24"/>
          <w:szCs w:val="24"/>
        </w:rPr>
        <w:t xml:space="preserve">The PI/Responsible Person </w:t>
      </w:r>
      <w:r w:rsidR="008645FB">
        <w:rPr>
          <w:sz w:val="24"/>
          <w:szCs w:val="24"/>
        </w:rPr>
        <w:t>shall</w:t>
      </w:r>
      <w:r w:rsidR="008E4346" w:rsidRPr="00763886">
        <w:rPr>
          <w:sz w:val="24"/>
          <w:szCs w:val="24"/>
        </w:rPr>
        <w:t xml:space="preserve"> report on the findings of the self-evaluation to the Director of Export Controls.</w:t>
      </w:r>
    </w:p>
    <w:p w14:paraId="0144F774" w14:textId="77777777" w:rsidR="00763886" w:rsidRDefault="00763886" w:rsidP="00763886">
      <w:pPr>
        <w:spacing w:before="0" w:after="0" w:line="240" w:lineRule="auto"/>
        <w:rPr>
          <w:sz w:val="24"/>
          <w:szCs w:val="24"/>
        </w:rPr>
      </w:pPr>
    </w:p>
    <w:p w14:paraId="2ABE367C" w14:textId="6C367C21" w:rsidR="00EE3510" w:rsidRPr="00B47659" w:rsidRDefault="00EE3510" w:rsidP="00763886">
      <w:pPr>
        <w:spacing w:before="0" w:after="0" w:line="240" w:lineRule="auto"/>
        <w:rPr>
          <w:b/>
          <w:bCs/>
          <w:i/>
          <w:iCs/>
          <w:sz w:val="24"/>
          <w:szCs w:val="24"/>
        </w:rPr>
      </w:pPr>
      <w:r w:rsidRPr="00B47659">
        <w:rPr>
          <w:b/>
          <w:bCs/>
          <w:i/>
          <w:iCs/>
          <w:sz w:val="24"/>
          <w:szCs w:val="24"/>
        </w:rPr>
        <w:t>Self-Evaluation Schedule: It is recommended that the TCP be reviewed/evaluated at least once every year.  Describe how often you plan to review/evaluate your TCP:</w:t>
      </w:r>
    </w:p>
    <w:tbl>
      <w:tblPr>
        <w:tblStyle w:val="TableGrid"/>
        <w:tblW w:w="0" w:type="auto"/>
        <w:tblLook w:val="04A0" w:firstRow="1" w:lastRow="0" w:firstColumn="1" w:lastColumn="0" w:noHBand="0" w:noVBand="1"/>
      </w:tblPr>
      <w:tblGrid>
        <w:gridCol w:w="9350"/>
      </w:tblGrid>
      <w:tr w:rsidR="00EE3510" w:rsidRPr="00763886" w14:paraId="675D8D8C" w14:textId="77777777" w:rsidTr="00EE3510">
        <w:tc>
          <w:tcPr>
            <w:tcW w:w="9350" w:type="dxa"/>
          </w:tcPr>
          <w:sdt>
            <w:sdtPr>
              <w:rPr>
                <w:sz w:val="24"/>
                <w:szCs w:val="24"/>
              </w:rPr>
              <w:id w:val="1315366226"/>
              <w:placeholder>
                <w:docPart w:val="051DE62908B64EC8813390D0DCB950B2"/>
              </w:placeholder>
              <w:showingPlcHdr/>
            </w:sdtPr>
            <w:sdtEndPr/>
            <w:sdtContent>
              <w:p w14:paraId="16FC47DC" w14:textId="7F53CC9B" w:rsidR="00EE3510" w:rsidRPr="00763886" w:rsidRDefault="00CA027A" w:rsidP="00763886">
                <w:pPr>
                  <w:spacing w:before="0"/>
                  <w:rPr>
                    <w:sz w:val="24"/>
                    <w:szCs w:val="24"/>
                  </w:rPr>
                </w:pPr>
                <w:r w:rsidRPr="00DE667B">
                  <w:rPr>
                    <w:rStyle w:val="PlaceholderText"/>
                  </w:rPr>
                  <w:t>Click or tap here to enter text.</w:t>
                </w:r>
              </w:p>
            </w:sdtContent>
          </w:sdt>
        </w:tc>
      </w:tr>
    </w:tbl>
    <w:p w14:paraId="1305F0E9" w14:textId="4388EA94" w:rsidR="00763886" w:rsidRDefault="00763886" w:rsidP="00763886">
      <w:pPr>
        <w:spacing w:before="0" w:after="0" w:line="240" w:lineRule="auto"/>
        <w:rPr>
          <w:sz w:val="24"/>
          <w:szCs w:val="24"/>
        </w:rPr>
      </w:pPr>
    </w:p>
    <w:p w14:paraId="769BF5D2" w14:textId="3795656A" w:rsidR="0093494C" w:rsidRDefault="00AF7473" w:rsidP="00763886">
      <w:pPr>
        <w:spacing w:before="0" w:after="0" w:line="240" w:lineRule="auto"/>
        <w:rPr>
          <w:sz w:val="24"/>
          <w:szCs w:val="24"/>
        </w:rPr>
      </w:pPr>
      <w:r>
        <w:rPr>
          <w:sz w:val="24"/>
          <w:szCs w:val="24"/>
        </w:rPr>
        <w:t>In the event that a violation or breach of one or more of the provisions contained within this TCP is suspected or known</w:t>
      </w:r>
      <w:r w:rsidR="00500656">
        <w:rPr>
          <w:sz w:val="24"/>
          <w:szCs w:val="24"/>
        </w:rPr>
        <w:t>, the person with knowledge of such violation, breach or concern shall immediately report the matter to the PI/Responsible Perso</w:t>
      </w:r>
      <w:r w:rsidR="003E08A5">
        <w:rPr>
          <w:sz w:val="24"/>
          <w:szCs w:val="24"/>
        </w:rPr>
        <w:t xml:space="preserve">n (who in turn shall report the matter to the Export Controls </w:t>
      </w:r>
      <w:r w:rsidR="00973700">
        <w:rPr>
          <w:sz w:val="24"/>
          <w:szCs w:val="24"/>
        </w:rPr>
        <w:t>O</w:t>
      </w:r>
      <w:r w:rsidR="003E08A5">
        <w:rPr>
          <w:sz w:val="24"/>
          <w:szCs w:val="24"/>
        </w:rPr>
        <w:t xml:space="preserve">ffice) or shall report the matter directly to the Export Controls </w:t>
      </w:r>
      <w:r w:rsidR="00973700">
        <w:rPr>
          <w:sz w:val="24"/>
          <w:szCs w:val="24"/>
        </w:rPr>
        <w:t>O</w:t>
      </w:r>
      <w:r w:rsidR="003E08A5">
        <w:rPr>
          <w:sz w:val="24"/>
          <w:szCs w:val="24"/>
        </w:rPr>
        <w:t>ffice.</w:t>
      </w:r>
    </w:p>
    <w:p w14:paraId="38120EC9" w14:textId="27CE0F9C" w:rsidR="00163D47" w:rsidRPr="00763886" w:rsidRDefault="00163D47" w:rsidP="00763886">
      <w:pPr>
        <w:spacing w:before="0" w:after="0" w:line="240" w:lineRule="auto"/>
        <w:rPr>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63D47" w:rsidRPr="00637200" w14:paraId="491E87ED" w14:textId="77777777" w:rsidTr="002444D5">
        <w:tc>
          <w:tcPr>
            <w:tcW w:w="5000" w:type="pct"/>
            <w:shd w:val="clear" w:color="auto" w:fill="731F1C" w:themeFill="accent5"/>
            <w:vAlign w:val="bottom"/>
          </w:tcPr>
          <w:p w14:paraId="687AC683" w14:textId="13BBF62A" w:rsidR="00163D47" w:rsidRPr="00637200" w:rsidRDefault="00163D47" w:rsidP="002444D5">
            <w:pPr>
              <w:pStyle w:val="Heading1"/>
              <w:outlineLvl w:val="0"/>
            </w:pPr>
            <w:r>
              <w:t>Termination of Export-Controlled Activity/Project</w:t>
            </w:r>
          </w:p>
        </w:tc>
      </w:tr>
    </w:tbl>
    <w:p w14:paraId="390810C0" w14:textId="77777777" w:rsidR="00763886" w:rsidRDefault="00763886" w:rsidP="00763886">
      <w:pPr>
        <w:spacing w:before="0" w:after="0" w:line="240" w:lineRule="auto"/>
        <w:rPr>
          <w:sz w:val="24"/>
          <w:szCs w:val="24"/>
        </w:rPr>
      </w:pPr>
    </w:p>
    <w:p w14:paraId="27399E4D" w14:textId="250CE448" w:rsidR="00163D47" w:rsidRPr="001F097E" w:rsidRDefault="00740030" w:rsidP="00763886">
      <w:pPr>
        <w:spacing w:before="0" w:after="0" w:line="240" w:lineRule="auto"/>
        <w:rPr>
          <w:sz w:val="24"/>
          <w:szCs w:val="24"/>
        </w:rPr>
      </w:pPr>
      <w:r>
        <w:rPr>
          <w:sz w:val="24"/>
          <w:szCs w:val="24"/>
        </w:rPr>
        <w:t>Upon completion of this project</w:t>
      </w:r>
      <w:r w:rsidR="000F0876">
        <w:rPr>
          <w:sz w:val="24"/>
          <w:szCs w:val="24"/>
        </w:rPr>
        <w:t xml:space="preserve">, all </w:t>
      </w:r>
      <w:r w:rsidR="0019726B" w:rsidRPr="0019726B">
        <w:rPr>
          <w:i/>
          <w:iCs/>
          <w:sz w:val="24"/>
          <w:szCs w:val="24"/>
        </w:rPr>
        <w:t>e</w:t>
      </w:r>
      <w:r w:rsidR="000F0876" w:rsidRPr="0019726B">
        <w:rPr>
          <w:i/>
          <w:iCs/>
          <w:sz w:val="24"/>
          <w:szCs w:val="24"/>
        </w:rPr>
        <w:t>xport-</w:t>
      </w:r>
      <w:r w:rsidR="0019726B" w:rsidRPr="0019726B">
        <w:rPr>
          <w:i/>
          <w:iCs/>
          <w:sz w:val="24"/>
          <w:szCs w:val="24"/>
        </w:rPr>
        <w:t>c</w:t>
      </w:r>
      <w:r w:rsidR="000F0876" w:rsidRPr="0019726B">
        <w:rPr>
          <w:i/>
          <w:iCs/>
          <w:sz w:val="24"/>
          <w:szCs w:val="24"/>
        </w:rPr>
        <w:t xml:space="preserve">ontrolled </w:t>
      </w:r>
      <w:r w:rsidR="0019726B" w:rsidRPr="0019726B">
        <w:rPr>
          <w:i/>
          <w:iCs/>
          <w:sz w:val="24"/>
          <w:szCs w:val="24"/>
        </w:rPr>
        <w:t>i</w:t>
      </w:r>
      <w:r w:rsidR="000F0876" w:rsidRPr="0019726B">
        <w:rPr>
          <w:i/>
          <w:iCs/>
          <w:sz w:val="24"/>
          <w:szCs w:val="24"/>
        </w:rPr>
        <w:t xml:space="preserve">tems and </w:t>
      </w:r>
      <w:r w:rsidR="0019726B" w:rsidRPr="0019726B">
        <w:rPr>
          <w:i/>
          <w:iCs/>
          <w:sz w:val="24"/>
          <w:szCs w:val="24"/>
        </w:rPr>
        <w:t>i</w:t>
      </w:r>
      <w:r w:rsidR="000F0876" w:rsidRPr="0019726B">
        <w:rPr>
          <w:i/>
          <w:iCs/>
          <w:sz w:val="24"/>
          <w:szCs w:val="24"/>
        </w:rPr>
        <w:t>nformation</w:t>
      </w:r>
      <w:r w:rsidR="000F0876">
        <w:rPr>
          <w:sz w:val="24"/>
          <w:szCs w:val="24"/>
        </w:rPr>
        <w:t xml:space="preserve"> must be disposed of in accordance with applicable sponsor terms and U.S. export control requirements.</w:t>
      </w:r>
      <w:r w:rsidR="0000490E">
        <w:rPr>
          <w:sz w:val="24"/>
          <w:szCs w:val="24"/>
        </w:rPr>
        <w:t xml:space="preserve">  </w:t>
      </w:r>
      <w:r w:rsidR="00163D47" w:rsidRPr="001F097E">
        <w:rPr>
          <w:sz w:val="24"/>
          <w:szCs w:val="24"/>
        </w:rPr>
        <w:t>It may be necessary to keep certain security measures in effect after the conclusion of a research activity to comply with export control laws and regulations and protect residual export-controlled technical data, information, or equipment.</w:t>
      </w:r>
    </w:p>
    <w:p w14:paraId="53B891BD" w14:textId="77777777" w:rsidR="00763886" w:rsidRDefault="00763886" w:rsidP="00763886">
      <w:pPr>
        <w:spacing w:before="0" w:after="0" w:line="240" w:lineRule="auto"/>
        <w:rPr>
          <w:sz w:val="24"/>
          <w:szCs w:val="24"/>
        </w:rPr>
      </w:pPr>
    </w:p>
    <w:p w14:paraId="5B4B1293" w14:textId="05777B0F" w:rsidR="00163D47" w:rsidRDefault="00163D47" w:rsidP="00763886">
      <w:pPr>
        <w:spacing w:before="0" w:after="0" w:line="240" w:lineRule="auto"/>
        <w:rPr>
          <w:sz w:val="24"/>
          <w:szCs w:val="24"/>
        </w:rPr>
      </w:pPr>
      <w:r w:rsidRPr="001F097E">
        <w:rPr>
          <w:sz w:val="24"/>
          <w:szCs w:val="24"/>
        </w:rPr>
        <w:t>The TCP can be closed if the export-controlled data or equipment has been returned to the sponsor, destroyed, or determined to be no longer export-controlled.  However, all records and documents that pertain to export licenses and agreements related to controlled articles and technical must be retained in accordance with SIU policy and federal regulations.</w:t>
      </w:r>
    </w:p>
    <w:p w14:paraId="48454B19" w14:textId="77777777" w:rsidR="006069E1" w:rsidRDefault="006069E1" w:rsidP="00763886">
      <w:pPr>
        <w:spacing w:before="0" w:after="0" w:line="240" w:lineRule="auto"/>
        <w:rPr>
          <w:sz w:val="24"/>
          <w:szCs w:val="24"/>
        </w:rPr>
      </w:pPr>
    </w:p>
    <w:p w14:paraId="52C90179" w14:textId="2FCF8C47" w:rsidR="00A26A3B" w:rsidRPr="00B47659" w:rsidRDefault="00A26A3B" w:rsidP="00763886">
      <w:pPr>
        <w:spacing w:before="0" w:after="0" w:line="240" w:lineRule="auto"/>
        <w:rPr>
          <w:b/>
          <w:bCs/>
          <w:i/>
          <w:iCs/>
          <w:sz w:val="24"/>
          <w:szCs w:val="24"/>
        </w:rPr>
      </w:pPr>
      <w:r w:rsidRPr="00B47659">
        <w:rPr>
          <w:b/>
          <w:bCs/>
          <w:i/>
          <w:iCs/>
          <w:sz w:val="24"/>
          <w:szCs w:val="24"/>
        </w:rPr>
        <w:t xml:space="preserve">Destruction of Materials: How will </w:t>
      </w:r>
      <w:r w:rsidR="00943ABE" w:rsidRPr="00B47659">
        <w:rPr>
          <w:b/>
          <w:bCs/>
          <w:i/>
          <w:iCs/>
          <w:sz w:val="24"/>
          <w:szCs w:val="24"/>
        </w:rPr>
        <w:t>export-controlled</w:t>
      </w:r>
      <w:r w:rsidRPr="00B47659">
        <w:rPr>
          <w:b/>
          <w:bCs/>
          <w:i/>
          <w:iCs/>
          <w:sz w:val="24"/>
          <w:szCs w:val="24"/>
        </w:rPr>
        <w:t xml:space="preserve"> item</w:t>
      </w:r>
      <w:r w:rsidR="00943ABE" w:rsidRPr="00B47659">
        <w:rPr>
          <w:b/>
          <w:bCs/>
          <w:i/>
          <w:iCs/>
          <w:sz w:val="24"/>
          <w:szCs w:val="24"/>
        </w:rPr>
        <w:t>s</w:t>
      </w:r>
      <w:r w:rsidRPr="00B47659">
        <w:rPr>
          <w:b/>
          <w:bCs/>
          <w:i/>
          <w:iCs/>
          <w:sz w:val="24"/>
          <w:szCs w:val="24"/>
        </w:rPr>
        <w:t xml:space="preserve"> or information be handled at the </w:t>
      </w:r>
      <w:r w:rsidR="00943ABE" w:rsidRPr="00B47659">
        <w:rPr>
          <w:b/>
          <w:bCs/>
          <w:i/>
          <w:iCs/>
          <w:sz w:val="24"/>
          <w:szCs w:val="24"/>
        </w:rPr>
        <w:t xml:space="preserve">end of the research project (i.e. shredding, destroy hard drive, </w:t>
      </w:r>
      <w:r w:rsidR="00C40EB1" w:rsidRPr="00B47659">
        <w:rPr>
          <w:b/>
          <w:bCs/>
          <w:i/>
          <w:iCs/>
          <w:sz w:val="24"/>
          <w:szCs w:val="24"/>
        </w:rPr>
        <w:t xml:space="preserve">file wiping, </w:t>
      </w:r>
      <w:r w:rsidR="00943ABE" w:rsidRPr="00B47659">
        <w:rPr>
          <w:b/>
          <w:bCs/>
          <w:i/>
          <w:iCs/>
          <w:sz w:val="24"/>
          <w:szCs w:val="24"/>
        </w:rPr>
        <w:t>return to sponsor)?</w:t>
      </w:r>
    </w:p>
    <w:tbl>
      <w:tblPr>
        <w:tblStyle w:val="TableGrid"/>
        <w:tblW w:w="0" w:type="auto"/>
        <w:tblLook w:val="04A0" w:firstRow="1" w:lastRow="0" w:firstColumn="1" w:lastColumn="0" w:noHBand="0" w:noVBand="1"/>
      </w:tblPr>
      <w:tblGrid>
        <w:gridCol w:w="9350"/>
      </w:tblGrid>
      <w:tr w:rsidR="00943ABE" w14:paraId="408D30B3" w14:textId="77777777" w:rsidTr="00943ABE">
        <w:tc>
          <w:tcPr>
            <w:tcW w:w="9350" w:type="dxa"/>
          </w:tcPr>
          <w:sdt>
            <w:sdtPr>
              <w:rPr>
                <w:sz w:val="24"/>
                <w:szCs w:val="24"/>
              </w:rPr>
              <w:id w:val="-714657056"/>
              <w:placeholder>
                <w:docPart w:val="F5401D22DABA4388B4F9A2D41D88CD0D"/>
              </w:placeholder>
              <w:showingPlcHdr/>
            </w:sdtPr>
            <w:sdtEndPr/>
            <w:sdtContent>
              <w:p w14:paraId="1D82DE0C" w14:textId="198992EB" w:rsidR="00943ABE" w:rsidRDefault="00CA027A" w:rsidP="00763886">
                <w:pPr>
                  <w:spacing w:before="0"/>
                  <w:rPr>
                    <w:sz w:val="24"/>
                    <w:szCs w:val="24"/>
                  </w:rPr>
                </w:pPr>
                <w:r w:rsidRPr="00DE667B">
                  <w:rPr>
                    <w:rStyle w:val="PlaceholderText"/>
                  </w:rPr>
                  <w:t>Click or tap here to enter text.</w:t>
                </w:r>
              </w:p>
            </w:sdtContent>
          </w:sdt>
        </w:tc>
      </w:tr>
    </w:tbl>
    <w:p w14:paraId="7C785575" w14:textId="77777777" w:rsidR="008E4346" w:rsidRDefault="008E4346" w:rsidP="006069E1">
      <w:pPr>
        <w:jc w:val="center"/>
        <w:rPr>
          <w:b/>
          <w:bCs/>
        </w:rPr>
      </w:pPr>
    </w:p>
    <w:p w14:paraId="7A54AEF1" w14:textId="77777777" w:rsidR="008E4346" w:rsidRDefault="008E4346">
      <w:pPr>
        <w:spacing w:before="0"/>
        <w:rPr>
          <w:b/>
          <w:bCs/>
        </w:rPr>
      </w:pPr>
      <w:r>
        <w:rPr>
          <w:b/>
          <w:bCs/>
        </w:rPr>
        <w:br w:type="page"/>
      </w:r>
    </w:p>
    <w:p w14:paraId="3A5709FA" w14:textId="2F736E21" w:rsidR="00B261D9" w:rsidRPr="006069E1" w:rsidRDefault="00C82FC2" w:rsidP="006069E1">
      <w:pPr>
        <w:jc w:val="center"/>
        <w:rPr>
          <w:b/>
          <w:bCs/>
        </w:rPr>
      </w:pPr>
      <w:r>
        <w:rPr>
          <w:b/>
          <w:bCs/>
        </w:rPr>
        <w:lastRenderedPageBreak/>
        <w:t>A</w:t>
      </w:r>
      <w:r w:rsidR="00DD3731" w:rsidRPr="006069E1">
        <w:rPr>
          <w:b/>
          <w:bCs/>
        </w:rPr>
        <w:t>ppendix 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261D9" w:rsidRPr="00637200" w14:paraId="54580011" w14:textId="77777777" w:rsidTr="002444D5">
        <w:tc>
          <w:tcPr>
            <w:tcW w:w="5000" w:type="pct"/>
            <w:shd w:val="clear" w:color="auto" w:fill="731F1C" w:themeFill="accent5"/>
            <w:vAlign w:val="bottom"/>
          </w:tcPr>
          <w:p w14:paraId="3D85E2BB" w14:textId="0D85D416" w:rsidR="00B261D9" w:rsidRPr="00637200" w:rsidRDefault="002D0EB1" w:rsidP="002444D5">
            <w:pPr>
              <w:pStyle w:val="Heading1"/>
              <w:outlineLvl w:val="0"/>
            </w:pPr>
            <w:r>
              <w:t>Unit</w:t>
            </w:r>
            <w:r w:rsidR="00BC0636">
              <w:t xml:space="preserve">/Export Control Approval and </w:t>
            </w:r>
            <w:r w:rsidR="00A42A6E">
              <w:t>Responsibl</w:t>
            </w:r>
            <w:r w:rsidR="00E158CE">
              <w:t>e Person</w:t>
            </w:r>
            <w:r w:rsidR="00B261D9">
              <w:t xml:space="preserve"> Certification</w:t>
            </w:r>
          </w:p>
        </w:tc>
      </w:tr>
    </w:tbl>
    <w:p w14:paraId="1F42AB3B" w14:textId="77777777" w:rsidR="00796ECE" w:rsidRPr="006069E1" w:rsidRDefault="00796ECE" w:rsidP="006069E1">
      <w:pPr>
        <w:spacing w:before="0" w:after="0" w:line="240" w:lineRule="auto"/>
        <w:rPr>
          <w:b/>
          <w:bCs/>
          <w:sz w:val="24"/>
          <w:szCs w:val="24"/>
        </w:rPr>
      </w:pPr>
    </w:p>
    <w:p w14:paraId="7DD0F8E8" w14:textId="6EC81EE3" w:rsidR="00796ECE" w:rsidRPr="006069E1" w:rsidRDefault="000A2D05" w:rsidP="006069E1">
      <w:pPr>
        <w:spacing w:before="0" w:after="0" w:line="240" w:lineRule="auto"/>
        <w:rPr>
          <w:sz w:val="24"/>
          <w:szCs w:val="24"/>
        </w:rPr>
      </w:pPr>
      <w:r w:rsidRPr="006069E1">
        <w:rPr>
          <w:sz w:val="24"/>
          <w:szCs w:val="24"/>
        </w:rPr>
        <w:t xml:space="preserve">Prior to Certification by the Responsible Person, </w:t>
      </w:r>
      <w:r w:rsidR="00BC0636" w:rsidRPr="006069E1">
        <w:rPr>
          <w:sz w:val="24"/>
          <w:szCs w:val="24"/>
        </w:rPr>
        <w:t xml:space="preserve">both </w:t>
      </w:r>
      <w:r w:rsidR="002D0EB1">
        <w:rPr>
          <w:sz w:val="24"/>
          <w:szCs w:val="24"/>
        </w:rPr>
        <w:t>Uni</w:t>
      </w:r>
      <w:r w:rsidRPr="006069E1">
        <w:rPr>
          <w:sz w:val="24"/>
          <w:szCs w:val="24"/>
        </w:rPr>
        <w:t>t Head and Export Control</w:t>
      </w:r>
      <w:r w:rsidR="00BC0636" w:rsidRPr="006069E1">
        <w:rPr>
          <w:sz w:val="24"/>
          <w:szCs w:val="24"/>
        </w:rPr>
        <w:t>s</w:t>
      </w:r>
      <w:r w:rsidRPr="006069E1">
        <w:rPr>
          <w:sz w:val="24"/>
          <w:szCs w:val="24"/>
        </w:rPr>
        <w:t xml:space="preserve"> Office approval</w:t>
      </w:r>
      <w:r w:rsidR="00BC0636" w:rsidRPr="006069E1">
        <w:rPr>
          <w:sz w:val="24"/>
          <w:szCs w:val="24"/>
        </w:rPr>
        <w:t>s</w:t>
      </w:r>
      <w:r w:rsidRPr="006069E1">
        <w:rPr>
          <w:sz w:val="24"/>
          <w:szCs w:val="24"/>
        </w:rPr>
        <w:t xml:space="preserve"> must be obtained.</w:t>
      </w:r>
    </w:p>
    <w:p w14:paraId="7DF5ACB6" w14:textId="77777777" w:rsidR="000A2D05" w:rsidRPr="006069E1" w:rsidRDefault="000A2D05" w:rsidP="006069E1">
      <w:pPr>
        <w:spacing w:before="0" w:after="0" w:line="240" w:lineRule="auto"/>
        <w:rPr>
          <w:b/>
          <w:bCs/>
          <w:sz w:val="24"/>
          <w:szCs w:val="24"/>
        </w:rPr>
      </w:pPr>
    </w:p>
    <w:p w14:paraId="548B1FCB" w14:textId="55A52B69" w:rsidR="00796ECE" w:rsidRPr="00B47659" w:rsidRDefault="00796ECE" w:rsidP="006069E1">
      <w:pPr>
        <w:spacing w:before="0" w:after="0" w:line="240" w:lineRule="auto"/>
        <w:rPr>
          <w:b/>
          <w:bCs/>
          <w:i/>
          <w:iCs/>
          <w:sz w:val="24"/>
          <w:szCs w:val="24"/>
        </w:rPr>
      </w:pPr>
      <w:r w:rsidRPr="00B47659">
        <w:rPr>
          <w:b/>
          <w:bCs/>
          <w:i/>
          <w:iCs/>
          <w:sz w:val="24"/>
          <w:szCs w:val="24"/>
        </w:rPr>
        <w:t>Unit Head</w:t>
      </w:r>
      <w:r w:rsidR="00C749C0" w:rsidRPr="00B47659">
        <w:rPr>
          <w:b/>
          <w:bCs/>
          <w:i/>
          <w:iCs/>
          <w:sz w:val="24"/>
          <w:szCs w:val="24"/>
        </w:rPr>
        <w:t xml:space="preserve"> Approval</w:t>
      </w:r>
      <w:r w:rsidRPr="00B47659">
        <w:rPr>
          <w:b/>
          <w:bCs/>
          <w:i/>
          <w:iCs/>
          <w:sz w:val="24"/>
          <w:szCs w:val="24"/>
        </w:rPr>
        <w:t>:</w:t>
      </w:r>
    </w:p>
    <w:tbl>
      <w:tblPr>
        <w:tblStyle w:val="TableGrid"/>
        <w:tblW w:w="0" w:type="auto"/>
        <w:tblLook w:val="04A0" w:firstRow="1" w:lastRow="0" w:firstColumn="1" w:lastColumn="0" w:noHBand="0" w:noVBand="1"/>
      </w:tblPr>
      <w:tblGrid>
        <w:gridCol w:w="1975"/>
        <w:gridCol w:w="7375"/>
      </w:tblGrid>
      <w:tr w:rsidR="00796ECE" w:rsidRPr="006069E1" w14:paraId="6FEC3E5A" w14:textId="77777777" w:rsidTr="00B715A5">
        <w:tc>
          <w:tcPr>
            <w:tcW w:w="1975" w:type="dxa"/>
          </w:tcPr>
          <w:p w14:paraId="784F7F4A" w14:textId="50F8B6DE" w:rsidR="00796ECE" w:rsidRPr="006F58E4" w:rsidRDefault="00B715A5" w:rsidP="006069E1">
            <w:pPr>
              <w:rPr>
                <w:b/>
                <w:bCs/>
                <w:sz w:val="24"/>
                <w:szCs w:val="24"/>
              </w:rPr>
            </w:pPr>
            <w:r w:rsidRPr="006F58E4">
              <w:rPr>
                <w:b/>
                <w:bCs/>
                <w:sz w:val="24"/>
                <w:szCs w:val="24"/>
              </w:rPr>
              <w:t xml:space="preserve">Printed </w:t>
            </w:r>
            <w:r w:rsidR="00796ECE" w:rsidRPr="006F58E4">
              <w:rPr>
                <w:b/>
                <w:bCs/>
                <w:sz w:val="24"/>
                <w:szCs w:val="24"/>
              </w:rPr>
              <w:t>Name:</w:t>
            </w:r>
          </w:p>
        </w:tc>
        <w:sdt>
          <w:sdtPr>
            <w:rPr>
              <w:sz w:val="24"/>
              <w:szCs w:val="24"/>
            </w:rPr>
            <w:id w:val="-1166392114"/>
            <w:placeholder>
              <w:docPart w:val="F51530A0EA484F91B32FA1DDF010E69D"/>
            </w:placeholder>
            <w:showingPlcHdr/>
          </w:sdtPr>
          <w:sdtEndPr/>
          <w:sdtContent>
            <w:tc>
              <w:tcPr>
                <w:tcW w:w="7375" w:type="dxa"/>
              </w:tcPr>
              <w:p w14:paraId="1CD34434" w14:textId="4FE1CF2B" w:rsidR="00796ECE" w:rsidRPr="006069E1" w:rsidRDefault="00667D43" w:rsidP="006069E1">
                <w:pPr>
                  <w:rPr>
                    <w:sz w:val="24"/>
                    <w:szCs w:val="24"/>
                  </w:rPr>
                </w:pPr>
                <w:r>
                  <w:rPr>
                    <w:sz w:val="24"/>
                    <w:szCs w:val="24"/>
                  </w:rPr>
                  <w:t xml:space="preserve"> </w:t>
                </w:r>
              </w:p>
            </w:tc>
          </w:sdtContent>
        </w:sdt>
      </w:tr>
      <w:tr w:rsidR="00796ECE" w:rsidRPr="006069E1" w14:paraId="085587A0" w14:textId="77777777" w:rsidTr="00B715A5">
        <w:tc>
          <w:tcPr>
            <w:tcW w:w="1975" w:type="dxa"/>
          </w:tcPr>
          <w:p w14:paraId="5520FD21" w14:textId="77777777" w:rsidR="00796ECE" w:rsidRPr="006F58E4" w:rsidRDefault="00796ECE" w:rsidP="006069E1">
            <w:pPr>
              <w:rPr>
                <w:b/>
                <w:bCs/>
                <w:sz w:val="24"/>
                <w:szCs w:val="24"/>
              </w:rPr>
            </w:pPr>
            <w:r w:rsidRPr="006F58E4">
              <w:rPr>
                <w:b/>
                <w:bCs/>
                <w:sz w:val="24"/>
                <w:szCs w:val="24"/>
              </w:rPr>
              <w:t>Signature:</w:t>
            </w:r>
          </w:p>
        </w:tc>
        <w:sdt>
          <w:sdtPr>
            <w:rPr>
              <w:sz w:val="24"/>
              <w:szCs w:val="24"/>
            </w:rPr>
            <w:id w:val="-1989851434"/>
            <w:placeholder>
              <w:docPart w:val="05D4423FDC3C4CDBB01AF566F4B0D975"/>
            </w:placeholder>
            <w:showingPlcHdr/>
          </w:sdtPr>
          <w:sdtEndPr/>
          <w:sdtContent>
            <w:tc>
              <w:tcPr>
                <w:tcW w:w="7375" w:type="dxa"/>
              </w:tcPr>
              <w:p w14:paraId="6D9BAD55" w14:textId="47A6D7F8" w:rsidR="00796ECE" w:rsidRPr="006069E1" w:rsidRDefault="001369C7" w:rsidP="006069E1">
                <w:pPr>
                  <w:rPr>
                    <w:sz w:val="24"/>
                    <w:szCs w:val="24"/>
                  </w:rPr>
                </w:pPr>
                <w:r>
                  <w:rPr>
                    <w:sz w:val="24"/>
                    <w:szCs w:val="24"/>
                  </w:rPr>
                  <w:t xml:space="preserve"> </w:t>
                </w:r>
              </w:p>
            </w:tc>
          </w:sdtContent>
        </w:sdt>
      </w:tr>
      <w:tr w:rsidR="00796ECE" w:rsidRPr="006069E1" w14:paraId="6C6CEEA8" w14:textId="77777777" w:rsidTr="00B715A5">
        <w:tc>
          <w:tcPr>
            <w:tcW w:w="1975" w:type="dxa"/>
          </w:tcPr>
          <w:p w14:paraId="5440AE69" w14:textId="77777777" w:rsidR="00796ECE" w:rsidRPr="006F58E4" w:rsidRDefault="00796ECE" w:rsidP="006069E1">
            <w:pPr>
              <w:rPr>
                <w:b/>
                <w:bCs/>
                <w:sz w:val="24"/>
                <w:szCs w:val="24"/>
              </w:rPr>
            </w:pPr>
            <w:r w:rsidRPr="006F58E4">
              <w:rPr>
                <w:b/>
                <w:bCs/>
                <w:sz w:val="24"/>
                <w:szCs w:val="24"/>
              </w:rPr>
              <w:t>Date:</w:t>
            </w:r>
          </w:p>
        </w:tc>
        <w:sdt>
          <w:sdtPr>
            <w:rPr>
              <w:sz w:val="24"/>
              <w:szCs w:val="24"/>
            </w:rPr>
            <w:id w:val="437799116"/>
            <w:placeholder>
              <w:docPart w:val="73EAB72580FE42FFB5F95556EA773F8F"/>
            </w:placeholder>
            <w:showingPlcHdr/>
            <w:date>
              <w:dateFormat w:val="M/d/yyyy"/>
              <w:lid w:val="en-US"/>
              <w:storeMappedDataAs w:val="dateTime"/>
              <w:calendar w:val="gregorian"/>
            </w:date>
          </w:sdtPr>
          <w:sdtEndPr/>
          <w:sdtContent>
            <w:tc>
              <w:tcPr>
                <w:tcW w:w="7375" w:type="dxa"/>
              </w:tcPr>
              <w:p w14:paraId="506FCF34" w14:textId="6115AE51" w:rsidR="00796ECE" w:rsidRPr="006069E1" w:rsidRDefault="00667D43" w:rsidP="006069E1">
                <w:pPr>
                  <w:rPr>
                    <w:sz w:val="24"/>
                    <w:szCs w:val="24"/>
                  </w:rPr>
                </w:pPr>
                <w:r>
                  <w:rPr>
                    <w:sz w:val="24"/>
                    <w:szCs w:val="24"/>
                  </w:rPr>
                  <w:t xml:space="preserve"> </w:t>
                </w:r>
              </w:p>
            </w:tc>
          </w:sdtContent>
        </w:sdt>
      </w:tr>
    </w:tbl>
    <w:p w14:paraId="2A0C8B09" w14:textId="77777777" w:rsidR="00796ECE" w:rsidRPr="006069E1" w:rsidRDefault="00796ECE" w:rsidP="006069E1">
      <w:pPr>
        <w:spacing w:before="0" w:after="0" w:line="240" w:lineRule="auto"/>
        <w:rPr>
          <w:b/>
          <w:bCs/>
          <w:sz w:val="24"/>
          <w:szCs w:val="24"/>
        </w:rPr>
      </w:pPr>
    </w:p>
    <w:p w14:paraId="3E3E903E" w14:textId="7510A237" w:rsidR="00796ECE" w:rsidRPr="00B47659" w:rsidRDefault="00796ECE" w:rsidP="006069E1">
      <w:pPr>
        <w:spacing w:before="0" w:after="0" w:line="240" w:lineRule="auto"/>
        <w:rPr>
          <w:b/>
          <w:bCs/>
          <w:i/>
          <w:iCs/>
          <w:sz w:val="24"/>
          <w:szCs w:val="24"/>
        </w:rPr>
      </w:pPr>
      <w:r w:rsidRPr="00B47659">
        <w:rPr>
          <w:b/>
          <w:bCs/>
          <w:i/>
          <w:iCs/>
          <w:sz w:val="24"/>
          <w:szCs w:val="24"/>
        </w:rPr>
        <w:t>Export Control</w:t>
      </w:r>
      <w:r w:rsidR="00BC0636" w:rsidRPr="00B47659">
        <w:rPr>
          <w:b/>
          <w:bCs/>
          <w:i/>
          <w:iCs/>
          <w:sz w:val="24"/>
          <w:szCs w:val="24"/>
        </w:rPr>
        <w:t>s</w:t>
      </w:r>
      <w:r w:rsidRPr="00B47659">
        <w:rPr>
          <w:b/>
          <w:bCs/>
          <w:i/>
          <w:iCs/>
          <w:sz w:val="24"/>
          <w:szCs w:val="24"/>
        </w:rPr>
        <w:t xml:space="preserve"> Office</w:t>
      </w:r>
      <w:r w:rsidR="00C749C0" w:rsidRPr="00B47659">
        <w:rPr>
          <w:b/>
          <w:bCs/>
          <w:i/>
          <w:iCs/>
          <w:sz w:val="24"/>
          <w:szCs w:val="24"/>
        </w:rPr>
        <w:t xml:space="preserve"> Approval</w:t>
      </w:r>
      <w:r w:rsidRPr="00B47659">
        <w:rPr>
          <w:b/>
          <w:bCs/>
          <w:i/>
          <w:iCs/>
          <w:sz w:val="24"/>
          <w:szCs w:val="24"/>
        </w:rPr>
        <w:t>:</w:t>
      </w:r>
    </w:p>
    <w:tbl>
      <w:tblPr>
        <w:tblStyle w:val="TableGrid"/>
        <w:tblW w:w="0" w:type="auto"/>
        <w:tblLook w:val="04A0" w:firstRow="1" w:lastRow="0" w:firstColumn="1" w:lastColumn="0" w:noHBand="0" w:noVBand="1"/>
      </w:tblPr>
      <w:tblGrid>
        <w:gridCol w:w="1975"/>
        <w:gridCol w:w="7375"/>
      </w:tblGrid>
      <w:tr w:rsidR="00796ECE" w:rsidRPr="006069E1" w14:paraId="52E2FA7F" w14:textId="77777777" w:rsidTr="00B715A5">
        <w:tc>
          <w:tcPr>
            <w:tcW w:w="1975" w:type="dxa"/>
          </w:tcPr>
          <w:p w14:paraId="0130684E" w14:textId="77777777" w:rsidR="00796ECE" w:rsidRPr="006F58E4" w:rsidRDefault="00796ECE" w:rsidP="006069E1">
            <w:pPr>
              <w:rPr>
                <w:b/>
                <w:bCs/>
                <w:sz w:val="24"/>
                <w:szCs w:val="24"/>
              </w:rPr>
            </w:pPr>
            <w:r w:rsidRPr="006F58E4">
              <w:rPr>
                <w:b/>
                <w:bCs/>
                <w:sz w:val="24"/>
                <w:szCs w:val="24"/>
              </w:rPr>
              <w:t>Printed Name:</w:t>
            </w:r>
          </w:p>
        </w:tc>
        <w:sdt>
          <w:sdtPr>
            <w:rPr>
              <w:sz w:val="24"/>
              <w:szCs w:val="24"/>
            </w:rPr>
            <w:id w:val="-341013569"/>
            <w:placeholder>
              <w:docPart w:val="C7C23F1CE90E472D85E0426CAC3166BC"/>
            </w:placeholder>
            <w:showingPlcHdr/>
          </w:sdtPr>
          <w:sdtEndPr/>
          <w:sdtContent>
            <w:tc>
              <w:tcPr>
                <w:tcW w:w="7375" w:type="dxa"/>
              </w:tcPr>
              <w:p w14:paraId="391E1A47" w14:textId="3B7376FA" w:rsidR="00796ECE" w:rsidRPr="006069E1" w:rsidRDefault="00667D43" w:rsidP="006069E1">
                <w:pPr>
                  <w:rPr>
                    <w:sz w:val="24"/>
                    <w:szCs w:val="24"/>
                  </w:rPr>
                </w:pPr>
                <w:r>
                  <w:rPr>
                    <w:sz w:val="24"/>
                    <w:szCs w:val="24"/>
                  </w:rPr>
                  <w:t xml:space="preserve"> </w:t>
                </w:r>
              </w:p>
            </w:tc>
          </w:sdtContent>
        </w:sdt>
      </w:tr>
      <w:tr w:rsidR="00796ECE" w:rsidRPr="006069E1" w14:paraId="20A73070" w14:textId="77777777" w:rsidTr="00B715A5">
        <w:tc>
          <w:tcPr>
            <w:tcW w:w="1975" w:type="dxa"/>
          </w:tcPr>
          <w:p w14:paraId="68B0C43C" w14:textId="77777777" w:rsidR="00796ECE" w:rsidRPr="006F58E4" w:rsidRDefault="00796ECE" w:rsidP="006069E1">
            <w:pPr>
              <w:rPr>
                <w:b/>
                <w:bCs/>
                <w:sz w:val="24"/>
                <w:szCs w:val="24"/>
              </w:rPr>
            </w:pPr>
            <w:r w:rsidRPr="006F58E4">
              <w:rPr>
                <w:b/>
                <w:bCs/>
                <w:sz w:val="24"/>
                <w:szCs w:val="24"/>
              </w:rPr>
              <w:t>Signature:</w:t>
            </w:r>
          </w:p>
        </w:tc>
        <w:sdt>
          <w:sdtPr>
            <w:rPr>
              <w:sz w:val="24"/>
              <w:szCs w:val="24"/>
            </w:rPr>
            <w:id w:val="657497363"/>
            <w:placeholder>
              <w:docPart w:val="13302071A8BC402BB877A6D0B6B815CC"/>
            </w:placeholder>
            <w:showingPlcHdr/>
          </w:sdtPr>
          <w:sdtEndPr/>
          <w:sdtContent>
            <w:tc>
              <w:tcPr>
                <w:tcW w:w="7375" w:type="dxa"/>
              </w:tcPr>
              <w:p w14:paraId="6065136D" w14:textId="40AFB526" w:rsidR="00796ECE" w:rsidRPr="006069E1" w:rsidRDefault="001369C7" w:rsidP="006069E1">
                <w:pPr>
                  <w:rPr>
                    <w:sz w:val="24"/>
                    <w:szCs w:val="24"/>
                  </w:rPr>
                </w:pPr>
                <w:r>
                  <w:rPr>
                    <w:sz w:val="24"/>
                    <w:szCs w:val="24"/>
                  </w:rPr>
                  <w:t xml:space="preserve"> </w:t>
                </w:r>
              </w:p>
            </w:tc>
          </w:sdtContent>
        </w:sdt>
      </w:tr>
      <w:tr w:rsidR="00796ECE" w:rsidRPr="006069E1" w14:paraId="39B8E226" w14:textId="77777777" w:rsidTr="00B715A5">
        <w:tc>
          <w:tcPr>
            <w:tcW w:w="1975" w:type="dxa"/>
          </w:tcPr>
          <w:p w14:paraId="48FA0B7C" w14:textId="77777777" w:rsidR="00796ECE" w:rsidRPr="006F58E4" w:rsidRDefault="00796ECE" w:rsidP="006069E1">
            <w:pPr>
              <w:rPr>
                <w:b/>
                <w:bCs/>
                <w:sz w:val="24"/>
                <w:szCs w:val="24"/>
              </w:rPr>
            </w:pPr>
            <w:r w:rsidRPr="006F58E4">
              <w:rPr>
                <w:b/>
                <w:bCs/>
                <w:sz w:val="24"/>
                <w:szCs w:val="24"/>
              </w:rPr>
              <w:t>Date:</w:t>
            </w:r>
          </w:p>
        </w:tc>
        <w:sdt>
          <w:sdtPr>
            <w:rPr>
              <w:sz w:val="24"/>
              <w:szCs w:val="24"/>
            </w:rPr>
            <w:id w:val="1143701576"/>
            <w:placeholder>
              <w:docPart w:val="55297E3ADAC543D5899B842A98C622D8"/>
            </w:placeholder>
            <w:showingPlcHdr/>
            <w:date>
              <w:dateFormat w:val="M/d/yyyy"/>
              <w:lid w:val="en-US"/>
              <w:storeMappedDataAs w:val="dateTime"/>
              <w:calendar w:val="gregorian"/>
            </w:date>
          </w:sdtPr>
          <w:sdtEndPr/>
          <w:sdtContent>
            <w:tc>
              <w:tcPr>
                <w:tcW w:w="7375" w:type="dxa"/>
              </w:tcPr>
              <w:p w14:paraId="3B9762DF" w14:textId="207A13A1" w:rsidR="00796ECE" w:rsidRPr="006069E1" w:rsidRDefault="00667D43" w:rsidP="006069E1">
                <w:pPr>
                  <w:rPr>
                    <w:sz w:val="24"/>
                    <w:szCs w:val="24"/>
                  </w:rPr>
                </w:pPr>
                <w:r>
                  <w:rPr>
                    <w:sz w:val="24"/>
                    <w:szCs w:val="24"/>
                  </w:rPr>
                  <w:t xml:space="preserve"> </w:t>
                </w:r>
              </w:p>
            </w:tc>
          </w:sdtContent>
        </w:sdt>
      </w:tr>
    </w:tbl>
    <w:p w14:paraId="6D118794" w14:textId="77777777" w:rsidR="00796ECE" w:rsidRPr="006069E1" w:rsidRDefault="00796ECE" w:rsidP="00B715A5">
      <w:pPr>
        <w:spacing w:before="0" w:after="0" w:line="240" w:lineRule="auto"/>
        <w:rPr>
          <w:sz w:val="24"/>
          <w:szCs w:val="24"/>
        </w:rPr>
      </w:pPr>
    </w:p>
    <w:p w14:paraId="34AD2A9E" w14:textId="2844A8EE" w:rsidR="0013738D" w:rsidRPr="006069E1" w:rsidRDefault="001F097E" w:rsidP="006069E1">
      <w:pPr>
        <w:spacing w:line="240" w:lineRule="auto"/>
        <w:rPr>
          <w:sz w:val="24"/>
          <w:szCs w:val="24"/>
        </w:rPr>
      </w:pPr>
      <w:r w:rsidRPr="006069E1">
        <w:rPr>
          <w:sz w:val="24"/>
          <w:szCs w:val="24"/>
        </w:rPr>
        <w:t>By signing below,</w:t>
      </w:r>
      <w:r w:rsidR="00C8170D" w:rsidRPr="006069E1">
        <w:rPr>
          <w:sz w:val="24"/>
          <w:szCs w:val="24"/>
        </w:rPr>
        <w:t xml:space="preserve"> I certify that</w:t>
      </w:r>
      <w:r w:rsidR="0013738D" w:rsidRPr="006069E1">
        <w:rPr>
          <w:sz w:val="24"/>
          <w:szCs w:val="24"/>
        </w:rPr>
        <w:t>:</w:t>
      </w:r>
      <w:r w:rsidR="00C8170D" w:rsidRPr="006069E1">
        <w:rPr>
          <w:sz w:val="24"/>
          <w:szCs w:val="24"/>
        </w:rPr>
        <w:t xml:space="preserve"> </w:t>
      </w:r>
    </w:p>
    <w:p w14:paraId="0E8583F3" w14:textId="3C3A427A" w:rsidR="000A2D05" w:rsidRPr="006069E1" w:rsidRDefault="000A2D05" w:rsidP="006069E1">
      <w:pPr>
        <w:pStyle w:val="ListParagraph"/>
        <w:numPr>
          <w:ilvl w:val="0"/>
          <w:numId w:val="25"/>
        </w:numPr>
        <w:spacing w:line="240" w:lineRule="auto"/>
        <w:rPr>
          <w:sz w:val="24"/>
          <w:szCs w:val="24"/>
        </w:rPr>
      </w:pPr>
      <w:r w:rsidRPr="006069E1">
        <w:rPr>
          <w:sz w:val="24"/>
          <w:szCs w:val="24"/>
        </w:rPr>
        <w:t xml:space="preserve">The </w:t>
      </w:r>
      <w:r w:rsidR="00BC0636" w:rsidRPr="006069E1">
        <w:rPr>
          <w:sz w:val="24"/>
          <w:szCs w:val="24"/>
        </w:rPr>
        <w:t xml:space="preserve">TCP has been approved by my </w:t>
      </w:r>
      <w:r w:rsidR="002D0EB1">
        <w:rPr>
          <w:sz w:val="24"/>
          <w:szCs w:val="24"/>
        </w:rPr>
        <w:t>Uni</w:t>
      </w:r>
      <w:r w:rsidR="00BC0636" w:rsidRPr="006069E1">
        <w:rPr>
          <w:sz w:val="24"/>
          <w:szCs w:val="24"/>
        </w:rPr>
        <w:t>t Head and the Export Controls Office.</w:t>
      </w:r>
    </w:p>
    <w:p w14:paraId="59672FE8" w14:textId="1BCCB7F1" w:rsidR="0013738D" w:rsidRPr="00B715A5" w:rsidRDefault="00C8170D" w:rsidP="00B715A5">
      <w:pPr>
        <w:pStyle w:val="ListParagraph"/>
        <w:numPr>
          <w:ilvl w:val="0"/>
          <w:numId w:val="25"/>
        </w:numPr>
        <w:spacing w:line="240" w:lineRule="auto"/>
        <w:rPr>
          <w:sz w:val="24"/>
          <w:szCs w:val="24"/>
        </w:rPr>
      </w:pPr>
      <w:r w:rsidRPr="006069E1">
        <w:rPr>
          <w:sz w:val="24"/>
          <w:szCs w:val="24"/>
        </w:rPr>
        <w:t>I have rea</w:t>
      </w:r>
      <w:r w:rsidRPr="00B715A5">
        <w:rPr>
          <w:sz w:val="24"/>
          <w:szCs w:val="24"/>
        </w:rPr>
        <w:t xml:space="preserve">d and understand </w:t>
      </w:r>
      <w:r w:rsidR="008657E9" w:rsidRPr="00B715A5">
        <w:rPr>
          <w:sz w:val="24"/>
          <w:szCs w:val="24"/>
        </w:rPr>
        <w:t>the terms and conditions</w:t>
      </w:r>
      <w:r w:rsidRPr="00B715A5">
        <w:rPr>
          <w:sz w:val="24"/>
          <w:szCs w:val="24"/>
        </w:rPr>
        <w:t xml:space="preserve"> </w:t>
      </w:r>
      <w:r w:rsidR="003E3D7D" w:rsidRPr="00B715A5">
        <w:rPr>
          <w:sz w:val="24"/>
          <w:szCs w:val="24"/>
        </w:rPr>
        <w:t>of</w:t>
      </w:r>
      <w:r w:rsidRPr="00B715A5">
        <w:rPr>
          <w:sz w:val="24"/>
          <w:szCs w:val="24"/>
        </w:rPr>
        <w:t xml:space="preserve"> this TCP.  </w:t>
      </w:r>
    </w:p>
    <w:p w14:paraId="552F20C1" w14:textId="77777777" w:rsidR="0013738D" w:rsidRPr="006069E1" w:rsidRDefault="0013738D" w:rsidP="006069E1">
      <w:pPr>
        <w:pStyle w:val="ListParagraph"/>
        <w:numPr>
          <w:ilvl w:val="0"/>
          <w:numId w:val="25"/>
        </w:numPr>
        <w:spacing w:line="240" w:lineRule="auto"/>
        <w:rPr>
          <w:sz w:val="24"/>
          <w:szCs w:val="24"/>
        </w:rPr>
      </w:pPr>
      <w:r w:rsidRPr="006069E1">
        <w:rPr>
          <w:sz w:val="24"/>
          <w:szCs w:val="24"/>
        </w:rPr>
        <w:t>Al</w:t>
      </w:r>
      <w:r w:rsidR="00C8170D" w:rsidRPr="006069E1">
        <w:rPr>
          <w:sz w:val="24"/>
          <w:szCs w:val="24"/>
        </w:rPr>
        <w:t>l information found in this TCP is accurate and complete to the best of my knowledge.</w:t>
      </w:r>
    </w:p>
    <w:p w14:paraId="57567BC9" w14:textId="54CBCF58" w:rsidR="0003791E" w:rsidRPr="006069E1" w:rsidRDefault="00245BF8" w:rsidP="006069E1">
      <w:pPr>
        <w:pStyle w:val="ListParagraph"/>
        <w:numPr>
          <w:ilvl w:val="0"/>
          <w:numId w:val="25"/>
        </w:numPr>
        <w:spacing w:line="240" w:lineRule="auto"/>
        <w:rPr>
          <w:sz w:val="24"/>
          <w:szCs w:val="24"/>
        </w:rPr>
      </w:pPr>
      <w:r w:rsidRPr="006069E1">
        <w:rPr>
          <w:sz w:val="24"/>
          <w:szCs w:val="24"/>
        </w:rPr>
        <w:t xml:space="preserve">I am </w:t>
      </w:r>
      <w:r w:rsidR="00EA084A" w:rsidRPr="006069E1">
        <w:rPr>
          <w:sz w:val="24"/>
          <w:szCs w:val="24"/>
        </w:rPr>
        <w:t>electing</w:t>
      </w:r>
      <w:r w:rsidRPr="006069E1">
        <w:rPr>
          <w:sz w:val="24"/>
          <w:szCs w:val="24"/>
        </w:rPr>
        <w:t xml:space="preserve"> to participate in this project and understand that I could be held personally liable </w:t>
      </w:r>
      <w:r w:rsidR="0003791E" w:rsidRPr="006069E1">
        <w:rPr>
          <w:sz w:val="24"/>
          <w:szCs w:val="24"/>
        </w:rPr>
        <w:t xml:space="preserve">if I unlawfully disclose, regardless of form or format, export-controlled items, technology, software, technical data, or information to unauthorized persons.  </w:t>
      </w:r>
    </w:p>
    <w:p w14:paraId="67FDFB49" w14:textId="13186229" w:rsidR="000D522A" w:rsidRDefault="000D522A" w:rsidP="006069E1">
      <w:pPr>
        <w:pStyle w:val="ListParagraph"/>
        <w:numPr>
          <w:ilvl w:val="0"/>
          <w:numId w:val="25"/>
        </w:numPr>
        <w:spacing w:line="240" w:lineRule="auto"/>
        <w:rPr>
          <w:sz w:val="24"/>
          <w:szCs w:val="24"/>
        </w:rPr>
      </w:pPr>
      <w:r w:rsidRPr="006069E1">
        <w:rPr>
          <w:sz w:val="24"/>
          <w:szCs w:val="24"/>
        </w:rPr>
        <w:t>I have taken the required export control training.</w:t>
      </w:r>
    </w:p>
    <w:p w14:paraId="297A6975" w14:textId="009B002D" w:rsidR="00D7081A" w:rsidRPr="00D7081A" w:rsidRDefault="00D7081A" w:rsidP="00D7081A">
      <w:pPr>
        <w:pStyle w:val="ListParagraph"/>
        <w:numPr>
          <w:ilvl w:val="0"/>
          <w:numId w:val="25"/>
        </w:numPr>
        <w:spacing w:line="240" w:lineRule="auto"/>
        <w:rPr>
          <w:sz w:val="24"/>
          <w:szCs w:val="24"/>
        </w:rPr>
      </w:pPr>
      <w:r w:rsidRPr="006069E1">
        <w:rPr>
          <w:sz w:val="24"/>
          <w:szCs w:val="24"/>
        </w:rPr>
        <w:t xml:space="preserve">I agree to inform the SIU Export Controls </w:t>
      </w:r>
      <w:r w:rsidR="00973700">
        <w:rPr>
          <w:sz w:val="24"/>
          <w:szCs w:val="24"/>
        </w:rPr>
        <w:t>O</w:t>
      </w:r>
      <w:r w:rsidRPr="006069E1">
        <w:rPr>
          <w:sz w:val="24"/>
          <w:szCs w:val="24"/>
        </w:rPr>
        <w:t xml:space="preserve">ffice immediately after I become aware of any changes to the information provided in, or affecting, this TCP.  </w:t>
      </w:r>
    </w:p>
    <w:p w14:paraId="3A6759F1" w14:textId="6FEC629B" w:rsidR="00E158CE" w:rsidRPr="00B47659" w:rsidRDefault="00E158CE" w:rsidP="006069E1">
      <w:pPr>
        <w:spacing w:after="0" w:line="240" w:lineRule="auto"/>
        <w:rPr>
          <w:b/>
          <w:bCs/>
          <w:i/>
          <w:iCs/>
          <w:sz w:val="24"/>
          <w:szCs w:val="24"/>
        </w:rPr>
      </w:pPr>
      <w:r w:rsidRPr="00B47659">
        <w:rPr>
          <w:b/>
          <w:bCs/>
          <w:i/>
          <w:iCs/>
          <w:sz w:val="24"/>
          <w:szCs w:val="24"/>
        </w:rPr>
        <w:t>Responsible Person</w:t>
      </w:r>
      <w:r w:rsidR="00C749C0" w:rsidRPr="00B47659">
        <w:rPr>
          <w:b/>
          <w:bCs/>
          <w:i/>
          <w:iCs/>
          <w:sz w:val="24"/>
          <w:szCs w:val="24"/>
        </w:rPr>
        <w:t xml:space="preserve"> Certification</w:t>
      </w:r>
      <w:r w:rsidRPr="00B47659">
        <w:rPr>
          <w:b/>
          <w:bCs/>
          <w:i/>
          <w:iCs/>
          <w:sz w:val="24"/>
          <w:szCs w:val="24"/>
        </w:rPr>
        <w:t>:</w:t>
      </w:r>
    </w:p>
    <w:tbl>
      <w:tblPr>
        <w:tblStyle w:val="TableGrid"/>
        <w:tblW w:w="0" w:type="auto"/>
        <w:tblLook w:val="04A0" w:firstRow="1" w:lastRow="0" w:firstColumn="1" w:lastColumn="0" w:noHBand="0" w:noVBand="1"/>
      </w:tblPr>
      <w:tblGrid>
        <w:gridCol w:w="1975"/>
        <w:gridCol w:w="7375"/>
      </w:tblGrid>
      <w:tr w:rsidR="00E158CE" w:rsidRPr="006069E1" w14:paraId="032838A8" w14:textId="77777777" w:rsidTr="00B715A5">
        <w:tc>
          <w:tcPr>
            <w:tcW w:w="1975" w:type="dxa"/>
          </w:tcPr>
          <w:p w14:paraId="4771D66A" w14:textId="5CCA46A4" w:rsidR="00E158CE" w:rsidRPr="006F58E4" w:rsidRDefault="001F2E0F" w:rsidP="006069E1">
            <w:pPr>
              <w:rPr>
                <w:b/>
                <w:bCs/>
                <w:sz w:val="24"/>
                <w:szCs w:val="24"/>
              </w:rPr>
            </w:pPr>
            <w:r w:rsidRPr="006F58E4">
              <w:rPr>
                <w:b/>
                <w:bCs/>
                <w:sz w:val="24"/>
                <w:szCs w:val="24"/>
              </w:rPr>
              <w:t>Printed Name:</w:t>
            </w:r>
          </w:p>
        </w:tc>
        <w:sdt>
          <w:sdtPr>
            <w:rPr>
              <w:sz w:val="24"/>
              <w:szCs w:val="24"/>
            </w:rPr>
            <w:id w:val="-1328290155"/>
            <w:placeholder>
              <w:docPart w:val="A803CBBE3F6A4C87A1E4611011F07FC8"/>
            </w:placeholder>
            <w:showingPlcHdr/>
          </w:sdtPr>
          <w:sdtEndPr/>
          <w:sdtContent>
            <w:tc>
              <w:tcPr>
                <w:tcW w:w="7375" w:type="dxa"/>
              </w:tcPr>
              <w:p w14:paraId="753B6896" w14:textId="34057E48" w:rsidR="00E158CE" w:rsidRPr="006069E1" w:rsidRDefault="00667D43" w:rsidP="006069E1">
                <w:pPr>
                  <w:rPr>
                    <w:sz w:val="24"/>
                    <w:szCs w:val="24"/>
                  </w:rPr>
                </w:pPr>
                <w:r>
                  <w:rPr>
                    <w:sz w:val="24"/>
                    <w:szCs w:val="24"/>
                  </w:rPr>
                  <w:t xml:space="preserve"> </w:t>
                </w:r>
              </w:p>
            </w:tc>
          </w:sdtContent>
        </w:sdt>
      </w:tr>
      <w:tr w:rsidR="00E158CE" w:rsidRPr="006069E1" w14:paraId="5F1C1ECC" w14:textId="77777777" w:rsidTr="00B715A5">
        <w:tc>
          <w:tcPr>
            <w:tcW w:w="1975" w:type="dxa"/>
          </w:tcPr>
          <w:p w14:paraId="391249BE" w14:textId="5704EA54" w:rsidR="00E158CE" w:rsidRPr="006F58E4" w:rsidRDefault="001F2E0F" w:rsidP="006069E1">
            <w:pPr>
              <w:rPr>
                <w:b/>
                <w:bCs/>
                <w:sz w:val="24"/>
                <w:szCs w:val="24"/>
              </w:rPr>
            </w:pPr>
            <w:r w:rsidRPr="006F58E4">
              <w:rPr>
                <w:b/>
                <w:bCs/>
                <w:sz w:val="24"/>
                <w:szCs w:val="24"/>
              </w:rPr>
              <w:t>Signature:</w:t>
            </w:r>
          </w:p>
        </w:tc>
        <w:sdt>
          <w:sdtPr>
            <w:rPr>
              <w:sz w:val="24"/>
              <w:szCs w:val="24"/>
            </w:rPr>
            <w:id w:val="701520559"/>
            <w:placeholder>
              <w:docPart w:val="FB19E67F00C2429C85B34CE4F821D01D"/>
            </w:placeholder>
            <w:showingPlcHdr/>
          </w:sdtPr>
          <w:sdtEndPr/>
          <w:sdtContent>
            <w:tc>
              <w:tcPr>
                <w:tcW w:w="7375" w:type="dxa"/>
              </w:tcPr>
              <w:p w14:paraId="0DA3C729" w14:textId="2FC54753" w:rsidR="00E158CE" w:rsidRPr="006069E1" w:rsidRDefault="001369C7" w:rsidP="006069E1">
                <w:pPr>
                  <w:rPr>
                    <w:sz w:val="24"/>
                    <w:szCs w:val="24"/>
                  </w:rPr>
                </w:pPr>
                <w:r>
                  <w:rPr>
                    <w:sz w:val="24"/>
                    <w:szCs w:val="24"/>
                  </w:rPr>
                  <w:t xml:space="preserve"> </w:t>
                </w:r>
              </w:p>
            </w:tc>
          </w:sdtContent>
        </w:sdt>
      </w:tr>
      <w:tr w:rsidR="00E158CE" w:rsidRPr="006069E1" w14:paraId="7F7A0815" w14:textId="77777777" w:rsidTr="00B715A5">
        <w:tc>
          <w:tcPr>
            <w:tcW w:w="1975" w:type="dxa"/>
          </w:tcPr>
          <w:p w14:paraId="54D66D12" w14:textId="04B97D8C" w:rsidR="00E158CE" w:rsidRPr="006F58E4" w:rsidRDefault="001F2E0F" w:rsidP="006069E1">
            <w:pPr>
              <w:rPr>
                <w:b/>
                <w:bCs/>
                <w:sz w:val="24"/>
                <w:szCs w:val="24"/>
              </w:rPr>
            </w:pPr>
            <w:r w:rsidRPr="006F58E4">
              <w:rPr>
                <w:b/>
                <w:bCs/>
                <w:sz w:val="24"/>
                <w:szCs w:val="24"/>
              </w:rPr>
              <w:t>Date:</w:t>
            </w:r>
          </w:p>
        </w:tc>
        <w:sdt>
          <w:sdtPr>
            <w:rPr>
              <w:sz w:val="24"/>
              <w:szCs w:val="24"/>
            </w:rPr>
            <w:id w:val="168676713"/>
            <w:placeholder>
              <w:docPart w:val="4402D970975F45589E4E40C1C5F3500C"/>
            </w:placeholder>
          </w:sdtPr>
          <w:sdtEndPr/>
          <w:sdtContent>
            <w:sdt>
              <w:sdtPr>
                <w:rPr>
                  <w:sz w:val="24"/>
                  <w:szCs w:val="24"/>
                </w:rPr>
                <w:id w:val="-896739754"/>
                <w:placeholder>
                  <w:docPart w:val="29FE90BB8993438CBB331434A8CB95A2"/>
                </w:placeholder>
                <w:showingPlcHdr/>
                <w:date>
                  <w:dateFormat w:val="M/d/yyyy"/>
                  <w:lid w:val="en-US"/>
                  <w:storeMappedDataAs w:val="dateTime"/>
                  <w:calendar w:val="gregorian"/>
                </w:date>
              </w:sdtPr>
              <w:sdtEndPr/>
              <w:sdtContent>
                <w:tc>
                  <w:tcPr>
                    <w:tcW w:w="7375" w:type="dxa"/>
                  </w:tcPr>
                  <w:p w14:paraId="41233A22" w14:textId="039521D4" w:rsidR="00E158CE" w:rsidRPr="006069E1" w:rsidRDefault="00667D43" w:rsidP="006069E1">
                    <w:pPr>
                      <w:rPr>
                        <w:sz w:val="24"/>
                        <w:szCs w:val="24"/>
                      </w:rPr>
                    </w:pPr>
                    <w:r>
                      <w:rPr>
                        <w:sz w:val="24"/>
                        <w:szCs w:val="24"/>
                      </w:rPr>
                      <w:t xml:space="preserve"> </w:t>
                    </w:r>
                  </w:p>
                </w:tc>
              </w:sdtContent>
            </w:sdt>
          </w:sdtContent>
        </w:sdt>
      </w:tr>
    </w:tbl>
    <w:p w14:paraId="52BD803A" w14:textId="721FCF85" w:rsidR="00DD3731" w:rsidRPr="00C749C0" w:rsidRDefault="00DD3731" w:rsidP="008E4346">
      <w:pPr>
        <w:jc w:val="center"/>
        <w:rPr>
          <w:b/>
          <w:bCs/>
        </w:rPr>
      </w:pPr>
      <w:r w:rsidRPr="00C749C0">
        <w:rPr>
          <w:b/>
          <w:bCs/>
        </w:rPr>
        <w:lastRenderedPageBreak/>
        <w:t>Appendix B</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F2E0F" w:rsidRPr="00637200" w14:paraId="61CC08D9" w14:textId="77777777" w:rsidTr="002444D5">
        <w:tc>
          <w:tcPr>
            <w:tcW w:w="5000" w:type="pct"/>
            <w:shd w:val="clear" w:color="auto" w:fill="731F1C" w:themeFill="accent5"/>
            <w:vAlign w:val="bottom"/>
          </w:tcPr>
          <w:p w14:paraId="68641023" w14:textId="37B82DD2" w:rsidR="001F2E0F" w:rsidRPr="00637200" w:rsidRDefault="00E403FA" w:rsidP="002444D5">
            <w:pPr>
              <w:pStyle w:val="Heading1"/>
              <w:outlineLvl w:val="0"/>
            </w:pPr>
            <w:r>
              <w:t>Participant Briefing and Certification</w:t>
            </w:r>
          </w:p>
        </w:tc>
      </w:tr>
    </w:tbl>
    <w:p w14:paraId="29656CA4" w14:textId="77777777" w:rsidR="00C749C0" w:rsidRDefault="00C749C0" w:rsidP="00C749C0">
      <w:pPr>
        <w:spacing w:before="0" w:after="0" w:line="240" w:lineRule="auto"/>
        <w:rPr>
          <w:sz w:val="24"/>
          <w:szCs w:val="24"/>
        </w:rPr>
      </w:pPr>
    </w:p>
    <w:p w14:paraId="7897FE31" w14:textId="77777777" w:rsidR="00C749C0" w:rsidRDefault="00A67094" w:rsidP="00C749C0">
      <w:pPr>
        <w:spacing w:before="0" w:after="0" w:line="240" w:lineRule="auto"/>
        <w:rPr>
          <w:sz w:val="24"/>
          <w:szCs w:val="24"/>
        </w:rPr>
      </w:pPr>
      <w:r w:rsidRPr="00C749C0">
        <w:rPr>
          <w:b/>
          <w:bCs/>
          <w:sz w:val="24"/>
          <w:szCs w:val="24"/>
        </w:rPr>
        <w:t>Participant Responsibilities:</w:t>
      </w:r>
      <w:r w:rsidRPr="00C749C0">
        <w:rPr>
          <w:sz w:val="24"/>
          <w:szCs w:val="24"/>
        </w:rPr>
        <w:t xml:space="preserve"> Participants may be held personally liable for violations of the EAR and the ITAR,</w:t>
      </w:r>
      <w:r w:rsidR="009E5BDE" w:rsidRPr="00C749C0">
        <w:rPr>
          <w:sz w:val="24"/>
          <w:szCs w:val="24"/>
        </w:rPr>
        <w:t xml:space="preserve"> with significant financial and criminal penalties as a result.  It is extremely important that participants exercise care and caution in using, disclosing, or transferring export-controlled information, items, technology, or software </w:t>
      </w:r>
      <w:r w:rsidR="006F1BED" w:rsidRPr="00C749C0">
        <w:rPr>
          <w:sz w:val="24"/>
          <w:szCs w:val="24"/>
        </w:rPr>
        <w:t xml:space="preserve">with others inside and outside the United States.  </w:t>
      </w:r>
    </w:p>
    <w:p w14:paraId="5B2FE2A2" w14:textId="77777777" w:rsidR="00C749C0" w:rsidRDefault="00C749C0" w:rsidP="00C749C0">
      <w:pPr>
        <w:spacing w:before="0" w:after="0" w:line="240" w:lineRule="auto"/>
        <w:rPr>
          <w:sz w:val="24"/>
          <w:szCs w:val="24"/>
        </w:rPr>
      </w:pPr>
    </w:p>
    <w:p w14:paraId="56353050" w14:textId="31AFDF87" w:rsidR="00E403FA" w:rsidRPr="00C749C0" w:rsidRDefault="006F1BED" w:rsidP="00C749C0">
      <w:pPr>
        <w:spacing w:before="0" w:after="0" w:line="240" w:lineRule="auto"/>
        <w:rPr>
          <w:sz w:val="24"/>
          <w:szCs w:val="24"/>
        </w:rPr>
      </w:pPr>
      <w:r w:rsidRPr="00C749C0">
        <w:rPr>
          <w:sz w:val="24"/>
          <w:szCs w:val="24"/>
        </w:rPr>
        <w:t xml:space="preserve">Export-controlled </w:t>
      </w:r>
      <w:r w:rsidR="005D7CDF">
        <w:rPr>
          <w:sz w:val="24"/>
          <w:szCs w:val="24"/>
        </w:rPr>
        <w:t>items and information</w:t>
      </w:r>
      <w:r w:rsidRPr="00C749C0">
        <w:rPr>
          <w:sz w:val="24"/>
          <w:szCs w:val="24"/>
        </w:rPr>
        <w:t xml:space="preserve"> cannot be transferred without prior authorization from the appropriate federal agency.  </w:t>
      </w:r>
      <w:r w:rsidR="00B3712B" w:rsidRPr="00C749C0">
        <w:rPr>
          <w:sz w:val="24"/>
          <w:szCs w:val="24"/>
        </w:rPr>
        <w:t xml:space="preserve">Participants must </w:t>
      </w:r>
      <w:r w:rsidR="00F4573D">
        <w:rPr>
          <w:sz w:val="24"/>
          <w:szCs w:val="24"/>
        </w:rPr>
        <w:t xml:space="preserve">clearly identify and </w:t>
      </w:r>
      <w:r w:rsidR="00B3712B" w:rsidRPr="00C749C0">
        <w:rPr>
          <w:sz w:val="24"/>
          <w:szCs w:val="24"/>
        </w:rPr>
        <w:t xml:space="preserve">secure access to export-controlled </w:t>
      </w:r>
      <w:r w:rsidR="005D7CDF">
        <w:rPr>
          <w:sz w:val="24"/>
          <w:szCs w:val="24"/>
        </w:rPr>
        <w:t>items and information</w:t>
      </w:r>
      <w:r w:rsidR="00B3712B" w:rsidRPr="00C749C0">
        <w:rPr>
          <w:sz w:val="24"/>
          <w:szCs w:val="24"/>
        </w:rPr>
        <w:t xml:space="preserve"> to prevent unauthorized access or use.  Partici</w:t>
      </w:r>
      <w:r w:rsidR="000B0865" w:rsidRPr="00C749C0">
        <w:rPr>
          <w:sz w:val="24"/>
          <w:szCs w:val="24"/>
        </w:rPr>
        <w:t xml:space="preserve">pants must securely store export-controlled information in locked filing cabinets, locked drawers, or under password-protected computer files.  </w:t>
      </w:r>
    </w:p>
    <w:p w14:paraId="66A4C3AB" w14:textId="77777777" w:rsidR="00E403FA" w:rsidRPr="00C749C0" w:rsidRDefault="00E403FA" w:rsidP="00C749C0">
      <w:pPr>
        <w:spacing w:before="0" w:after="0" w:line="240" w:lineRule="auto"/>
        <w:rPr>
          <w:sz w:val="24"/>
          <w:szCs w:val="24"/>
        </w:rPr>
      </w:pPr>
    </w:p>
    <w:p w14:paraId="6D14B622" w14:textId="571649AD" w:rsidR="00076D61" w:rsidRDefault="00BB4F65" w:rsidP="00C749C0">
      <w:pPr>
        <w:spacing w:before="0" w:after="0" w:line="240" w:lineRule="auto"/>
        <w:rPr>
          <w:sz w:val="24"/>
          <w:szCs w:val="24"/>
        </w:rPr>
      </w:pPr>
      <w:r w:rsidRPr="00C749C0">
        <w:rPr>
          <w:sz w:val="24"/>
          <w:szCs w:val="24"/>
        </w:rPr>
        <w:t xml:space="preserve">All project personnel must sign a TCP certification.  </w:t>
      </w:r>
    </w:p>
    <w:p w14:paraId="0D15501C" w14:textId="77777777" w:rsidR="00C749C0" w:rsidRPr="00C749C0" w:rsidRDefault="00C749C0" w:rsidP="00C749C0">
      <w:pPr>
        <w:spacing w:before="0" w:after="0" w:line="240" w:lineRule="auto"/>
        <w:rPr>
          <w:sz w:val="24"/>
          <w:szCs w:val="24"/>
        </w:rPr>
      </w:pPr>
    </w:p>
    <w:p w14:paraId="26C0342A" w14:textId="05AF08FC" w:rsidR="00FC4E57" w:rsidRDefault="00FC4E57" w:rsidP="00C749C0">
      <w:pPr>
        <w:spacing w:before="0" w:after="0" w:line="240" w:lineRule="auto"/>
        <w:rPr>
          <w:sz w:val="24"/>
          <w:szCs w:val="24"/>
        </w:rPr>
      </w:pPr>
      <w:r w:rsidRPr="00C749C0">
        <w:rPr>
          <w:sz w:val="24"/>
          <w:szCs w:val="24"/>
        </w:rPr>
        <w:t>By signing below, I certify that:</w:t>
      </w:r>
    </w:p>
    <w:p w14:paraId="26F8519D" w14:textId="77777777" w:rsidR="00C749C0" w:rsidRPr="00C749C0" w:rsidRDefault="00C749C0" w:rsidP="00C749C0">
      <w:pPr>
        <w:spacing w:before="0" w:after="0" w:line="240" w:lineRule="auto"/>
        <w:rPr>
          <w:sz w:val="24"/>
          <w:szCs w:val="24"/>
        </w:rPr>
      </w:pPr>
    </w:p>
    <w:p w14:paraId="43D6D8E4" w14:textId="77777777" w:rsidR="00FC4E57" w:rsidRPr="00C749C0" w:rsidRDefault="00A767B4" w:rsidP="00C749C0">
      <w:pPr>
        <w:pStyle w:val="ListParagraph"/>
        <w:numPr>
          <w:ilvl w:val="0"/>
          <w:numId w:val="23"/>
        </w:numPr>
        <w:spacing w:before="0" w:after="0" w:line="240" w:lineRule="auto"/>
        <w:rPr>
          <w:sz w:val="24"/>
          <w:szCs w:val="24"/>
        </w:rPr>
      </w:pPr>
      <w:r w:rsidRPr="00C749C0">
        <w:rPr>
          <w:sz w:val="24"/>
          <w:szCs w:val="24"/>
        </w:rPr>
        <w:t>I have read and understand</w:t>
      </w:r>
      <w:r w:rsidR="00FC4E57" w:rsidRPr="00C749C0">
        <w:rPr>
          <w:sz w:val="24"/>
          <w:szCs w:val="24"/>
        </w:rPr>
        <w:t xml:space="preserve"> the terms and conditions of</w:t>
      </w:r>
      <w:r w:rsidRPr="00C749C0">
        <w:rPr>
          <w:sz w:val="24"/>
          <w:szCs w:val="24"/>
        </w:rPr>
        <w:t xml:space="preserve"> this </w:t>
      </w:r>
      <w:r w:rsidR="00FC4E57" w:rsidRPr="00C749C0">
        <w:rPr>
          <w:sz w:val="24"/>
          <w:szCs w:val="24"/>
        </w:rPr>
        <w:t>TCP.</w:t>
      </w:r>
    </w:p>
    <w:p w14:paraId="07578A35" w14:textId="56748C73" w:rsidR="00A767B4" w:rsidRPr="00C749C0" w:rsidRDefault="000D522A" w:rsidP="00C749C0">
      <w:pPr>
        <w:pStyle w:val="ListParagraph"/>
        <w:numPr>
          <w:ilvl w:val="0"/>
          <w:numId w:val="23"/>
        </w:numPr>
        <w:spacing w:before="0" w:after="0" w:line="240" w:lineRule="auto"/>
        <w:rPr>
          <w:sz w:val="24"/>
          <w:szCs w:val="24"/>
        </w:rPr>
      </w:pPr>
      <w:r w:rsidRPr="00C749C0">
        <w:rPr>
          <w:sz w:val="24"/>
          <w:szCs w:val="24"/>
        </w:rPr>
        <w:t xml:space="preserve">I am </w:t>
      </w:r>
      <w:r w:rsidR="00EA084A" w:rsidRPr="00C749C0">
        <w:rPr>
          <w:sz w:val="24"/>
          <w:szCs w:val="24"/>
        </w:rPr>
        <w:t>electing</w:t>
      </w:r>
      <w:r w:rsidRPr="00C749C0">
        <w:rPr>
          <w:sz w:val="24"/>
          <w:szCs w:val="24"/>
        </w:rPr>
        <w:t xml:space="preserve"> to participate in this project and </w:t>
      </w:r>
      <w:r w:rsidR="00A767B4" w:rsidRPr="00C749C0">
        <w:rPr>
          <w:sz w:val="24"/>
          <w:szCs w:val="24"/>
        </w:rPr>
        <w:t>I understand that I could be held personally liable if I unlawfully allow access to or disclose, regardless of form or format, export-controlled information, items, technology, or software to unauthorized persons.</w:t>
      </w:r>
    </w:p>
    <w:p w14:paraId="6563A74A" w14:textId="754075BD" w:rsidR="00A767B4" w:rsidRPr="00C749C0" w:rsidRDefault="00A767B4" w:rsidP="00C749C0">
      <w:pPr>
        <w:pStyle w:val="ListParagraph"/>
        <w:numPr>
          <w:ilvl w:val="0"/>
          <w:numId w:val="23"/>
        </w:numPr>
        <w:spacing w:before="0" w:after="0" w:line="240" w:lineRule="auto"/>
        <w:rPr>
          <w:sz w:val="24"/>
          <w:szCs w:val="24"/>
        </w:rPr>
      </w:pPr>
      <w:r w:rsidRPr="00C749C0">
        <w:rPr>
          <w:sz w:val="24"/>
          <w:szCs w:val="24"/>
        </w:rPr>
        <w:t>I understand that the law makes no specific exceptions for non-U.S. students, visitors, or any other person not pre-authorized under a TCP to access export-controlled information, items, technology, or software.</w:t>
      </w:r>
    </w:p>
    <w:p w14:paraId="46CA088C" w14:textId="030250F5" w:rsidR="00A767B4" w:rsidRPr="00C749C0" w:rsidRDefault="00A767B4" w:rsidP="00C749C0">
      <w:pPr>
        <w:pStyle w:val="ListParagraph"/>
        <w:numPr>
          <w:ilvl w:val="0"/>
          <w:numId w:val="23"/>
        </w:numPr>
        <w:spacing w:before="0" w:after="0" w:line="240" w:lineRule="auto"/>
        <w:rPr>
          <w:sz w:val="24"/>
          <w:szCs w:val="24"/>
        </w:rPr>
      </w:pPr>
      <w:r w:rsidRPr="00C749C0">
        <w:rPr>
          <w:sz w:val="24"/>
          <w:szCs w:val="24"/>
        </w:rPr>
        <w:t>I have been briefed by the Principal Investigator/Responsible Person and that I agree to comply with the requirements in the TCP.</w:t>
      </w:r>
    </w:p>
    <w:p w14:paraId="2B54F1E4" w14:textId="77777777" w:rsidR="00D7081A" w:rsidRDefault="00A767B4" w:rsidP="00C749C0">
      <w:pPr>
        <w:pStyle w:val="ListParagraph"/>
        <w:numPr>
          <w:ilvl w:val="0"/>
          <w:numId w:val="23"/>
        </w:numPr>
        <w:spacing w:before="0" w:after="0" w:line="240" w:lineRule="auto"/>
        <w:rPr>
          <w:sz w:val="24"/>
          <w:szCs w:val="24"/>
        </w:rPr>
      </w:pPr>
      <w:r w:rsidRPr="00C749C0">
        <w:rPr>
          <w:sz w:val="24"/>
          <w:szCs w:val="24"/>
        </w:rPr>
        <w:t xml:space="preserve">I have taken the required export control training.  </w:t>
      </w:r>
    </w:p>
    <w:p w14:paraId="59EF70ED" w14:textId="5615879D" w:rsidR="00A767B4" w:rsidRDefault="00A767B4" w:rsidP="00C749C0">
      <w:pPr>
        <w:pStyle w:val="ListParagraph"/>
        <w:numPr>
          <w:ilvl w:val="0"/>
          <w:numId w:val="23"/>
        </w:numPr>
        <w:spacing w:before="0" w:after="0" w:line="240" w:lineRule="auto"/>
        <w:rPr>
          <w:sz w:val="24"/>
          <w:szCs w:val="24"/>
        </w:rPr>
      </w:pPr>
      <w:r w:rsidRPr="00C749C0">
        <w:rPr>
          <w:sz w:val="24"/>
          <w:szCs w:val="24"/>
        </w:rPr>
        <w:t>I agree to immediately contact the Principal Investigator/Responsible Person with any questions I may have regarding the designation, protection, or use of export-controlled information, technology, software, or items.</w:t>
      </w:r>
    </w:p>
    <w:p w14:paraId="36E1665C" w14:textId="77777777" w:rsidR="00C23AC1" w:rsidRDefault="00C23AC1" w:rsidP="00C23AC1">
      <w:pPr>
        <w:pStyle w:val="ListParagraph"/>
        <w:spacing w:after="0" w:line="240" w:lineRule="auto"/>
        <w:rPr>
          <w:b/>
          <w:bCs/>
          <w:i/>
          <w:iCs/>
          <w:sz w:val="24"/>
          <w:szCs w:val="24"/>
        </w:rPr>
      </w:pPr>
    </w:p>
    <w:p w14:paraId="1300788A" w14:textId="6D4DA1EE" w:rsidR="00B715A5" w:rsidRPr="00471009" w:rsidRDefault="00C23AC1" w:rsidP="00471009">
      <w:pPr>
        <w:spacing w:before="0" w:after="0" w:line="240" w:lineRule="auto"/>
        <w:rPr>
          <w:b/>
          <w:bCs/>
          <w:i/>
          <w:iCs/>
          <w:sz w:val="24"/>
          <w:szCs w:val="24"/>
        </w:rPr>
      </w:pPr>
      <w:r w:rsidRPr="00C23AC1">
        <w:rPr>
          <w:b/>
          <w:bCs/>
          <w:i/>
          <w:iCs/>
          <w:sz w:val="24"/>
          <w:szCs w:val="24"/>
        </w:rPr>
        <w:t>Responsible Person Certification:</w:t>
      </w:r>
    </w:p>
    <w:tbl>
      <w:tblPr>
        <w:tblStyle w:val="TableGrid"/>
        <w:tblW w:w="0" w:type="auto"/>
        <w:tblLook w:val="04A0" w:firstRow="1" w:lastRow="0" w:firstColumn="1" w:lastColumn="0" w:noHBand="0" w:noVBand="1"/>
      </w:tblPr>
      <w:tblGrid>
        <w:gridCol w:w="1795"/>
        <w:gridCol w:w="7555"/>
      </w:tblGrid>
      <w:tr w:rsidR="00B715A5" w:rsidRPr="006069E1" w14:paraId="567BAD0B" w14:textId="77777777" w:rsidTr="00B715A5">
        <w:tc>
          <w:tcPr>
            <w:tcW w:w="1795" w:type="dxa"/>
          </w:tcPr>
          <w:p w14:paraId="3449888E" w14:textId="65964E36" w:rsidR="00B715A5" w:rsidRPr="006F58E4" w:rsidRDefault="00B715A5" w:rsidP="00B715A5">
            <w:pPr>
              <w:rPr>
                <w:b/>
                <w:bCs/>
                <w:sz w:val="24"/>
                <w:szCs w:val="24"/>
              </w:rPr>
            </w:pPr>
            <w:r w:rsidRPr="006F58E4">
              <w:rPr>
                <w:b/>
                <w:bCs/>
                <w:sz w:val="24"/>
                <w:szCs w:val="24"/>
              </w:rPr>
              <w:t>Printed Name:</w:t>
            </w:r>
          </w:p>
        </w:tc>
        <w:sdt>
          <w:sdtPr>
            <w:rPr>
              <w:sz w:val="24"/>
              <w:szCs w:val="24"/>
            </w:rPr>
            <w:id w:val="-566266570"/>
            <w:placeholder>
              <w:docPart w:val="97ACBD05D77247AAA2E8045C615E0988"/>
            </w:placeholder>
            <w:showingPlcHdr/>
          </w:sdtPr>
          <w:sdtEndPr/>
          <w:sdtContent>
            <w:tc>
              <w:tcPr>
                <w:tcW w:w="7555" w:type="dxa"/>
              </w:tcPr>
              <w:p w14:paraId="040888FB" w14:textId="6345A356" w:rsidR="00B715A5" w:rsidRPr="006069E1" w:rsidRDefault="00667D43" w:rsidP="00B715A5">
                <w:pPr>
                  <w:rPr>
                    <w:sz w:val="24"/>
                    <w:szCs w:val="24"/>
                  </w:rPr>
                </w:pPr>
                <w:r>
                  <w:rPr>
                    <w:sz w:val="24"/>
                    <w:szCs w:val="24"/>
                  </w:rPr>
                  <w:t xml:space="preserve"> </w:t>
                </w:r>
              </w:p>
            </w:tc>
          </w:sdtContent>
        </w:sdt>
      </w:tr>
      <w:tr w:rsidR="00B715A5" w:rsidRPr="006069E1" w14:paraId="4EF24F79" w14:textId="77777777" w:rsidTr="00B715A5">
        <w:tc>
          <w:tcPr>
            <w:tcW w:w="1795" w:type="dxa"/>
          </w:tcPr>
          <w:p w14:paraId="61AA711C" w14:textId="33911381" w:rsidR="00B715A5" w:rsidRPr="006F58E4" w:rsidRDefault="00B715A5" w:rsidP="00B715A5">
            <w:pPr>
              <w:rPr>
                <w:b/>
                <w:bCs/>
                <w:sz w:val="24"/>
                <w:szCs w:val="24"/>
              </w:rPr>
            </w:pPr>
            <w:r w:rsidRPr="006F58E4">
              <w:rPr>
                <w:b/>
                <w:bCs/>
                <w:sz w:val="24"/>
                <w:szCs w:val="24"/>
              </w:rPr>
              <w:t>Signature:</w:t>
            </w:r>
          </w:p>
        </w:tc>
        <w:sdt>
          <w:sdtPr>
            <w:rPr>
              <w:sz w:val="24"/>
              <w:szCs w:val="24"/>
            </w:rPr>
            <w:id w:val="-220366610"/>
            <w:placeholder>
              <w:docPart w:val="98D2C298F2984003B9295A416A49A33C"/>
            </w:placeholder>
            <w:showingPlcHdr/>
          </w:sdtPr>
          <w:sdtEndPr/>
          <w:sdtContent>
            <w:tc>
              <w:tcPr>
                <w:tcW w:w="7555" w:type="dxa"/>
              </w:tcPr>
              <w:p w14:paraId="62C23183" w14:textId="3E4E10CC" w:rsidR="00B715A5" w:rsidRPr="006069E1" w:rsidRDefault="001369C7" w:rsidP="00B715A5">
                <w:pPr>
                  <w:rPr>
                    <w:sz w:val="24"/>
                    <w:szCs w:val="24"/>
                  </w:rPr>
                </w:pPr>
                <w:r>
                  <w:rPr>
                    <w:sz w:val="24"/>
                    <w:szCs w:val="24"/>
                  </w:rPr>
                  <w:t xml:space="preserve"> </w:t>
                </w:r>
              </w:p>
            </w:tc>
          </w:sdtContent>
        </w:sdt>
      </w:tr>
      <w:tr w:rsidR="00B715A5" w:rsidRPr="006069E1" w14:paraId="3A2E08CF" w14:textId="77777777" w:rsidTr="00B715A5">
        <w:tc>
          <w:tcPr>
            <w:tcW w:w="1795" w:type="dxa"/>
          </w:tcPr>
          <w:p w14:paraId="40DFA97A" w14:textId="316AE9A7" w:rsidR="00B715A5" w:rsidRPr="006F58E4" w:rsidRDefault="00B715A5" w:rsidP="00B715A5">
            <w:pPr>
              <w:rPr>
                <w:b/>
                <w:bCs/>
                <w:sz w:val="24"/>
                <w:szCs w:val="24"/>
              </w:rPr>
            </w:pPr>
            <w:r w:rsidRPr="006F58E4">
              <w:rPr>
                <w:b/>
                <w:bCs/>
                <w:sz w:val="24"/>
                <w:szCs w:val="24"/>
              </w:rPr>
              <w:t>Date:</w:t>
            </w:r>
          </w:p>
        </w:tc>
        <w:sdt>
          <w:sdtPr>
            <w:rPr>
              <w:sz w:val="24"/>
              <w:szCs w:val="24"/>
            </w:rPr>
            <w:id w:val="-1225444326"/>
            <w:placeholder>
              <w:docPart w:val="39CFB1A22B8E436098FF9197683656CD"/>
            </w:placeholder>
            <w:showingPlcHdr/>
            <w:date>
              <w:dateFormat w:val="M/d/yyyy"/>
              <w:lid w:val="en-US"/>
              <w:storeMappedDataAs w:val="dateTime"/>
              <w:calendar w:val="gregorian"/>
            </w:date>
          </w:sdtPr>
          <w:sdtEndPr/>
          <w:sdtContent>
            <w:tc>
              <w:tcPr>
                <w:tcW w:w="7555" w:type="dxa"/>
              </w:tcPr>
              <w:p w14:paraId="5F7582F6" w14:textId="20000E35" w:rsidR="00B715A5" w:rsidRPr="006069E1" w:rsidRDefault="00667D43" w:rsidP="00B715A5">
                <w:pPr>
                  <w:rPr>
                    <w:sz w:val="24"/>
                    <w:szCs w:val="24"/>
                  </w:rPr>
                </w:pPr>
                <w:r>
                  <w:rPr>
                    <w:sz w:val="24"/>
                    <w:szCs w:val="24"/>
                  </w:rPr>
                  <w:t xml:space="preserve"> </w:t>
                </w:r>
              </w:p>
            </w:tc>
          </w:sdtContent>
        </w:sdt>
      </w:tr>
    </w:tbl>
    <w:p w14:paraId="6DB61ED6" w14:textId="2A54119E" w:rsidR="0025677A" w:rsidRPr="00C749C0" w:rsidRDefault="0025677A" w:rsidP="008E4346">
      <w:pPr>
        <w:jc w:val="center"/>
        <w:rPr>
          <w:b/>
          <w:bCs/>
        </w:rPr>
      </w:pPr>
      <w:r w:rsidRPr="00C749C0">
        <w:rPr>
          <w:b/>
          <w:bCs/>
        </w:rPr>
        <w:lastRenderedPageBreak/>
        <w:t xml:space="preserve">Appendix </w:t>
      </w:r>
      <w:r>
        <w:rPr>
          <w:b/>
          <w:bCs/>
        </w:rPr>
        <w:t>C</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
        <w:gridCol w:w="2505"/>
        <w:gridCol w:w="2070"/>
        <w:gridCol w:w="2430"/>
        <w:gridCol w:w="1894"/>
      </w:tblGrid>
      <w:tr w:rsidR="0025677A" w:rsidRPr="00637200" w14:paraId="22850FE8" w14:textId="77777777" w:rsidTr="00B715A5">
        <w:tc>
          <w:tcPr>
            <w:tcW w:w="5000" w:type="pct"/>
            <w:gridSpan w:val="5"/>
            <w:shd w:val="clear" w:color="auto" w:fill="731F1C" w:themeFill="accent5"/>
            <w:vAlign w:val="bottom"/>
          </w:tcPr>
          <w:p w14:paraId="7EC9E5E2" w14:textId="1246DEC3" w:rsidR="0025677A" w:rsidRPr="00637200" w:rsidRDefault="0025677A" w:rsidP="004C12C0">
            <w:pPr>
              <w:pStyle w:val="Heading1"/>
              <w:outlineLvl w:val="0"/>
            </w:pPr>
            <w:r>
              <w:t>Additional Project Personnel</w:t>
            </w:r>
          </w:p>
        </w:tc>
      </w:tr>
      <w:tr w:rsidR="00B715A5" w:rsidRPr="003B4CB3" w14:paraId="51DF2DF7"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6" w:type="pct"/>
          </w:tcPr>
          <w:p w14:paraId="53EF6B6E" w14:textId="3F878E87" w:rsidR="00B715A5" w:rsidRPr="006F58E4" w:rsidRDefault="00B715A5" w:rsidP="00B715A5">
            <w:pPr>
              <w:spacing w:before="0"/>
              <w:rPr>
                <w:rFonts w:cstheme="minorHAnsi"/>
                <w:b/>
                <w:bCs/>
                <w:sz w:val="24"/>
                <w:szCs w:val="24"/>
              </w:rPr>
            </w:pPr>
            <w:r w:rsidRPr="006F58E4">
              <w:rPr>
                <w:rFonts w:cstheme="minorHAnsi"/>
                <w:b/>
                <w:bCs/>
                <w:sz w:val="24"/>
                <w:szCs w:val="24"/>
              </w:rPr>
              <w:t>#</w:t>
            </w:r>
          </w:p>
        </w:tc>
        <w:tc>
          <w:tcPr>
            <w:tcW w:w="1338" w:type="pct"/>
          </w:tcPr>
          <w:p w14:paraId="22F943F0" w14:textId="433F1681" w:rsidR="00B715A5" w:rsidRPr="006F58E4" w:rsidRDefault="00B715A5" w:rsidP="00B715A5">
            <w:pPr>
              <w:spacing w:before="0"/>
              <w:rPr>
                <w:rFonts w:cstheme="minorHAnsi"/>
                <w:b/>
                <w:bCs/>
                <w:sz w:val="24"/>
                <w:szCs w:val="24"/>
              </w:rPr>
            </w:pPr>
            <w:r w:rsidRPr="006F58E4">
              <w:rPr>
                <w:rFonts w:cstheme="minorHAnsi"/>
                <w:b/>
                <w:bCs/>
                <w:sz w:val="24"/>
                <w:szCs w:val="24"/>
              </w:rPr>
              <w:t>Name</w:t>
            </w:r>
          </w:p>
        </w:tc>
        <w:tc>
          <w:tcPr>
            <w:tcW w:w="1106" w:type="pct"/>
          </w:tcPr>
          <w:p w14:paraId="4FB01405" w14:textId="038D286F" w:rsidR="00B715A5" w:rsidRPr="006F58E4" w:rsidRDefault="00B715A5" w:rsidP="00B715A5">
            <w:pPr>
              <w:spacing w:before="0"/>
              <w:rPr>
                <w:rFonts w:cstheme="minorHAnsi"/>
                <w:b/>
                <w:bCs/>
                <w:sz w:val="24"/>
                <w:szCs w:val="24"/>
              </w:rPr>
            </w:pPr>
            <w:r w:rsidRPr="006F58E4">
              <w:rPr>
                <w:rFonts w:cstheme="minorHAnsi"/>
                <w:b/>
                <w:bCs/>
                <w:sz w:val="24"/>
                <w:szCs w:val="24"/>
              </w:rPr>
              <w:t>Country of Citizenship</w:t>
            </w:r>
          </w:p>
        </w:tc>
        <w:tc>
          <w:tcPr>
            <w:tcW w:w="1298" w:type="pct"/>
          </w:tcPr>
          <w:p w14:paraId="30FCE8BF" w14:textId="2618E6CE" w:rsidR="00B715A5" w:rsidRPr="006F58E4" w:rsidRDefault="00B715A5" w:rsidP="00B715A5">
            <w:pPr>
              <w:spacing w:before="0"/>
              <w:rPr>
                <w:rFonts w:cstheme="minorHAnsi"/>
                <w:b/>
                <w:bCs/>
                <w:sz w:val="24"/>
                <w:szCs w:val="24"/>
              </w:rPr>
            </w:pPr>
            <w:r w:rsidRPr="006F58E4">
              <w:rPr>
                <w:rFonts w:cstheme="minorHAnsi"/>
                <w:b/>
                <w:bCs/>
                <w:sz w:val="24"/>
                <w:szCs w:val="24"/>
              </w:rPr>
              <w:t>Role Related to Controlled Item</w:t>
            </w:r>
          </w:p>
        </w:tc>
        <w:tc>
          <w:tcPr>
            <w:tcW w:w="1010" w:type="pct"/>
          </w:tcPr>
          <w:p w14:paraId="7179B48F" w14:textId="76D52B56" w:rsidR="00B715A5" w:rsidRPr="006F58E4" w:rsidRDefault="00B715A5" w:rsidP="00B715A5">
            <w:pPr>
              <w:spacing w:before="0"/>
              <w:rPr>
                <w:rFonts w:cstheme="minorHAnsi"/>
                <w:b/>
                <w:bCs/>
                <w:sz w:val="24"/>
                <w:szCs w:val="24"/>
              </w:rPr>
            </w:pPr>
            <w:r w:rsidRPr="006F58E4">
              <w:rPr>
                <w:rFonts w:cstheme="minorHAnsi"/>
                <w:b/>
                <w:bCs/>
                <w:sz w:val="24"/>
                <w:szCs w:val="24"/>
              </w:rPr>
              <w:t xml:space="preserve">Date Screening </w:t>
            </w:r>
            <w:r w:rsidR="006F58E4">
              <w:rPr>
                <w:rFonts w:cstheme="minorHAnsi"/>
                <w:b/>
                <w:bCs/>
                <w:sz w:val="24"/>
                <w:szCs w:val="24"/>
              </w:rPr>
              <w:t>C</w:t>
            </w:r>
            <w:r w:rsidRPr="006F58E4">
              <w:rPr>
                <w:rFonts w:cstheme="minorHAnsi"/>
                <w:b/>
                <w:bCs/>
                <w:sz w:val="24"/>
                <w:szCs w:val="24"/>
              </w:rPr>
              <w:t>leared</w:t>
            </w:r>
          </w:p>
        </w:tc>
      </w:tr>
      <w:tr w:rsidR="00B715A5" w:rsidRPr="003B4CB3" w14:paraId="29E0A5F2"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6" w:type="pct"/>
          </w:tcPr>
          <w:p w14:paraId="79F33F55" w14:textId="356E1E03" w:rsidR="00B715A5" w:rsidRPr="003B4CB3" w:rsidRDefault="00B715A5" w:rsidP="00B715A5">
            <w:pPr>
              <w:spacing w:before="0"/>
              <w:rPr>
                <w:rFonts w:cstheme="minorHAnsi"/>
                <w:sz w:val="24"/>
                <w:szCs w:val="24"/>
              </w:rPr>
            </w:pPr>
            <w:r w:rsidRPr="003B4CB3">
              <w:rPr>
                <w:rFonts w:cstheme="minorHAnsi"/>
                <w:sz w:val="24"/>
                <w:szCs w:val="24"/>
              </w:rPr>
              <w:t>1</w:t>
            </w:r>
          </w:p>
        </w:tc>
        <w:sdt>
          <w:sdtPr>
            <w:rPr>
              <w:rFonts w:cstheme="minorHAnsi"/>
              <w:sz w:val="24"/>
              <w:szCs w:val="24"/>
            </w:rPr>
            <w:id w:val="1264808846"/>
            <w:placeholder>
              <w:docPart w:val="8D22D41AB0FD4B1BBCF43C706AD96BE7"/>
            </w:placeholder>
            <w:showingPlcHdr/>
          </w:sdtPr>
          <w:sdtEndPr/>
          <w:sdtContent>
            <w:tc>
              <w:tcPr>
                <w:tcW w:w="1338" w:type="pct"/>
              </w:tcPr>
              <w:p w14:paraId="03D1A195" w14:textId="5C8229C9" w:rsidR="00B715A5" w:rsidRPr="003B4CB3" w:rsidRDefault="00B715A5" w:rsidP="00B715A5">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2074459693"/>
            <w:placeholder>
              <w:docPart w:val="5E7F42AD0BFD43AC964ECEB880064A91"/>
            </w:placeholder>
            <w:showingPlcHdr/>
          </w:sdtPr>
          <w:sdtEndPr/>
          <w:sdtContent>
            <w:tc>
              <w:tcPr>
                <w:tcW w:w="1106" w:type="pct"/>
              </w:tcPr>
              <w:p w14:paraId="1C3094CB" w14:textId="64AA690B" w:rsidR="00B715A5" w:rsidRPr="003B4CB3" w:rsidRDefault="00B715A5" w:rsidP="00B715A5">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580642471"/>
            <w:placeholder>
              <w:docPart w:val="94FBCAF295074AECB07ADE1B6051C31A"/>
            </w:placeholder>
            <w:showingPlcHdr/>
          </w:sdtPr>
          <w:sdtEndPr/>
          <w:sdtContent>
            <w:tc>
              <w:tcPr>
                <w:tcW w:w="1298" w:type="pct"/>
              </w:tcPr>
              <w:p w14:paraId="0EC8E40D" w14:textId="57832042" w:rsidR="00B715A5" w:rsidRPr="003B4CB3" w:rsidRDefault="00B715A5" w:rsidP="00B715A5">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54988076"/>
            <w:placeholder>
              <w:docPart w:val="8199A801ED1F4AC0A4423A9F17139981"/>
            </w:placeholder>
            <w:showingPlcHdr/>
            <w:date>
              <w:dateFormat w:val="M/d/yyyy"/>
              <w:lid w:val="en-US"/>
              <w:storeMappedDataAs w:val="dateTime"/>
              <w:calendar w:val="gregorian"/>
            </w:date>
          </w:sdtPr>
          <w:sdtEndPr/>
          <w:sdtContent>
            <w:tc>
              <w:tcPr>
                <w:tcW w:w="1010" w:type="pct"/>
              </w:tcPr>
              <w:p w14:paraId="4BE171F5" w14:textId="721110EE" w:rsidR="00B715A5" w:rsidRPr="003B4CB3" w:rsidRDefault="00B715A5" w:rsidP="00B715A5">
                <w:pPr>
                  <w:spacing w:before="0"/>
                  <w:rPr>
                    <w:rFonts w:cstheme="minorHAnsi"/>
                    <w:sz w:val="24"/>
                    <w:szCs w:val="24"/>
                  </w:rPr>
                </w:pPr>
                <w:r>
                  <w:rPr>
                    <w:rStyle w:val="PlaceholderText"/>
                  </w:rPr>
                  <w:t>Select</w:t>
                </w:r>
                <w:r w:rsidRPr="00DE667B">
                  <w:rPr>
                    <w:rStyle w:val="PlaceholderText"/>
                  </w:rPr>
                  <w:t xml:space="preserve"> a date.</w:t>
                </w:r>
              </w:p>
            </w:tc>
          </w:sdtContent>
        </w:sdt>
      </w:tr>
      <w:tr w:rsidR="00B715A5" w:rsidRPr="003B4CB3" w14:paraId="74C46B48"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6" w:type="pct"/>
          </w:tcPr>
          <w:p w14:paraId="2A4B004B" w14:textId="21B6A7AA" w:rsidR="00B715A5" w:rsidRPr="003B4CB3" w:rsidRDefault="00B715A5" w:rsidP="00B715A5">
            <w:pPr>
              <w:spacing w:before="0"/>
              <w:rPr>
                <w:rFonts w:cstheme="minorHAnsi"/>
                <w:sz w:val="24"/>
                <w:szCs w:val="24"/>
              </w:rPr>
            </w:pPr>
            <w:r w:rsidRPr="003B4CB3">
              <w:rPr>
                <w:rFonts w:cstheme="minorHAnsi"/>
                <w:sz w:val="24"/>
                <w:szCs w:val="24"/>
              </w:rPr>
              <w:t>2</w:t>
            </w:r>
          </w:p>
        </w:tc>
        <w:sdt>
          <w:sdtPr>
            <w:rPr>
              <w:rFonts w:cstheme="minorHAnsi"/>
              <w:sz w:val="24"/>
              <w:szCs w:val="24"/>
            </w:rPr>
            <w:id w:val="-1413151571"/>
            <w:placeholder>
              <w:docPart w:val="058B45A683244C908DCC1C27615832B1"/>
            </w:placeholder>
            <w:showingPlcHdr/>
          </w:sdtPr>
          <w:sdtEndPr/>
          <w:sdtContent>
            <w:tc>
              <w:tcPr>
                <w:tcW w:w="1338" w:type="pct"/>
              </w:tcPr>
              <w:p w14:paraId="1A570CBF" w14:textId="774AE86A" w:rsidR="00B715A5" w:rsidRPr="003B4CB3" w:rsidRDefault="00B715A5" w:rsidP="00B715A5">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213186631"/>
            <w:placeholder>
              <w:docPart w:val="825B9E829C6C49159630313EECDBC316"/>
            </w:placeholder>
            <w:showingPlcHdr/>
          </w:sdtPr>
          <w:sdtEndPr/>
          <w:sdtContent>
            <w:tc>
              <w:tcPr>
                <w:tcW w:w="1106" w:type="pct"/>
              </w:tcPr>
              <w:p w14:paraId="1890CA84" w14:textId="2FC59614" w:rsidR="00B715A5" w:rsidRPr="003B4CB3" w:rsidRDefault="00B715A5" w:rsidP="00B715A5">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986133766"/>
            <w:placeholder>
              <w:docPart w:val="5E4C98E523904D7EA76C7667D688C63D"/>
            </w:placeholder>
            <w:showingPlcHdr/>
          </w:sdtPr>
          <w:sdtEndPr/>
          <w:sdtContent>
            <w:tc>
              <w:tcPr>
                <w:tcW w:w="1298" w:type="pct"/>
              </w:tcPr>
              <w:p w14:paraId="05B5D63D" w14:textId="5DB7BF14" w:rsidR="00B715A5" w:rsidRPr="003B4CB3" w:rsidRDefault="00B715A5" w:rsidP="00B715A5">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2108770358"/>
            <w:placeholder>
              <w:docPart w:val="37014A76B990404792EDB0B903337033"/>
            </w:placeholder>
            <w:showingPlcHdr/>
            <w:date>
              <w:dateFormat w:val="M/d/yyyy"/>
              <w:lid w:val="en-US"/>
              <w:storeMappedDataAs w:val="dateTime"/>
              <w:calendar w:val="gregorian"/>
            </w:date>
          </w:sdtPr>
          <w:sdtEndPr/>
          <w:sdtContent>
            <w:tc>
              <w:tcPr>
                <w:tcW w:w="1010" w:type="pct"/>
              </w:tcPr>
              <w:p w14:paraId="2BE8A30D" w14:textId="555CEA98" w:rsidR="00B715A5" w:rsidRPr="003B4CB3" w:rsidRDefault="00B715A5" w:rsidP="00B715A5">
                <w:pPr>
                  <w:spacing w:before="0"/>
                  <w:rPr>
                    <w:rFonts w:cstheme="minorHAnsi"/>
                    <w:sz w:val="24"/>
                    <w:szCs w:val="24"/>
                  </w:rPr>
                </w:pPr>
                <w:r>
                  <w:rPr>
                    <w:rStyle w:val="PlaceholderText"/>
                  </w:rPr>
                  <w:t>Select</w:t>
                </w:r>
                <w:r w:rsidRPr="00DE667B">
                  <w:rPr>
                    <w:rStyle w:val="PlaceholderText"/>
                  </w:rPr>
                  <w:t xml:space="preserve"> a date.</w:t>
                </w:r>
              </w:p>
            </w:tc>
          </w:sdtContent>
        </w:sdt>
      </w:tr>
      <w:tr w:rsidR="00B715A5" w:rsidRPr="003B4CB3" w14:paraId="0C7809AE"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6" w:type="pct"/>
          </w:tcPr>
          <w:p w14:paraId="2E549415" w14:textId="7377F172" w:rsidR="00B715A5" w:rsidRPr="003B4CB3" w:rsidRDefault="00B715A5" w:rsidP="00B715A5">
            <w:pPr>
              <w:spacing w:before="0"/>
              <w:rPr>
                <w:rFonts w:cstheme="minorHAnsi"/>
                <w:sz w:val="24"/>
                <w:szCs w:val="24"/>
              </w:rPr>
            </w:pPr>
            <w:r w:rsidRPr="003B4CB3">
              <w:rPr>
                <w:rFonts w:cstheme="minorHAnsi"/>
                <w:sz w:val="24"/>
                <w:szCs w:val="24"/>
              </w:rPr>
              <w:t>3</w:t>
            </w:r>
          </w:p>
        </w:tc>
        <w:sdt>
          <w:sdtPr>
            <w:rPr>
              <w:rFonts w:cstheme="minorHAnsi"/>
              <w:sz w:val="24"/>
              <w:szCs w:val="24"/>
            </w:rPr>
            <w:id w:val="-1948927771"/>
            <w:placeholder>
              <w:docPart w:val="86F77B993B274411A8055FABEB88CBB1"/>
            </w:placeholder>
            <w:showingPlcHdr/>
          </w:sdtPr>
          <w:sdtEndPr/>
          <w:sdtContent>
            <w:tc>
              <w:tcPr>
                <w:tcW w:w="1338" w:type="pct"/>
              </w:tcPr>
              <w:p w14:paraId="7DC1A4E5" w14:textId="5B76A131" w:rsidR="00B715A5" w:rsidRPr="003B4CB3" w:rsidRDefault="00B715A5" w:rsidP="00B715A5">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880316371"/>
            <w:placeholder>
              <w:docPart w:val="B307D95EED164581BA8FE7FBF3A81E47"/>
            </w:placeholder>
            <w:showingPlcHdr/>
          </w:sdtPr>
          <w:sdtEndPr/>
          <w:sdtContent>
            <w:tc>
              <w:tcPr>
                <w:tcW w:w="1106" w:type="pct"/>
              </w:tcPr>
              <w:p w14:paraId="08DFD909" w14:textId="34F41ED3" w:rsidR="00B715A5" w:rsidRPr="003B4CB3" w:rsidRDefault="00B715A5" w:rsidP="00B715A5">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2015797862"/>
            <w:placeholder>
              <w:docPart w:val="1F29DD8E42B24517969BA7B0689A0DD1"/>
            </w:placeholder>
            <w:showingPlcHdr/>
          </w:sdtPr>
          <w:sdtEndPr/>
          <w:sdtContent>
            <w:tc>
              <w:tcPr>
                <w:tcW w:w="1298" w:type="pct"/>
              </w:tcPr>
              <w:p w14:paraId="0E95DADB" w14:textId="111E3ACC" w:rsidR="00B715A5" w:rsidRPr="003B4CB3" w:rsidRDefault="00B715A5" w:rsidP="00B715A5">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887786319"/>
            <w:placeholder>
              <w:docPart w:val="CC245D5C5761466B8C9075FFE99BEE86"/>
            </w:placeholder>
            <w:showingPlcHdr/>
            <w:date>
              <w:dateFormat w:val="M/d/yyyy"/>
              <w:lid w:val="en-US"/>
              <w:storeMappedDataAs w:val="dateTime"/>
              <w:calendar w:val="gregorian"/>
            </w:date>
          </w:sdtPr>
          <w:sdtEndPr/>
          <w:sdtContent>
            <w:tc>
              <w:tcPr>
                <w:tcW w:w="1010" w:type="pct"/>
              </w:tcPr>
              <w:p w14:paraId="25F9B9F5" w14:textId="356172D5" w:rsidR="00B715A5" w:rsidRPr="003B4CB3" w:rsidRDefault="00B715A5" w:rsidP="00B715A5">
                <w:pPr>
                  <w:spacing w:before="0"/>
                  <w:rPr>
                    <w:rFonts w:cstheme="minorHAnsi"/>
                    <w:sz w:val="24"/>
                    <w:szCs w:val="24"/>
                  </w:rPr>
                </w:pPr>
                <w:r>
                  <w:rPr>
                    <w:rStyle w:val="PlaceholderText"/>
                  </w:rPr>
                  <w:t>Select</w:t>
                </w:r>
                <w:r w:rsidRPr="00DE667B">
                  <w:rPr>
                    <w:rStyle w:val="PlaceholderText"/>
                  </w:rPr>
                  <w:t xml:space="preserve"> a date.</w:t>
                </w:r>
              </w:p>
            </w:tc>
          </w:sdtContent>
        </w:sdt>
      </w:tr>
      <w:tr w:rsidR="00B715A5" w:rsidRPr="003B4CB3" w14:paraId="269AE15A"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6" w:type="pct"/>
          </w:tcPr>
          <w:p w14:paraId="74180EAE" w14:textId="007E7A66" w:rsidR="00B715A5" w:rsidRPr="003B4CB3" w:rsidRDefault="00B715A5" w:rsidP="00B715A5">
            <w:pPr>
              <w:spacing w:before="0"/>
              <w:rPr>
                <w:rFonts w:cstheme="minorHAnsi"/>
                <w:sz w:val="24"/>
                <w:szCs w:val="24"/>
              </w:rPr>
            </w:pPr>
            <w:r w:rsidRPr="003B4CB3">
              <w:rPr>
                <w:rFonts w:cstheme="minorHAnsi"/>
                <w:sz w:val="24"/>
                <w:szCs w:val="24"/>
              </w:rPr>
              <w:t>4</w:t>
            </w:r>
          </w:p>
        </w:tc>
        <w:sdt>
          <w:sdtPr>
            <w:rPr>
              <w:rFonts w:cstheme="minorHAnsi"/>
              <w:sz w:val="24"/>
              <w:szCs w:val="24"/>
            </w:rPr>
            <w:id w:val="-1235922953"/>
            <w:placeholder>
              <w:docPart w:val="9863964E122D48DFB7881938BF39D7F3"/>
            </w:placeholder>
            <w:showingPlcHdr/>
          </w:sdtPr>
          <w:sdtEndPr/>
          <w:sdtContent>
            <w:tc>
              <w:tcPr>
                <w:tcW w:w="1338" w:type="pct"/>
              </w:tcPr>
              <w:p w14:paraId="59F82B6F" w14:textId="0F2A4013" w:rsidR="00B715A5" w:rsidRPr="003B4CB3" w:rsidRDefault="00B715A5" w:rsidP="00B715A5">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58832235"/>
            <w:placeholder>
              <w:docPart w:val="9B427377C29447FEA3AD57F40CE29B71"/>
            </w:placeholder>
            <w:showingPlcHdr/>
          </w:sdtPr>
          <w:sdtEndPr/>
          <w:sdtContent>
            <w:tc>
              <w:tcPr>
                <w:tcW w:w="1106" w:type="pct"/>
              </w:tcPr>
              <w:p w14:paraId="20A735D7" w14:textId="209150C2" w:rsidR="00B715A5" w:rsidRPr="003B4CB3" w:rsidRDefault="00B715A5" w:rsidP="00B715A5">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754865487"/>
            <w:placeholder>
              <w:docPart w:val="5264C0CD9D334B1591F1B8A36F28956C"/>
            </w:placeholder>
            <w:showingPlcHdr/>
          </w:sdtPr>
          <w:sdtEndPr/>
          <w:sdtContent>
            <w:tc>
              <w:tcPr>
                <w:tcW w:w="1298" w:type="pct"/>
              </w:tcPr>
              <w:p w14:paraId="49C93DE4" w14:textId="25541F3A" w:rsidR="00B715A5" w:rsidRPr="003B4CB3" w:rsidRDefault="00B715A5" w:rsidP="00B715A5">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0846832"/>
            <w:placeholder>
              <w:docPart w:val="8A73B136754445E68785F3C567C2853B"/>
            </w:placeholder>
            <w:showingPlcHdr/>
            <w:date>
              <w:dateFormat w:val="M/d/yyyy"/>
              <w:lid w:val="en-US"/>
              <w:storeMappedDataAs w:val="dateTime"/>
              <w:calendar w:val="gregorian"/>
            </w:date>
          </w:sdtPr>
          <w:sdtEndPr/>
          <w:sdtContent>
            <w:tc>
              <w:tcPr>
                <w:tcW w:w="1010" w:type="pct"/>
              </w:tcPr>
              <w:p w14:paraId="485823ED" w14:textId="27238F12" w:rsidR="00B715A5" w:rsidRPr="003B4CB3" w:rsidRDefault="00B715A5" w:rsidP="00B715A5">
                <w:pPr>
                  <w:spacing w:before="0"/>
                  <w:rPr>
                    <w:rFonts w:cstheme="minorHAnsi"/>
                    <w:sz w:val="24"/>
                    <w:szCs w:val="24"/>
                  </w:rPr>
                </w:pPr>
                <w:r>
                  <w:rPr>
                    <w:rStyle w:val="PlaceholderText"/>
                  </w:rPr>
                  <w:t>Select</w:t>
                </w:r>
                <w:r w:rsidRPr="00DE667B">
                  <w:rPr>
                    <w:rStyle w:val="PlaceholderText"/>
                  </w:rPr>
                  <w:t xml:space="preserve"> a date.</w:t>
                </w:r>
              </w:p>
            </w:tc>
          </w:sdtContent>
        </w:sdt>
      </w:tr>
      <w:tr w:rsidR="00B715A5" w:rsidRPr="003B4CB3" w14:paraId="6B5A1385"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6" w:type="pct"/>
          </w:tcPr>
          <w:p w14:paraId="1EC3FDA8" w14:textId="3CD2916C" w:rsidR="00B715A5" w:rsidRPr="003B4CB3" w:rsidRDefault="00B715A5" w:rsidP="00B715A5">
            <w:pPr>
              <w:spacing w:before="0"/>
              <w:rPr>
                <w:rFonts w:cstheme="minorHAnsi"/>
                <w:sz w:val="24"/>
                <w:szCs w:val="24"/>
              </w:rPr>
            </w:pPr>
            <w:r w:rsidRPr="003B4CB3">
              <w:rPr>
                <w:rFonts w:cstheme="minorHAnsi"/>
                <w:sz w:val="24"/>
                <w:szCs w:val="24"/>
              </w:rPr>
              <w:t>5</w:t>
            </w:r>
          </w:p>
        </w:tc>
        <w:sdt>
          <w:sdtPr>
            <w:rPr>
              <w:rFonts w:cstheme="minorHAnsi"/>
              <w:sz w:val="24"/>
              <w:szCs w:val="24"/>
            </w:rPr>
            <w:id w:val="1692497493"/>
            <w:placeholder>
              <w:docPart w:val="F0EFC7F8FA69473CB97EFCE966346338"/>
            </w:placeholder>
            <w:showingPlcHdr/>
          </w:sdtPr>
          <w:sdtEndPr/>
          <w:sdtContent>
            <w:tc>
              <w:tcPr>
                <w:tcW w:w="1338" w:type="pct"/>
              </w:tcPr>
              <w:p w14:paraId="5FE6E634" w14:textId="7521BCE4" w:rsidR="00B715A5" w:rsidRPr="003B4CB3" w:rsidRDefault="00B715A5" w:rsidP="00B715A5">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412166105"/>
            <w:placeholder>
              <w:docPart w:val="C03A0FF4DCDF441A95AA13325BED958E"/>
            </w:placeholder>
            <w:showingPlcHdr/>
          </w:sdtPr>
          <w:sdtEndPr/>
          <w:sdtContent>
            <w:tc>
              <w:tcPr>
                <w:tcW w:w="1106" w:type="pct"/>
              </w:tcPr>
              <w:p w14:paraId="381A405E" w14:textId="02ED6588" w:rsidR="00B715A5" w:rsidRPr="003B4CB3" w:rsidRDefault="00B715A5" w:rsidP="00B715A5">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901971766"/>
            <w:placeholder>
              <w:docPart w:val="74518DEC5F764CB6997B9F52376EDB68"/>
            </w:placeholder>
            <w:showingPlcHdr/>
          </w:sdtPr>
          <w:sdtEndPr/>
          <w:sdtContent>
            <w:tc>
              <w:tcPr>
                <w:tcW w:w="1298" w:type="pct"/>
              </w:tcPr>
              <w:p w14:paraId="62242A11" w14:textId="4003F9B8" w:rsidR="00B715A5" w:rsidRPr="003B4CB3" w:rsidRDefault="00B715A5" w:rsidP="00B715A5">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692525165"/>
            <w:placeholder>
              <w:docPart w:val="7B9B829A2B454358963708AF8F86FC44"/>
            </w:placeholder>
            <w:showingPlcHdr/>
            <w:date>
              <w:dateFormat w:val="M/d/yyyy"/>
              <w:lid w:val="en-US"/>
              <w:storeMappedDataAs w:val="dateTime"/>
              <w:calendar w:val="gregorian"/>
            </w:date>
          </w:sdtPr>
          <w:sdtEndPr/>
          <w:sdtContent>
            <w:tc>
              <w:tcPr>
                <w:tcW w:w="1010" w:type="pct"/>
              </w:tcPr>
              <w:p w14:paraId="206EB8CD" w14:textId="64BDE356" w:rsidR="00B715A5" w:rsidRPr="003B4CB3" w:rsidRDefault="00B715A5" w:rsidP="00B715A5">
                <w:pPr>
                  <w:spacing w:before="0"/>
                  <w:rPr>
                    <w:rFonts w:cstheme="minorHAnsi"/>
                    <w:sz w:val="24"/>
                    <w:szCs w:val="24"/>
                  </w:rPr>
                </w:pPr>
                <w:r>
                  <w:rPr>
                    <w:rStyle w:val="PlaceholderText"/>
                  </w:rPr>
                  <w:t>Select</w:t>
                </w:r>
                <w:r w:rsidRPr="00DE667B">
                  <w:rPr>
                    <w:rStyle w:val="PlaceholderText"/>
                  </w:rPr>
                  <w:t xml:space="preserve"> a date.</w:t>
                </w:r>
              </w:p>
            </w:tc>
          </w:sdtContent>
        </w:sdt>
      </w:tr>
      <w:tr w:rsidR="00B715A5" w:rsidRPr="003B4CB3" w14:paraId="3E0B6070"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6" w:type="pct"/>
          </w:tcPr>
          <w:p w14:paraId="79ABD118" w14:textId="6AE7B840" w:rsidR="00B715A5" w:rsidRPr="003B4CB3" w:rsidRDefault="00B715A5" w:rsidP="00B715A5">
            <w:pPr>
              <w:spacing w:before="0"/>
              <w:rPr>
                <w:rFonts w:cstheme="minorHAnsi"/>
                <w:sz w:val="24"/>
                <w:szCs w:val="24"/>
              </w:rPr>
            </w:pPr>
            <w:r w:rsidRPr="003B4CB3">
              <w:rPr>
                <w:rFonts w:cstheme="minorHAnsi"/>
                <w:sz w:val="24"/>
                <w:szCs w:val="24"/>
              </w:rPr>
              <w:t>6</w:t>
            </w:r>
          </w:p>
        </w:tc>
        <w:sdt>
          <w:sdtPr>
            <w:rPr>
              <w:rFonts w:cstheme="minorHAnsi"/>
              <w:sz w:val="24"/>
              <w:szCs w:val="24"/>
            </w:rPr>
            <w:id w:val="-826276193"/>
            <w:placeholder>
              <w:docPart w:val="7616860881B04D17856D5453C1E34ACC"/>
            </w:placeholder>
            <w:showingPlcHdr/>
          </w:sdtPr>
          <w:sdtEndPr/>
          <w:sdtContent>
            <w:tc>
              <w:tcPr>
                <w:tcW w:w="1338" w:type="pct"/>
              </w:tcPr>
              <w:p w14:paraId="4F81889E" w14:textId="5694512E" w:rsidR="00B715A5" w:rsidRPr="003B4CB3" w:rsidRDefault="00B715A5" w:rsidP="00B715A5">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597136144"/>
            <w:placeholder>
              <w:docPart w:val="1BD3E2DFB4AC4D1FAB8A15974AB8C6CD"/>
            </w:placeholder>
            <w:showingPlcHdr/>
          </w:sdtPr>
          <w:sdtEndPr/>
          <w:sdtContent>
            <w:tc>
              <w:tcPr>
                <w:tcW w:w="1106" w:type="pct"/>
              </w:tcPr>
              <w:p w14:paraId="3762FBD4" w14:textId="1DCB2F15" w:rsidR="00B715A5" w:rsidRPr="003B4CB3" w:rsidRDefault="00B715A5" w:rsidP="00B715A5">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2133162880"/>
            <w:placeholder>
              <w:docPart w:val="DE95CF628A54426FBBA6CF9ED5D80A84"/>
            </w:placeholder>
            <w:showingPlcHdr/>
          </w:sdtPr>
          <w:sdtEndPr/>
          <w:sdtContent>
            <w:tc>
              <w:tcPr>
                <w:tcW w:w="1298" w:type="pct"/>
              </w:tcPr>
              <w:p w14:paraId="6B63B31A" w14:textId="49EF2FCF" w:rsidR="00B715A5" w:rsidRPr="003B4CB3" w:rsidRDefault="00B715A5" w:rsidP="00B715A5">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956857623"/>
            <w:placeholder>
              <w:docPart w:val="BB537A80603940B2B762D1CE8DB2A0EA"/>
            </w:placeholder>
            <w:showingPlcHdr/>
            <w:date>
              <w:dateFormat w:val="M/d/yyyy"/>
              <w:lid w:val="en-US"/>
              <w:storeMappedDataAs w:val="dateTime"/>
              <w:calendar w:val="gregorian"/>
            </w:date>
          </w:sdtPr>
          <w:sdtEndPr/>
          <w:sdtContent>
            <w:tc>
              <w:tcPr>
                <w:tcW w:w="1010" w:type="pct"/>
              </w:tcPr>
              <w:p w14:paraId="6ADAEA66" w14:textId="739B1A8A" w:rsidR="00B715A5" w:rsidRPr="003B4CB3" w:rsidRDefault="00B715A5" w:rsidP="00B715A5">
                <w:pPr>
                  <w:spacing w:before="0"/>
                  <w:rPr>
                    <w:rFonts w:cstheme="minorHAnsi"/>
                    <w:sz w:val="24"/>
                    <w:szCs w:val="24"/>
                  </w:rPr>
                </w:pPr>
                <w:r>
                  <w:rPr>
                    <w:rStyle w:val="PlaceholderText"/>
                  </w:rPr>
                  <w:t>Select</w:t>
                </w:r>
                <w:r w:rsidRPr="00DE667B">
                  <w:rPr>
                    <w:rStyle w:val="PlaceholderText"/>
                  </w:rPr>
                  <w:t xml:space="preserve"> a date.</w:t>
                </w:r>
              </w:p>
            </w:tc>
          </w:sdtContent>
        </w:sdt>
      </w:tr>
      <w:tr w:rsidR="00B715A5" w:rsidRPr="003B4CB3" w14:paraId="1FE7CE59"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6" w:type="pct"/>
          </w:tcPr>
          <w:p w14:paraId="557F6E98" w14:textId="3430B47B" w:rsidR="00B715A5" w:rsidRPr="003B4CB3" w:rsidRDefault="00B715A5" w:rsidP="00B715A5">
            <w:pPr>
              <w:spacing w:before="0"/>
              <w:rPr>
                <w:rFonts w:cstheme="minorHAnsi"/>
                <w:sz w:val="24"/>
                <w:szCs w:val="24"/>
              </w:rPr>
            </w:pPr>
            <w:r>
              <w:rPr>
                <w:rFonts w:cstheme="minorHAnsi"/>
                <w:sz w:val="24"/>
                <w:szCs w:val="24"/>
              </w:rPr>
              <w:t>8</w:t>
            </w:r>
          </w:p>
        </w:tc>
        <w:sdt>
          <w:sdtPr>
            <w:rPr>
              <w:rFonts w:cstheme="minorHAnsi"/>
              <w:sz w:val="24"/>
              <w:szCs w:val="24"/>
            </w:rPr>
            <w:id w:val="853696777"/>
            <w:placeholder>
              <w:docPart w:val="DFA72A36B5144D87832F5DAE5FE0A35F"/>
            </w:placeholder>
            <w:showingPlcHdr/>
          </w:sdtPr>
          <w:sdtEndPr/>
          <w:sdtContent>
            <w:tc>
              <w:tcPr>
                <w:tcW w:w="1338" w:type="pct"/>
              </w:tcPr>
              <w:p w14:paraId="14C2A91E" w14:textId="505BD76D" w:rsidR="00B715A5" w:rsidRPr="003B4CB3" w:rsidRDefault="00B715A5" w:rsidP="00B715A5">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434896521"/>
            <w:placeholder>
              <w:docPart w:val="B7A6D08B1CB9443AA321C2EDBB46101C"/>
            </w:placeholder>
            <w:showingPlcHdr/>
          </w:sdtPr>
          <w:sdtEndPr/>
          <w:sdtContent>
            <w:tc>
              <w:tcPr>
                <w:tcW w:w="1106" w:type="pct"/>
              </w:tcPr>
              <w:p w14:paraId="0ADEACF5" w14:textId="1EF99917" w:rsidR="00B715A5" w:rsidRPr="003B4CB3" w:rsidRDefault="00B715A5" w:rsidP="00B715A5">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851289974"/>
            <w:placeholder>
              <w:docPart w:val="72ABB5B513C64B978C1EAF2423AF580D"/>
            </w:placeholder>
            <w:showingPlcHdr/>
          </w:sdtPr>
          <w:sdtEndPr/>
          <w:sdtContent>
            <w:tc>
              <w:tcPr>
                <w:tcW w:w="1298" w:type="pct"/>
              </w:tcPr>
              <w:p w14:paraId="1B9DEA4E" w14:textId="10C262E4" w:rsidR="00B715A5" w:rsidRPr="003B4CB3" w:rsidRDefault="00B715A5" w:rsidP="00B715A5">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380212598"/>
            <w:placeholder>
              <w:docPart w:val="1469AB6135A948DF80195B2140881177"/>
            </w:placeholder>
            <w:showingPlcHdr/>
            <w:date>
              <w:dateFormat w:val="M/d/yyyy"/>
              <w:lid w:val="en-US"/>
              <w:storeMappedDataAs w:val="dateTime"/>
              <w:calendar w:val="gregorian"/>
            </w:date>
          </w:sdtPr>
          <w:sdtEndPr/>
          <w:sdtContent>
            <w:tc>
              <w:tcPr>
                <w:tcW w:w="1010" w:type="pct"/>
              </w:tcPr>
              <w:p w14:paraId="143267C3" w14:textId="5A786815" w:rsidR="00B715A5" w:rsidRPr="003B4CB3" w:rsidRDefault="00B715A5" w:rsidP="00B715A5">
                <w:pPr>
                  <w:spacing w:before="0"/>
                  <w:rPr>
                    <w:rFonts w:cstheme="minorHAnsi"/>
                    <w:sz w:val="24"/>
                    <w:szCs w:val="24"/>
                  </w:rPr>
                </w:pPr>
                <w:r>
                  <w:rPr>
                    <w:rStyle w:val="PlaceholderText"/>
                  </w:rPr>
                  <w:t>Select</w:t>
                </w:r>
                <w:r w:rsidRPr="00DE667B">
                  <w:rPr>
                    <w:rStyle w:val="PlaceholderText"/>
                  </w:rPr>
                  <w:t xml:space="preserve"> a date.</w:t>
                </w:r>
              </w:p>
            </w:tc>
          </w:sdtContent>
        </w:sdt>
      </w:tr>
      <w:tr w:rsidR="00B715A5" w:rsidRPr="003B4CB3" w14:paraId="31781FEC"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6" w:type="pct"/>
          </w:tcPr>
          <w:p w14:paraId="6D01F7E6" w14:textId="550A6574" w:rsidR="00B715A5" w:rsidRPr="003B4CB3" w:rsidRDefault="00B715A5" w:rsidP="00CF00A4">
            <w:pPr>
              <w:spacing w:before="0"/>
              <w:rPr>
                <w:rFonts w:cstheme="minorHAnsi"/>
                <w:sz w:val="24"/>
                <w:szCs w:val="24"/>
              </w:rPr>
            </w:pPr>
            <w:r>
              <w:rPr>
                <w:rFonts w:cstheme="minorHAnsi"/>
                <w:sz w:val="24"/>
                <w:szCs w:val="24"/>
              </w:rPr>
              <w:t>9</w:t>
            </w:r>
          </w:p>
        </w:tc>
        <w:sdt>
          <w:sdtPr>
            <w:rPr>
              <w:rFonts w:cstheme="minorHAnsi"/>
              <w:sz w:val="24"/>
              <w:szCs w:val="24"/>
            </w:rPr>
            <w:id w:val="1106781393"/>
            <w:placeholder>
              <w:docPart w:val="F86866A180F64BA78C2CDB17EEA591DB"/>
            </w:placeholder>
            <w:showingPlcHdr/>
          </w:sdtPr>
          <w:sdtEndPr/>
          <w:sdtContent>
            <w:tc>
              <w:tcPr>
                <w:tcW w:w="1338" w:type="pct"/>
              </w:tcPr>
              <w:p w14:paraId="7F90274A"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529249506"/>
            <w:placeholder>
              <w:docPart w:val="759C15874F5449DA971FB7553DD58D32"/>
            </w:placeholder>
            <w:showingPlcHdr/>
          </w:sdtPr>
          <w:sdtEndPr/>
          <w:sdtContent>
            <w:tc>
              <w:tcPr>
                <w:tcW w:w="1106" w:type="pct"/>
              </w:tcPr>
              <w:p w14:paraId="58404215"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092241599"/>
            <w:placeholder>
              <w:docPart w:val="ED4D426E29484CDC85DECD33E9550D8E"/>
            </w:placeholder>
            <w:showingPlcHdr/>
          </w:sdtPr>
          <w:sdtEndPr/>
          <w:sdtContent>
            <w:tc>
              <w:tcPr>
                <w:tcW w:w="1298" w:type="pct"/>
              </w:tcPr>
              <w:p w14:paraId="343417BD"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489160504"/>
            <w:placeholder>
              <w:docPart w:val="6EF5D797F30D40B3B16251B07901FECF"/>
            </w:placeholder>
            <w:showingPlcHdr/>
            <w:date>
              <w:dateFormat w:val="M/d/yyyy"/>
              <w:lid w:val="en-US"/>
              <w:storeMappedDataAs w:val="dateTime"/>
              <w:calendar w:val="gregorian"/>
            </w:date>
          </w:sdtPr>
          <w:sdtEndPr/>
          <w:sdtContent>
            <w:tc>
              <w:tcPr>
                <w:tcW w:w="1010" w:type="pct"/>
              </w:tcPr>
              <w:p w14:paraId="4D7F8E04" w14:textId="77777777" w:rsidR="00B715A5" w:rsidRPr="003B4CB3" w:rsidRDefault="00B715A5" w:rsidP="00CF00A4">
                <w:pPr>
                  <w:spacing w:before="0"/>
                  <w:rPr>
                    <w:rFonts w:cstheme="minorHAnsi"/>
                    <w:sz w:val="24"/>
                    <w:szCs w:val="24"/>
                  </w:rPr>
                </w:pPr>
                <w:r>
                  <w:rPr>
                    <w:rStyle w:val="PlaceholderText"/>
                  </w:rPr>
                  <w:t>Select</w:t>
                </w:r>
                <w:r w:rsidRPr="00DE667B">
                  <w:rPr>
                    <w:rStyle w:val="PlaceholderText"/>
                  </w:rPr>
                  <w:t xml:space="preserve"> a date.</w:t>
                </w:r>
              </w:p>
            </w:tc>
          </w:sdtContent>
        </w:sdt>
      </w:tr>
      <w:tr w:rsidR="00B715A5" w:rsidRPr="003B4CB3" w14:paraId="550B357F"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6" w:type="pct"/>
          </w:tcPr>
          <w:p w14:paraId="3E5DB1B3" w14:textId="0CFEE13E" w:rsidR="00B715A5" w:rsidRPr="003B4CB3" w:rsidRDefault="00B715A5" w:rsidP="00CF00A4">
            <w:pPr>
              <w:spacing w:before="0"/>
              <w:rPr>
                <w:rFonts w:cstheme="minorHAnsi"/>
                <w:sz w:val="24"/>
                <w:szCs w:val="24"/>
              </w:rPr>
            </w:pPr>
            <w:r>
              <w:rPr>
                <w:rFonts w:cstheme="minorHAnsi"/>
                <w:sz w:val="24"/>
                <w:szCs w:val="24"/>
              </w:rPr>
              <w:t>10</w:t>
            </w:r>
          </w:p>
        </w:tc>
        <w:sdt>
          <w:sdtPr>
            <w:rPr>
              <w:rFonts w:cstheme="minorHAnsi"/>
              <w:sz w:val="24"/>
              <w:szCs w:val="24"/>
            </w:rPr>
            <w:id w:val="-677959009"/>
            <w:placeholder>
              <w:docPart w:val="97DCFCC8854D43B7940A85F6C90F58A0"/>
            </w:placeholder>
            <w:showingPlcHdr/>
          </w:sdtPr>
          <w:sdtEndPr/>
          <w:sdtContent>
            <w:tc>
              <w:tcPr>
                <w:tcW w:w="1338" w:type="pct"/>
              </w:tcPr>
              <w:p w14:paraId="2B76FDD7"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955974925"/>
            <w:placeholder>
              <w:docPart w:val="8BADF5E235F344B5B4C9581C60CCB589"/>
            </w:placeholder>
            <w:showingPlcHdr/>
          </w:sdtPr>
          <w:sdtEndPr/>
          <w:sdtContent>
            <w:tc>
              <w:tcPr>
                <w:tcW w:w="1106" w:type="pct"/>
              </w:tcPr>
              <w:p w14:paraId="0EF4E478"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2127684225"/>
            <w:placeholder>
              <w:docPart w:val="8F525AF93C4F46859FDE85E67D64D3B7"/>
            </w:placeholder>
            <w:showingPlcHdr/>
          </w:sdtPr>
          <w:sdtEndPr/>
          <w:sdtContent>
            <w:tc>
              <w:tcPr>
                <w:tcW w:w="1298" w:type="pct"/>
              </w:tcPr>
              <w:p w14:paraId="63ED8E62"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735393989"/>
            <w:placeholder>
              <w:docPart w:val="9EC98060C2FF4111A971F33D73AADC65"/>
            </w:placeholder>
            <w:showingPlcHdr/>
            <w:date>
              <w:dateFormat w:val="M/d/yyyy"/>
              <w:lid w:val="en-US"/>
              <w:storeMappedDataAs w:val="dateTime"/>
              <w:calendar w:val="gregorian"/>
            </w:date>
          </w:sdtPr>
          <w:sdtEndPr/>
          <w:sdtContent>
            <w:tc>
              <w:tcPr>
                <w:tcW w:w="1010" w:type="pct"/>
              </w:tcPr>
              <w:p w14:paraId="2B7C27AF" w14:textId="77777777" w:rsidR="00B715A5" w:rsidRPr="003B4CB3" w:rsidRDefault="00B715A5" w:rsidP="00CF00A4">
                <w:pPr>
                  <w:spacing w:before="0"/>
                  <w:rPr>
                    <w:rFonts w:cstheme="minorHAnsi"/>
                    <w:sz w:val="24"/>
                    <w:szCs w:val="24"/>
                  </w:rPr>
                </w:pPr>
                <w:r>
                  <w:rPr>
                    <w:rStyle w:val="PlaceholderText"/>
                  </w:rPr>
                  <w:t>Select</w:t>
                </w:r>
                <w:r w:rsidRPr="00DE667B">
                  <w:rPr>
                    <w:rStyle w:val="PlaceholderText"/>
                  </w:rPr>
                  <w:t xml:space="preserve"> a date.</w:t>
                </w:r>
              </w:p>
            </w:tc>
          </w:sdtContent>
        </w:sdt>
      </w:tr>
      <w:tr w:rsidR="00B715A5" w:rsidRPr="003B4CB3" w14:paraId="5DDE66FE"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6" w:type="pct"/>
          </w:tcPr>
          <w:p w14:paraId="2761FC81" w14:textId="68EB783E" w:rsidR="00B715A5" w:rsidRPr="003B4CB3" w:rsidRDefault="00B715A5" w:rsidP="00CF00A4">
            <w:pPr>
              <w:spacing w:before="0"/>
              <w:rPr>
                <w:rFonts w:cstheme="minorHAnsi"/>
                <w:sz w:val="24"/>
                <w:szCs w:val="24"/>
              </w:rPr>
            </w:pPr>
            <w:r>
              <w:rPr>
                <w:rFonts w:cstheme="minorHAnsi"/>
                <w:sz w:val="24"/>
                <w:szCs w:val="24"/>
              </w:rPr>
              <w:t>11</w:t>
            </w:r>
          </w:p>
        </w:tc>
        <w:sdt>
          <w:sdtPr>
            <w:rPr>
              <w:rFonts w:cstheme="minorHAnsi"/>
              <w:sz w:val="24"/>
              <w:szCs w:val="24"/>
            </w:rPr>
            <w:id w:val="-1393269709"/>
            <w:placeholder>
              <w:docPart w:val="7E0BFEDB912044A485030292ABC4637D"/>
            </w:placeholder>
            <w:showingPlcHdr/>
          </w:sdtPr>
          <w:sdtEndPr/>
          <w:sdtContent>
            <w:tc>
              <w:tcPr>
                <w:tcW w:w="1338" w:type="pct"/>
              </w:tcPr>
              <w:p w14:paraId="7520B06F"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305823087"/>
            <w:placeholder>
              <w:docPart w:val="A143899249E34564A83CC6712BEDC0C4"/>
            </w:placeholder>
            <w:showingPlcHdr/>
          </w:sdtPr>
          <w:sdtEndPr/>
          <w:sdtContent>
            <w:tc>
              <w:tcPr>
                <w:tcW w:w="1106" w:type="pct"/>
              </w:tcPr>
              <w:p w14:paraId="021D8EC9"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100951739"/>
            <w:placeholder>
              <w:docPart w:val="189538BE9DFD4D28B847A5469D1A44F9"/>
            </w:placeholder>
            <w:showingPlcHdr/>
          </w:sdtPr>
          <w:sdtEndPr/>
          <w:sdtContent>
            <w:tc>
              <w:tcPr>
                <w:tcW w:w="1298" w:type="pct"/>
              </w:tcPr>
              <w:p w14:paraId="42FB5D42"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895819"/>
            <w:placeholder>
              <w:docPart w:val="1DF024BFC57F47158E19A4A54857C542"/>
            </w:placeholder>
            <w:showingPlcHdr/>
            <w:date>
              <w:dateFormat w:val="M/d/yyyy"/>
              <w:lid w:val="en-US"/>
              <w:storeMappedDataAs w:val="dateTime"/>
              <w:calendar w:val="gregorian"/>
            </w:date>
          </w:sdtPr>
          <w:sdtEndPr/>
          <w:sdtContent>
            <w:tc>
              <w:tcPr>
                <w:tcW w:w="1010" w:type="pct"/>
              </w:tcPr>
              <w:p w14:paraId="40357536" w14:textId="77777777" w:rsidR="00B715A5" w:rsidRPr="003B4CB3" w:rsidRDefault="00B715A5" w:rsidP="00CF00A4">
                <w:pPr>
                  <w:spacing w:before="0"/>
                  <w:rPr>
                    <w:rFonts w:cstheme="minorHAnsi"/>
                    <w:sz w:val="24"/>
                    <w:szCs w:val="24"/>
                  </w:rPr>
                </w:pPr>
                <w:r>
                  <w:rPr>
                    <w:rStyle w:val="PlaceholderText"/>
                  </w:rPr>
                  <w:t>Select</w:t>
                </w:r>
                <w:r w:rsidRPr="00DE667B">
                  <w:rPr>
                    <w:rStyle w:val="PlaceholderText"/>
                  </w:rPr>
                  <w:t xml:space="preserve"> a date.</w:t>
                </w:r>
              </w:p>
            </w:tc>
          </w:sdtContent>
        </w:sdt>
      </w:tr>
      <w:tr w:rsidR="00B715A5" w:rsidRPr="003B4CB3" w14:paraId="1630C278"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6" w:type="pct"/>
          </w:tcPr>
          <w:p w14:paraId="413C9F10" w14:textId="2034E7A7" w:rsidR="00B715A5" w:rsidRPr="003B4CB3" w:rsidRDefault="00B715A5" w:rsidP="00CF00A4">
            <w:pPr>
              <w:spacing w:before="0"/>
              <w:rPr>
                <w:rFonts w:cstheme="minorHAnsi"/>
                <w:sz w:val="24"/>
                <w:szCs w:val="24"/>
              </w:rPr>
            </w:pPr>
            <w:r>
              <w:rPr>
                <w:rFonts w:cstheme="minorHAnsi"/>
                <w:sz w:val="24"/>
                <w:szCs w:val="24"/>
              </w:rPr>
              <w:t>12</w:t>
            </w:r>
          </w:p>
        </w:tc>
        <w:sdt>
          <w:sdtPr>
            <w:rPr>
              <w:rFonts w:cstheme="minorHAnsi"/>
              <w:sz w:val="24"/>
              <w:szCs w:val="24"/>
            </w:rPr>
            <w:id w:val="-1043435561"/>
            <w:placeholder>
              <w:docPart w:val="E66610DD5EFE4E3AA3D060B4691CFC25"/>
            </w:placeholder>
            <w:showingPlcHdr/>
          </w:sdtPr>
          <w:sdtEndPr/>
          <w:sdtContent>
            <w:tc>
              <w:tcPr>
                <w:tcW w:w="1338" w:type="pct"/>
              </w:tcPr>
              <w:p w14:paraId="4DAF038D"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622931434"/>
            <w:placeholder>
              <w:docPart w:val="EFFA6141038D4304A1395C756AA40D21"/>
            </w:placeholder>
            <w:showingPlcHdr/>
          </w:sdtPr>
          <w:sdtEndPr/>
          <w:sdtContent>
            <w:tc>
              <w:tcPr>
                <w:tcW w:w="1106" w:type="pct"/>
              </w:tcPr>
              <w:p w14:paraId="4E2810CA"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83349152"/>
            <w:placeholder>
              <w:docPart w:val="8EB530F78F524542870954CE42CCC07A"/>
            </w:placeholder>
            <w:showingPlcHdr/>
          </w:sdtPr>
          <w:sdtEndPr/>
          <w:sdtContent>
            <w:tc>
              <w:tcPr>
                <w:tcW w:w="1298" w:type="pct"/>
              </w:tcPr>
              <w:p w14:paraId="7218E3AE"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738060067"/>
            <w:placeholder>
              <w:docPart w:val="1DACACB56C0B457D9ABB0C32DDA36BF6"/>
            </w:placeholder>
            <w:showingPlcHdr/>
            <w:date>
              <w:dateFormat w:val="M/d/yyyy"/>
              <w:lid w:val="en-US"/>
              <w:storeMappedDataAs w:val="dateTime"/>
              <w:calendar w:val="gregorian"/>
            </w:date>
          </w:sdtPr>
          <w:sdtEndPr/>
          <w:sdtContent>
            <w:tc>
              <w:tcPr>
                <w:tcW w:w="1010" w:type="pct"/>
              </w:tcPr>
              <w:p w14:paraId="3FE3834C" w14:textId="77777777" w:rsidR="00B715A5" w:rsidRPr="003B4CB3" w:rsidRDefault="00B715A5" w:rsidP="00CF00A4">
                <w:pPr>
                  <w:spacing w:before="0"/>
                  <w:rPr>
                    <w:rFonts w:cstheme="minorHAnsi"/>
                    <w:sz w:val="24"/>
                    <w:szCs w:val="24"/>
                  </w:rPr>
                </w:pPr>
                <w:r>
                  <w:rPr>
                    <w:rStyle w:val="PlaceholderText"/>
                  </w:rPr>
                  <w:t>Select</w:t>
                </w:r>
                <w:r w:rsidRPr="00DE667B">
                  <w:rPr>
                    <w:rStyle w:val="PlaceholderText"/>
                  </w:rPr>
                  <w:t xml:space="preserve"> a date.</w:t>
                </w:r>
              </w:p>
            </w:tc>
          </w:sdtContent>
        </w:sdt>
      </w:tr>
      <w:tr w:rsidR="00B715A5" w:rsidRPr="003B4CB3" w14:paraId="03E6AD36"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6" w:type="pct"/>
          </w:tcPr>
          <w:p w14:paraId="4C41A082" w14:textId="24D90C87" w:rsidR="00B715A5" w:rsidRPr="003B4CB3" w:rsidRDefault="00B715A5" w:rsidP="00CF00A4">
            <w:pPr>
              <w:spacing w:before="0"/>
              <w:rPr>
                <w:rFonts w:cstheme="minorHAnsi"/>
                <w:sz w:val="24"/>
                <w:szCs w:val="24"/>
              </w:rPr>
            </w:pPr>
            <w:r>
              <w:rPr>
                <w:rFonts w:cstheme="minorHAnsi"/>
                <w:sz w:val="24"/>
                <w:szCs w:val="24"/>
              </w:rPr>
              <w:t>13</w:t>
            </w:r>
          </w:p>
        </w:tc>
        <w:sdt>
          <w:sdtPr>
            <w:rPr>
              <w:rFonts w:cstheme="minorHAnsi"/>
              <w:sz w:val="24"/>
              <w:szCs w:val="24"/>
            </w:rPr>
            <w:id w:val="304440887"/>
            <w:placeholder>
              <w:docPart w:val="D5887B119A7D41BB9A176B9F5F2A92DA"/>
            </w:placeholder>
            <w:showingPlcHdr/>
          </w:sdtPr>
          <w:sdtEndPr/>
          <w:sdtContent>
            <w:tc>
              <w:tcPr>
                <w:tcW w:w="1338" w:type="pct"/>
              </w:tcPr>
              <w:p w14:paraId="0CB77C1D"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830359982"/>
            <w:placeholder>
              <w:docPart w:val="AA01F434E62943A7B91F770010D599FA"/>
            </w:placeholder>
            <w:showingPlcHdr/>
          </w:sdtPr>
          <w:sdtEndPr/>
          <w:sdtContent>
            <w:tc>
              <w:tcPr>
                <w:tcW w:w="1106" w:type="pct"/>
              </w:tcPr>
              <w:p w14:paraId="762112B0"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2096513821"/>
            <w:placeholder>
              <w:docPart w:val="BBFE02596C95474791CBE80EC9D2ADD4"/>
            </w:placeholder>
            <w:showingPlcHdr/>
          </w:sdtPr>
          <w:sdtEndPr/>
          <w:sdtContent>
            <w:tc>
              <w:tcPr>
                <w:tcW w:w="1298" w:type="pct"/>
              </w:tcPr>
              <w:p w14:paraId="6DD6E5F1"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35315370"/>
            <w:placeholder>
              <w:docPart w:val="4616C5EDC56B47F68E1E0D1293964AC1"/>
            </w:placeholder>
            <w:showingPlcHdr/>
            <w:date>
              <w:dateFormat w:val="M/d/yyyy"/>
              <w:lid w:val="en-US"/>
              <w:storeMappedDataAs w:val="dateTime"/>
              <w:calendar w:val="gregorian"/>
            </w:date>
          </w:sdtPr>
          <w:sdtEndPr/>
          <w:sdtContent>
            <w:tc>
              <w:tcPr>
                <w:tcW w:w="1010" w:type="pct"/>
              </w:tcPr>
              <w:p w14:paraId="68404011" w14:textId="77777777" w:rsidR="00B715A5" w:rsidRPr="003B4CB3" w:rsidRDefault="00B715A5" w:rsidP="00CF00A4">
                <w:pPr>
                  <w:spacing w:before="0"/>
                  <w:rPr>
                    <w:rFonts w:cstheme="minorHAnsi"/>
                    <w:sz w:val="24"/>
                    <w:szCs w:val="24"/>
                  </w:rPr>
                </w:pPr>
                <w:r>
                  <w:rPr>
                    <w:rStyle w:val="PlaceholderText"/>
                  </w:rPr>
                  <w:t>Select</w:t>
                </w:r>
                <w:r w:rsidRPr="00DE667B">
                  <w:rPr>
                    <w:rStyle w:val="PlaceholderText"/>
                  </w:rPr>
                  <w:t xml:space="preserve"> a date.</w:t>
                </w:r>
              </w:p>
            </w:tc>
          </w:sdtContent>
        </w:sdt>
      </w:tr>
      <w:tr w:rsidR="00B715A5" w:rsidRPr="003B4CB3" w14:paraId="1E7503F0"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6" w:type="pct"/>
          </w:tcPr>
          <w:p w14:paraId="759A3806" w14:textId="4778F23D" w:rsidR="00B715A5" w:rsidRPr="003B4CB3" w:rsidRDefault="00B715A5" w:rsidP="00CF00A4">
            <w:pPr>
              <w:spacing w:before="0"/>
              <w:rPr>
                <w:rFonts w:cstheme="minorHAnsi"/>
                <w:sz w:val="24"/>
                <w:szCs w:val="24"/>
              </w:rPr>
            </w:pPr>
            <w:r>
              <w:rPr>
                <w:rFonts w:cstheme="minorHAnsi"/>
                <w:sz w:val="24"/>
                <w:szCs w:val="24"/>
              </w:rPr>
              <w:t>14</w:t>
            </w:r>
          </w:p>
        </w:tc>
        <w:sdt>
          <w:sdtPr>
            <w:rPr>
              <w:rFonts w:cstheme="minorHAnsi"/>
              <w:sz w:val="24"/>
              <w:szCs w:val="24"/>
            </w:rPr>
            <w:id w:val="-1955858653"/>
            <w:placeholder>
              <w:docPart w:val="B5166D306CAB4069A3C181A1EE74783C"/>
            </w:placeholder>
            <w:showingPlcHdr/>
          </w:sdtPr>
          <w:sdtEndPr/>
          <w:sdtContent>
            <w:tc>
              <w:tcPr>
                <w:tcW w:w="1338" w:type="pct"/>
              </w:tcPr>
              <w:p w14:paraId="38644115"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808893472"/>
            <w:placeholder>
              <w:docPart w:val="700B248AA98F4943956B5D1B9FA72858"/>
            </w:placeholder>
            <w:showingPlcHdr/>
          </w:sdtPr>
          <w:sdtEndPr/>
          <w:sdtContent>
            <w:tc>
              <w:tcPr>
                <w:tcW w:w="1106" w:type="pct"/>
              </w:tcPr>
              <w:p w14:paraId="792182B0"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517547822"/>
            <w:placeholder>
              <w:docPart w:val="A1F11ED1E1144C36B3DA559F53F61EB4"/>
            </w:placeholder>
            <w:showingPlcHdr/>
          </w:sdtPr>
          <w:sdtEndPr/>
          <w:sdtContent>
            <w:tc>
              <w:tcPr>
                <w:tcW w:w="1298" w:type="pct"/>
              </w:tcPr>
              <w:p w14:paraId="159FA5C2"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189408023"/>
            <w:placeholder>
              <w:docPart w:val="A42E71769AAE4C5FBB06B71AE5CCDB87"/>
            </w:placeholder>
            <w:showingPlcHdr/>
            <w:date>
              <w:dateFormat w:val="M/d/yyyy"/>
              <w:lid w:val="en-US"/>
              <w:storeMappedDataAs w:val="dateTime"/>
              <w:calendar w:val="gregorian"/>
            </w:date>
          </w:sdtPr>
          <w:sdtEndPr/>
          <w:sdtContent>
            <w:tc>
              <w:tcPr>
                <w:tcW w:w="1010" w:type="pct"/>
              </w:tcPr>
              <w:p w14:paraId="28A6B4DB" w14:textId="77777777" w:rsidR="00B715A5" w:rsidRPr="003B4CB3" w:rsidRDefault="00B715A5" w:rsidP="00CF00A4">
                <w:pPr>
                  <w:spacing w:before="0"/>
                  <w:rPr>
                    <w:rFonts w:cstheme="minorHAnsi"/>
                    <w:sz w:val="24"/>
                    <w:szCs w:val="24"/>
                  </w:rPr>
                </w:pPr>
                <w:r>
                  <w:rPr>
                    <w:rStyle w:val="PlaceholderText"/>
                  </w:rPr>
                  <w:t>Select</w:t>
                </w:r>
                <w:r w:rsidRPr="00DE667B">
                  <w:rPr>
                    <w:rStyle w:val="PlaceholderText"/>
                  </w:rPr>
                  <w:t xml:space="preserve"> a date.</w:t>
                </w:r>
              </w:p>
            </w:tc>
          </w:sdtContent>
        </w:sdt>
      </w:tr>
      <w:tr w:rsidR="00B715A5" w:rsidRPr="003B4CB3" w14:paraId="7AC9D706"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6" w:type="pct"/>
          </w:tcPr>
          <w:p w14:paraId="273E9246" w14:textId="3555F16E" w:rsidR="00B715A5" w:rsidRPr="003B4CB3" w:rsidRDefault="00B715A5" w:rsidP="00CF00A4">
            <w:pPr>
              <w:spacing w:before="0"/>
              <w:rPr>
                <w:rFonts w:cstheme="minorHAnsi"/>
                <w:sz w:val="24"/>
                <w:szCs w:val="24"/>
              </w:rPr>
            </w:pPr>
            <w:r>
              <w:rPr>
                <w:rFonts w:cstheme="minorHAnsi"/>
                <w:sz w:val="24"/>
                <w:szCs w:val="24"/>
              </w:rPr>
              <w:t>15</w:t>
            </w:r>
          </w:p>
        </w:tc>
        <w:sdt>
          <w:sdtPr>
            <w:rPr>
              <w:rFonts w:cstheme="minorHAnsi"/>
              <w:sz w:val="24"/>
              <w:szCs w:val="24"/>
            </w:rPr>
            <w:id w:val="1320608958"/>
            <w:placeholder>
              <w:docPart w:val="0C148C45620842A28B422CD904C1BE78"/>
            </w:placeholder>
            <w:showingPlcHdr/>
          </w:sdtPr>
          <w:sdtEndPr/>
          <w:sdtContent>
            <w:tc>
              <w:tcPr>
                <w:tcW w:w="1338" w:type="pct"/>
              </w:tcPr>
              <w:p w14:paraId="267E453F"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183207917"/>
            <w:placeholder>
              <w:docPart w:val="763DDE224BAA4122902C1F06585B05E6"/>
            </w:placeholder>
            <w:showingPlcHdr/>
          </w:sdtPr>
          <w:sdtEndPr/>
          <w:sdtContent>
            <w:tc>
              <w:tcPr>
                <w:tcW w:w="1106" w:type="pct"/>
              </w:tcPr>
              <w:p w14:paraId="5533561B"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780680652"/>
            <w:placeholder>
              <w:docPart w:val="ECD6E9AE1B1D43DF8047BAAA87ADCE47"/>
            </w:placeholder>
            <w:showingPlcHdr/>
          </w:sdtPr>
          <w:sdtEndPr/>
          <w:sdtContent>
            <w:tc>
              <w:tcPr>
                <w:tcW w:w="1298" w:type="pct"/>
              </w:tcPr>
              <w:p w14:paraId="2D7B29F1"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653641187"/>
            <w:placeholder>
              <w:docPart w:val="1FB06358AF664E2894FE09811D8E8D9C"/>
            </w:placeholder>
            <w:showingPlcHdr/>
            <w:date>
              <w:dateFormat w:val="M/d/yyyy"/>
              <w:lid w:val="en-US"/>
              <w:storeMappedDataAs w:val="dateTime"/>
              <w:calendar w:val="gregorian"/>
            </w:date>
          </w:sdtPr>
          <w:sdtEndPr/>
          <w:sdtContent>
            <w:tc>
              <w:tcPr>
                <w:tcW w:w="1010" w:type="pct"/>
              </w:tcPr>
              <w:p w14:paraId="6904DE1C" w14:textId="77777777" w:rsidR="00B715A5" w:rsidRPr="003B4CB3" w:rsidRDefault="00B715A5" w:rsidP="00CF00A4">
                <w:pPr>
                  <w:spacing w:before="0"/>
                  <w:rPr>
                    <w:rFonts w:cstheme="minorHAnsi"/>
                    <w:sz w:val="24"/>
                    <w:szCs w:val="24"/>
                  </w:rPr>
                </w:pPr>
                <w:r>
                  <w:rPr>
                    <w:rStyle w:val="PlaceholderText"/>
                  </w:rPr>
                  <w:t>Select</w:t>
                </w:r>
                <w:r w:rsidRPr="00DE667B">
                  <w:rPr>
                    <w:rStyle w:val="PlaceholderText"/>
                  </w:rPr>
                  <w:t xml:space="preserve"> a date.</w:t>
                </w:r>
              </w:p>
            </w:tc>
          </w:sdtContent>
        </w:sdt>
      </w:tr>
      <w:tr w:rsidR="00B715A5" w:rsidRPr="003B4CB3" w14:paraId="1CEA6489"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6" w:type="pct"/>
          </w:tcPr>
          <w:p w14:paraId="57AA4836" w14:textId="09969A99" w:rsidR="00B715A5" w:rsidRPr="003B4CB3" w:rsidRDefault="00B715A5" w:rsidP="00CF00A4">
            <w:pPr>
              <w:spacing w:before="0"/>
              <w:rPr>
                <w:rFonts w:cstheme="minorHAnsi"/>
                <w:sz w:val="24"/>
                <w:szCs w:val="24"/>
              </w:rPr>
            </w:pPr>
            <w:r>
              <w:rPr>
                <w:rFonts w:cstheme="minorHAnsi"/>
                <w:sz w:val="24"/>
                <w:szCs w:val="24"/>
              </w:rPr>
              <w:t>16</w:t>
            </w:r>
          </w:p>
        </w:tc>
        <w:sdt>
          <w:sdtPr>
            <w:rPr>
              <w:rFonts w:cstheme="minorHAnsi"/>
              <w:sz w:val="24"/>
              <w:szCs w:val="24"/>
            </w:rPr>
            <w:id w:val="-1470899544"/>
            <w:placeholder>
              <w:docPart w:val="96DF409E811449CC993D23BFA5E9CB8A"/>
            </w:placeholder>
            <w:showingPlcHdr/>
          </w:sdtPr>
          <w:sdtEndPr/>
          <w:sdtContent>
            <w:tc>
              <w:tcPr>
                <w:tcW w:w="1338" w:type="pct"/>
              </w:tcPr>
              <w:p w14:paraId="3AA134BB"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200153404"/>
            <w:placeholder>
              <w:docPart w:val="667DD0D0D22D45E4ADC8E4D3D871F85C"/>
            </w:placeholder>
            <w:showingPlcHdr/>
          </w:sdtPr>
          <w:sdtEndPr/>
          <w:sdtContent>
            <w:tc>
              <w:tcPr>
                <w:tcW w:w="1106" w:type="pct"/>
              </w:tcPr>
              <w:p w14:paraId="5570C01A"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720668742"/>
            <w:placeholder>
              <w:docPart w:val="777D0A7D695046FEA2E31BC42BB6B9DC"/>
            </w:placeholder>
            <w:showingPlcHdr/>
          </w:sdtPr>
          <w:sdtEndPr/>
          <w:sdtContent>
            <w:tc>
              <w:tcPr>
                <w:tcW w:w="1298" w:type="pct"/>
              </w:tcPr>
              <w:p w14:paraId="61867AF0"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922065375"/>
            <w:placeholder>
              <w:docPart w:val="9605E4832DB84D96BFB5045552A6019D"/>
            </w:placeholder>
            <w:showingPlcHdr/>
            <w:date>
              <w:dateFormat w:val="M/d/yyyy"/>
              <w:lid w:val="en-US"/>
              <w:storeMappedDataAs w:val="dateTime"/>
              <w:calendar w:val="gregorian"/>
            </w:date>
          </w:sdtPr>
          <w:sdtEndPr/>
          <w:sdtContent>
            <w:tc>
              <w:tcPr>
                <w:tcW w:w="1010" w:type="pct"/>
              </w:tcPr>
              <w:p w14:paraId="7F272CB0" w14:textId="77777777" w:rsidR="00B715A5" w:rsidRPr="003B4CB3" w:rsidRDefault="00B715A5" w:rsidP="00CF00A4">
                <w:pPr>
                  <w:spacing w:before="0"/>
                  <w:rPr>
                    <w:rFonts w:cstheme="minorHAnsi"/>
                    <w:sz w:val="24"/>
                    <w:szCs w:val="24"/>
                  </w:rPr>
                </w:pPr>
                <w:r>
                  <w:rPr>
                    <w:rStyle w:val="PlaceholderText"/>
                  </w:rPr>
                  <w:t>Select</w:t>
                </w:r>
                <w:r w:rsidRPr="00DE667B">
                  <w:rPr>
                    <w:rStyle w:val="PlaceholderText"/>
                  </w:rPr>
                  <w:t xml:space="preserve"> a date.</w:t>
                </w:r>
              </w:p>
            </w:tc>
          </w:sdtContent>
        </w:sdt>
      </w:tr>
      <w:tr w:rsidR="00B715A5" w:rsidRPr="003B4CB3" w14:paraId="2E0C70BF"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6" w:type="pct"/>
          </w:tcPr>
          <w:p w14:paraId="050E1FBE" w14:textId="52304A06" w:rsidR="00B715A5" w:rsidRPr="003B4CB3" w:rsidRDefault="00B715A5" w:rsidP="00CF00A4">
            <w:pPr>
              <w:spacing w:before="0"/>
              <w:rPr>
                <w:rFonts w:cstheme="minorHAnsi"/>
                <w:sz w:val="24"/>
                <w:szCs w:val="24"/>
              </w:rPr>
            </w:pPr>
            <w:r>
              <w:rPr>
                <w:rFonts w:cstheme="minorHAnsi"/>
                <w:sz w:val="24"/>
                <w:szCs w:val="24"/>
              </w:rPr>
              <w:t>17</w:t>
            </w:r>
          </w:p>
        </w:tc>
        <w:sdt>
          <w:sdtPr>
            <w:rPr>
              <w:rFonts w:cstheme="minorHAnsi"/>
              <w:sz w:val="24"/>
              <w:szCs w:val="24"/>
            </w:rPr>
            <w:id w:val="-1067411368"/>
            <w:placeholder>
              <w:docPart w:val="25C3BB14B41B454BAB1AC0F80D6F05F3"/>
            </w:placeholder>
            <w:showingPlcHdr/>
          </w:sdtPr>
          <w:sdtEndPr/>
          <w:sdtContent>
            <w:tc>
              <w:tcPr>
                <w:tcW w:w="1338" w:type="pct"/>
              </w:tcPr>
              <w:p w14:paraId="09E4720D"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877771564"/>
            <w:placeholder>
              <w:docPart w:val="F634D2A846FC47DDB227025E6DB4606D"/>
            </w:placeholder>
            <w:showingPlcHdr/>
          </w:sdtPr>
          <w:sdtEndPr/>
          <w:sdtContent>
            <w:tc>
              <w:tcPr>
                <w:tcW w:w="1106" w:type="pct"/>
              </w:tcPr>
              <w:p w14:paraId="1BF80EC7"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014768567"/>
            <w:placeholder>
              <w:docPart w:val="E0B735BE67504B7282E5310F2D6F004E"/>
            </w:placeholder>
            <w:showingPlcHdr/>
          </w:sdtPr>
          <w:sdtEndPr/>
          <w:sdtContent>
            <w:tc>
              <w:tcPr>
                <w:tcW w:w="1298" w:type="pct"/>
              </w:tcPr>
              <w:p w14:paraId="165BA8A9"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957768773"/>
            <w:placeholder>
              <w:docPart w:val="CE139CADCD18422192ABF1F39ECED5FE"/>
            </w:placeholder>
            <w:showingPlcHdr/>
            <w:date>
              <w:dateFormat w:val="M/d/yyyy"/>
              <w:lid w:val="en-US"/>
              <w:storeMappedDataAs w:val="dateTime"/>
              <w:calendar w:val="gregorian"/>
            </w:date>
          </w:sdtPr>
          <w:sdtEndPr/>
          <w:sdtContent>
            <w:tc>
              <w:tcPr>
                <w:tcW w:w="1010" w:type="pct"/>
              </w:tcPr>
              <w:p w14:paraId="55620FFE" w14:textId="77777777" w:rsidR="00B715A5" w:rsidRPr="003B4CB3" w:rsidRDefault="00B715A5" w:rsidP="00CF00A4">
                <w:pPr>
                  <w:spacing w:before="0"/>
                  <w:rPr>
                    <w:rFonts w:cstheme="minorHAnsi"/>
                    <w:sz w:val="24"/>
                    <w:szCs w:val="24"/>
                  </w:rPr>
                </w:pPr>
                <w:r>
                  <w:rPr>
                    <w:rStyle w:val="PlaceholderText"/>
                  </w:rPr>
                  <w:t>Select</w:t>
                </w:r>
                <w:r w:rsidRPr="00DE667B">
                  <w:rPr>
                    <w:rStyle w:val="PlaceholderText"/>
                  </w:rPr>
                  <w:t xml:space="preserve"> a date.</w:t>
                </w:r>
              </w:p>
            </w:tc>
          </w:sdtContent>
        </w:sdt>
      </w:tr>
      <w:tr w:rsidR="00B715A5" w:rsidRPr="003B4CB3" w14:paraId="3B86C6F7"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6" w:type="pct"/>
          </w:tcPr>
          <w:p w14:paraId="744D4400" w14:textId="46AB81CB" w:rsidR="00B715A5" w:rsidRPr="003B4CB3" w:rsidRDefault="00B715A5" w:rsidP="00CF00A4">
            <w:pPr>
              <w:spacing w:before="0"/>
              <w:rPr>
                <w:rFonts w:cstheme="minorHAnsi"/>
                <w:sz w:val="24"/>
                <w:szCs w:val="24"/>
              </w:rPr>
            </w:pPr>
            <w:r>
              <w:rPr>
                <w:rFonts w:cstheme="minorHAnsi"/>
                <w:sz w:val="24"/>
                <w:szCs w:val="24"/>
              </w:rPr>
              <w:t>18</w:t>
            </w:r>
          </w:p>
        </w:tc>
        <w:sdt>
          <w:sdtPr>
            <w:rPr>
              <w:rFonts w:cstheme="minorHAnsi"/>
              <w:sz w:val="24"/>
              <w:szCs w:val="24"/>
            </w:rPr>
            <w:id w:val="-611204932"/>
            <w:placeholder>
              <w:docPart w:val="4D169A44638B43EDAAA11F8D25CB01D4"/>
            </w:placeholder>
            <w:showingPlcHdr/>
          </w:sdtPr>
          <w:sdtEndPr/>
          <w:sdtContent>
            <w:tc>
              <w:tcPr>
                <w:tcW w:w="1338" w:type="pct"/>
              </w:tcPr>
              <w:p w14:paraId="5336A631"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393930525"/>
            <w:placeholder>
              <w:docPart w:val="52660FDDD87546EB8D70DC9554A5F382"/>
            </w:placeholder>
            <w:showingPlcHdr/>
          </w:sdtPr>
          <w:sdtEndPr/>
          <w:sdtContent>
            <w:tc>
              <w:tcPr>
                <w:tcW w:w="1106" w:type="pct"/>
              </w:tcPr>
              <w:p w14:paraId="729278BE"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71632907"/>
            <w:placeholder>
              <w:docPart w:val="E2C31833850B41E18374C6200EC42675"/>
            </w:placeholder>
            <w:showingPlcHdr/>
          </w:sdtPr>
          <w:sdtEndPr/>
          <w:sdtContent>
            <w:tc>
              <w:tcPr>
                <w:tcW w:w="1298" w:type="pct"/>
              </w:tcPr>
              <w:p w14:paraId="782F1425"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610436900"/>
            <w:placeholder>
              <w:docPart w:val="DAAAD727545A4698891E1BEBA96978B2"/>
            </w:placeholder>
            <w:showingPlcHdr/>
            <w:date>
              <w:dateFormat w:val="M/d/yyyy"/>
              <w:lid w:val="en-US"/>
              <w:storeMappedDataAs w:val="dateTime"/>
              <w:calendar w:val="gregorian"/>
            </w:date>
          </w:sdtPr>
          <w:sdtEndPr/>
          <w:sdtContent>
            <w:tc>
              <w:tcPr>
                <w:tcW w:w="1010" w:type="pct"/>
              </w:tcPr>
              <w:p w14:paraId="4124CAD9" w14:textId="77777777" w:rsidR="00B715A5" w:rsidRPr="003B4CB3" w:rsidRDefault="00B715A5" w:rsidP="00CF00A4">
                <w:pPr>
                  <w:spacing w:before="0"/>
                  <w:rPr>
                    <w:rFonts w:cstheme="minorHAnsi"/>
                    <w:sz w:val="24"/>
                    <w:szCs w:val="24"/>
                  </w:rPr>
                </w:pPr>
                <w:r>
                  <w:rPr>
                    <w:rStyle w:val="PlaceholderText"/>
                  </w:rPr>
                  <w:t>Select</w:t>
                </w:r>
                <w:r w:rsidRPr="00DE667B">
                  <w:rPr>
                    <w:rStyle w:val="PlaceholderText"/>
                  </w:rPr>
                  <w:t xml:space="preserve"> a date.</w:t>
                </w:r>
              </w:p>
            </w:tc>
          </w:sdtContent>
        </w:sdt>
      </w:tr>
      <w:tr w:rsidR="00B715A5" w:rsidRPr="003B4CB3" w14:paraId="6FE561AF"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6" w:type="pct"/>
          </w:tcPr>
          <w:p w14:paraId="13C19C70" w14:textId="4C362B9C" w:rsidR="00B715A5" w:rsidRPr="003B4CB3" w:rsidRDefault="00B715A5" w:rsidP="00CF00A4">
            <w:pPr>
              <w:spacing w:before="0"/>
              <w:rPr>
                <w:rFonts w:cstheme="minorHAnsi"/>
                <w:sz w:val="24"/>
                <w:szCs w:val="24"/>
              </w:rPr>
            </w:pPr>
            <w:r>
              <w:rPr>
                <w:rFonts w:cstheme="minorHAnsi"/>
                <w:sz w:val="24"/>
                <w:szCs w:val="24"/>
              </w:rPr>
              <w:t>19</w:t>
            </w:r>
          </w:p>
        </w:tc>
        <w:sdt>
          <w:sdtPr>
            <w:rPr>
              <w:rFonts w:cstheme="minorHAnsi"/>
              <w:sz w:val="24"/>
              <w:szCs w:val="24"/>
            </w:rPr>
            <w:id w:val="-2051593174"/>
            <w:placeholder>
              <w:docPart w:val="B733BB37C0444E20B3767FE72FE547CE"/>
            </w:placeholder>
            <w:showingPlcHdr/>
          </w:sdtPr>
          <w:sdtEndPr/>
          <w:sdtContent>
            <w:tc>
              <w:tcPr>
                <w:tcW w:w="1338" w:type="pct"/>
              </w:tcPr>
              <w:p w14:paraId="059B3EA5"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631703227"/>
            <w:placeholder>
              <w:docPart w:val="283330DD29AE411B8641E4442FC18368"/>
            </w:placeholder>
            <w:showingPlcHdr/>
          </w:sdtPr>
          <w:sdtEndPr/>
          <w:sdtContent>
            <w:tc>
              <w:tcPr>
                <w:tcW w:w="1106" w:type="pct"/>
              </w:tcPr>
              <w:p w14:paraId="2FBEFE22"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000655888"/>
            <w:placeholder>
              <w:docPart w:val="63EB9291E7B14DAC87EC75CF9CF011E2"/>
            </w:placeholder>
            <w:showingPlcHdr/>
          </w:sdtPr>
          <w:sdtEndPr/>
          <w:sdtContent>
            <w:tc>
              <w:tcPr>
                <w:tcW w:w="1298" w:type="pct"/>
              </w:tcPr>
              <w:p w14:paraId="4D282F0D"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877388502"/>
            <w:placeholder>
              <w:docPart w:val="D12142C8F5EF4354AFA4787F8BA55EC0"/>
            </w:placeholder>
            <w:showingPlcHdr/>
            <w:date>
              <w:dateFormat w:val="M/d/yyyy"/>
              <w:lid w:val="en-US"/>
              <w:storeMappedDataAs w:val="dateTime"/>
              <w:calendar w:val="gregorian"/>
            </w:date>
          </w:sdtPr>
          <w:sdtEndPr/>
          <w:sdtContent>
            <w:tc>
              <w:tcPr>
                <w:tcW w:w="1010" w:type="pct"/>
              </w:tcPr>
              <w:p w14:paraId="19A1D141" w14:textId="77777777" w:rsidR="00B715A5" w:rsidRPr="003B4CB3" w:rsidRDefault="00B715A5" w:rsidP="00CF00A4">
                <w:pPr>
                  <w:spacing w:before="0"/>
                  <w:rPr>
                    <w:rFonts w:cstheme="minorHAnsi"/>
                    <w:sz w:val="24"/>
                    <w:szCs w:val="24"/>
                  </w:rPr>
                </w:pPr>
                <w:r>
                  <w:rPr>
                    <w:rStyle w:val="PlaceholderText"/>
                  </w:rPr>
                  <w:t>Select</w:t>
                </w:r>
                <w:r w:rsidRPr="00DE667B">
                  <w:rPr>
                    <w:rStyle w:val="PlaceholderText"/>
                  </w:rPr>
                  <w:t xml:space="preserve"> a date.</w:t>
                </w:r>
              </w:p>
            </w:tc>
          </w:sdtContent>
        </w:sdt>
      </w:tr>
      <w:tr w:rsidR="00B715A5" w:rsidRPr="003B4CB3" w14:paraId="4D1CE989"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6" w:type="pct"/>
          </w:tcPr>
          <w:p w14:paraId="0FCFACD6" w14:textId="7CF52C43" w:rsidR="00B715A5" w:rsidRPr="003B4CB3" w:rsidRDefault="00B715A5" w:rsidP="00CF00A4">
            <w:pPr>
              <w:spacing w:before="0"/>
              <w:rPr>
                <w:rFonts w:cstheme="minorHAnsi"/>
                <w:sz w:val="24"/>
                <w:szCs w:val="24"/>
              </w:rPr>
            </w:pPr>
            <w:r>
              <w:rPr>
                <w:rFonts w:cstheme="minorHAnsi"/>
                <w:sz w:val="24"/>
                <w:szCs w:val="24"/>
              </w:rPr>
              <w:t>20</w:t>
            </w:r>
          </w:p>
        </w:tc>
        <w:sdt>
          <w:sdtPr>
            <w:rPr>
              <w:rFonts w:cstheme="minorHAnsi"/>
              <w:sz w:val="24"/>
              <w:szCs w:val="24"/>
            </w:rPr>
            <w:id w:val="-677571354"/>
            <w:placeholder>
              <w:docPart w:val="977BDD5F091D4CE582DD669D17A1AD9C"/>
            </w:placeholder>
            <w:showingPlcHdr/>
          </w:sdtPr>
          <w:sdtEndPr/>
          <w:sdtContent>
            <w:tc>
              <w:tcPr>
                <w:tcW w:w="1338" w:type="pct"/>
              </w:tcPr>
              <w:p w14:paraId="2D2650E1"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97909393"/>
            <w:placeholder>
              <w:docPart w:val="B801BB1C0E0E4879A818BB144D0DF259"/>
            </w:placeholder>
            <w:showingPlcHdr/>
          </w:sdtPr>
          <w:sdtEndPr/>
          <w:sdtContent>
            <w:tc>
              <w:tcPr>
                <w:tcW w:w="1106" w:type="pct"/>
              </w:tcPr>
              <w:p w14:paraId="31F997FD"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321812461"/>
            <w:placeholder>
              <w:docPart w:val="83186151374B4D8E86622A65417FC8EC"/>
            </w:placeholder>
            <w:showingPlcHdr/>
          </w:sdtPr>
          <w:sdtEndPr/>
          <w:sdtContent>
            <w:tc>
              <w:tcPr>
                <w:tcW w:w="1298" w:type="pct"/>
              </w:tcPr>
              <w:p w14:paraId="4F488CFE" w14:textId="77777777" w:rsidR="00B715A5" w:rsidRPr="003B4CB3" w:rsidRDefault="00B715A5" w:rsidP="00CF00A4">
                <w:pPr>
                  <w:spacing w:before="0"/>
                  <w:rPr>
                    <w:rFonts w:cstheme="minorHAnsi"/>
                    <w:sz w:val="24"/>
                    <w:szCs w:val="24"/>
                  </w:rPr>
                </w:pPr>
                <w:r>
                  <w:rPr>
                    <w:rStyle w:val="PlaceholderText"/>
                  </w:rPr>
                  <w:t xml:space="preserve">Enter </w:t>
                </w:r>
                <w:r w:rsidRPr="00DE667B">
                  <w:rPr>
                    <w:rStyle w:val="PlaceholderText"/>
                  </w:rPr>
                  <w:t>text.</w:t>
                </w:r>
              </w:p>
            </w:tc>
          </w:sdtContent>
        </w:sdt>
        <w:sdt>
          <w:sdtPr>
            <w:rPr>
              <w:rFonts w:cstheme="minorHAnsi"/>
              <w:sz w:val="24"/>
              <w:szCs w:val="24"/>
            </w:rPr>
            <w:id w:val="-1859268640"/>
            <w:placeholder>
              <w:docPart w:val="C8F2BC0A8AD9428A8C08AADE2C5E7100"/>
            </w:placeholder>
            <w:showingPlcHdr/>
            <w:date>
              <w:dateFormat w:val="M/d/yyyy"/>
              <w:lid w:val="en-US"/>
              <w:storeMappedDataAs w:val="dateTime"/>
              <w:calendar w:val="gregorian"/>
            </w:date>
          </w:sdtPr>
          <w:sdtEndPr/>
          <w:sdtContent>
            <w:tc>
              <w:tcPr>
                <w:tcW w:w="1010" w:type="pct"/>
              </w:tcPr>
              <w:p w14:paraId="2D55BC13" w14:textId="77777777" w:rsidR="00B715A5" w:rsidRPr="003B4CB3" w:rsidRDefault="00B715A5" w:rsidP="00CF00A4">
                <w:pPr>
                  <w:spacing w:before="0"/>
                  <w:rPr>
                    <w:rFonts w:cstheme="minorHAnsi"/>
                    <w:sz w:val="24"/>
                    <w:szCs w:val="24"/>
                  </w:rPr>
                </w:pPr>
                <w:r>
                  <w:rPr>
                    <w:rStyle w:val="PlaceholderText"/>
                  </w:rPr>
                  <w:t>Select</w:t>
                </w:r>
                <w:r w:rsidRPr="00DE667B">
                  <w:rPr>
                    <w:rStyle w:val="PlaceholderText"/>
                  </w:rPr>
                  <w:t xml:space="preserve"> a date.</w:t>
                </w:r>
              </w:p>
            </w:tc>
          </w:sdtContent>
        </w:sdt>
      </w:tr>
    </w:tbl>
    <w:p w14:paraId="0EB8B5AD" w14:textId="4192449B" w:rsidR="0025677A" w:rsidRDefault="0025677A" w:rsidP="00A767B4">
      <w:pPr>
        <w:rPr>
          <w:sz w:val="24"/>
          <w:szCs w:val="24"/>
        </w:rPr>
      </w:pPr>
    </w:p>
    <w:p w14:paraId="05F0A329" w14:textId="77777777" w:rsidR="008E4346" w:rsidRDefault="008E4346">
      <w:pPr>
        <w:spacing w:before="0"/>
        <w:rPr>
          <w:sz w:val="24"/>
          <w:szCs w:val="24"/>
        </w:rPr>
      </w:pPr>
      <w:r>
        <w:rPr>
          <w:sz w:val="24"/>
          <w:szCs w:val="24"/>
        </w:rPr>
        <w:br w:type="page"/>
      </w:r>
    </w:p>
    <w:p w14:paraId="07F7570C" w14:textId="65C9B34E" w:rsidR="0025677A" w:rsidRPr="008E4346" w:rsidRDefault="0025677A" w:rsidP="008E4346">
      <w:pPr>
        <w:spacing w:before="0"/>
        <w:jc w:val="center"/>
        <w:rPr>
          <w:sz w:val="24"/>
          <w:szCs w:val="24"/>
        </w:rPr>
      </w:pPr>
      <w:r w:rsidRPr="00C749C0">
        <w:rPr>
          <w:b/>
          <w:bCs/>
        </w:rPr>
        <w:lastRenderedPageBreak/>
        <w:t xml:space="preserve">Appendix </w:t>
      </w:r>
      <w:r>
        <w:rPr>
          <w:b/>
          <w:bCs/>
        </w:rPr>
        <w:t>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2630"/>
        <w:gridCol w:w="2160"/>
        <w:gridCol w:w="2160"/>
        <w:gridCol w:w="1889"/>
      </w:tblGrid>
      <w:tr w:rsidR="0025677A" w:rsidRPr="00637200" w14:paraId="5BD05461" w14:textId="77777777" w:rsidTr="00E72589">
        <w:tc>
          <w:tcPr>
            <w:tcW w:w="5000" w:type="pct"/>
            <w:gridSpan w:val="5"/>
            <w:shd w:val="clear" w:color="auto" w:fill="731F1C" w:themeFill="accent5"/>
            <w:vAlign w:val="bottom"/>
          </w:tcPr>
          <w:p w14:paraId="36D31B6F" w14:textId="0A5AF185" w:rsidR="0025677A" w:rsidRPr="00637200" w:rsidRDefault="008A19A2" w:rsidP="004C12C0">
            <w:pPr>
              <w:pStyle w:val="Heading1"/>
              <w:outlineLvl w:val="0"/>
            </w:pPr>
            <w:r>
              <w:t>Additional Export-Controlled Items and Information</w:t>
            </w:r>
          </w:p>
        </w:tc>
      </w:tr>
      <w:tr w:rsidR="00B715A5" w:rsidRPr="00E0270B" w14:paraId="6D24ADCA"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8" w:type="pct"/>
          </w:tcPr>
          <w:p w14:paraId="2FBCAD78" w14:textId="0414A7F4" w:rsidR="00B715A5" w:rsidRPr="006F58E4" w:rsidRDefault="00B715A5" w:rsidP="00B715A5">
            <w:pPr>
              <w:spacing w:before="0"/>
              <w:rPr>
                <w:rFonts w:cstheme="minorHAnsi"/>
                <w:b/>
                <w:sz w:val="24"/>
                <w:szCs w:val="24"/>
              </w:rPr>
            </w:pPr>
            <w:r w:rsidRPr="006F58E4">
              <w:rPr>
                <w:rFonts w:cstheme="minorHAnsi"/>
                <w:b/>
                <w:sz w:val="24"/>
                <w:szCs w:val="24"/>
              </w:rPr>
              <w:t>#</w:t>
            </w:r>
          </w:p>
        </w:tc>
        <w:tc>
          <w:tcPr>
            <w:tcW w:w="1405" w:type="pct"/>
          </w:tcPr>
          <w:p w14:paraId="7457AEF4" w14:textId="57800FDB" w:rsidR="00B715A5" w:rsidRPr="006F58E4" w:rsidRDefault="00B715A5" w:rsidP="00B715A5">
            <w:pPr>
              <w:spacing w:before="0"/>
              <w:rPr>
                <w:rFonts w:cstheme="minorHAnsi"/>
                <w:b/>
                <w:sz w:val="24"/>
                <w:szCs w:val="24"/>
              </w:rPr>
            </w:pPr>
            <w:r w:rsidRPr="006F58E4">
              <w:rPr>
                <w:rFonts w:cstheme="minorHAnsi"/>
                <w:b/>
                <w:sz w:val="24"/>
                <w:szCs w:val="24"/>
              </w:rPr>
              <w:t>Name of Item or Information</w:t>
            </w:r>
          </w:p>
        </w:tc>
        <w:tc>
          <w:tcPr>
            <w:tcW w:w="1154" w:type="pct"/>
          </w:tcPr>
          <w:p w14:paraId="62DFC917" w14:textId="32D093ED" w:rsidR="00B715A5" w:rsidRPr="006F58E4" w:rsidRDefault="00B715A5" w:rsidP="00B715A5">
            <w:pPr>
              <w:spacing w:before="0"/>
              <w:rPr>
                <w:rFonts w:cstheme="minorHAnsi"/>
                <w:b/>
                <w:sz w:val="24"/>
                <w:szCs w:val="24"/>
              </w:rPr>
            </w:pPr>
            <w:r w:rsidRPr="006F58E4">
              <w:rPr>
                <w:rFonts w:cstheme="minorHAnsi"/>
                <w:b/>
                <w:sz w:val="24"/>
                <w:szCs w:val="24"/>
              </w:rPr>
              <w:t xml:space="preserve">Type </w:t>
            </w:r>
          </w:p>
        </w:tc>
        <w:tc>
          <w:tcPr>
            <w:tcW w:w="1154" w:type="pct"/>
          </w:tcPr>
          <w:p w14:paraId="3E325A56" w14:textId="352387AB" w:rsidR="00B715A5" w:rsidRPr="006F58E4" w:rsidRDefault="00B715A5" w:rsidP="00B715A5">
            <w:pPr>
              <w:spacing w:before="0"/>
              <w:rPr>
                <w:rFonts w:cstheme="minorHAnsi"/>
                <w:b/>
                <w:sz w:val="24"/>
                <w:szCs w:val="24"/>
              </w:rPr>
            </w:pPr>
            <w:r w:rsidRPr="006F58E4">
              <w:rPr>
                <w:rFonts w:cstheme="minorHAnsi"/>
                <w:b/>
                <w:sz w:val="24"/>
                <w:szCs w:val="24"/>
              </w:rPr>
              <w:t>EAR or ITAR?</w:t>
            </w:r>
          </w:p>
        </w:tc>
        <w:tc>
          <w:tcPr>
            <w:tcW w:w="1009" w:type="pct"/>
          </w:tcPr>
          <w:p w14:paraId="2CC06D0F" w14:textId="5813E12C" w:rsidR="00B715A5" w:rsidRPr="006F58E4" w:rsidRDefault="00B715A5" w:rsidP="00B715A5">
            <w:pPr>
              <w:spacing w:before="0"/>
              <w:rPr>
                <w:rFonts w:cstheme="minorHAnsi"/>
                <w:b/>
                <w:sz w:val="24"/>
                <w:szCs w:val="24"/>
              </w:rPr>
            </w:pPr>
            <w:r w:rsidRPr="006F58E4">
              <w:rPr>
                <w:rFonts w:cstheme="minorHAnsi"/>
                <w:b/>
                <w:sz w:val="24"/>
                <w:szCs w:val="24"/>
              </w:rPr>
              <w:t>Classification*</w:t>
            </w:r>
          </w:p>
        </w:tc>
      </w:tr>
      <w:tr w:rsidR="00B715A5" w:rsidRPr="00E0270B" w14:paraId="721B36F1"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8" w:type="pct"/>
          </w:tcPr>
          <w:p w14:paraId="332C1A51" w14:textId="07D5052A" w:rsidR="00B715A5" w:rsidRPr="00E0270B" w:rsidRDefault="00B715A5" w:rsidP="00B715A5">
            <w:pPr>
              <w:spacing w:before="0"/>
              <w:rPr>
                <w:rFonts w:cstheme="minorHAnsi"/>
                <w:bCs/>
                <w:sz w:val="24"/>
                <w:szCs w:val="24"/>
              </w:rPr>
            </w:pPr>
            <w:r>
              <w:rPr>
                <w:rFonts w:cstheme="minorHAnsi"/>
                <w:bCs/>
                <w:sz w:val="24"/>
                <w:szCs w:val="24"/>
              </w:rPr>
              <w:t>1</w:t>
            </w:r>
          </w:p>
        </w:tc>
        <w:sdt>
          <w:sdtPr>
            <w:rPr>
              <w:rFonts w:cstheme="minorHAnsi"/>
              <w:sz w:val="24"/>
              <w:szCs w:val="24"/>
            </w:rPr>
            <w:id w:val="-1109892457"/>
            <w:placeholder>
              <w:docPart w:val="45A37F91CC4C40CD9DE5D00A730397DE"/>
            </w:placeholder>
            <w:showingPlcHdr/>
          </w:sdtPr>
          <w:sdtEndPr/>
          <w:sdtContent>
            <w:tc>
              <w:tcPr>
                <w:tcW w:w="1405" w:type="pct"/>
              </w:tcPr>
              <w:p w14:paraId="3DFA59B0" w14:textId="1233D090"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sdt>
          <w:sdtPr>
            <w:rPr>
              <w:rFonts w:cstheme="minorHAnsi"/>
              <w:bCs/>
              <w:sz w:val="24"/>
              <w:szCs w:val="24"/>
            </w:rPr>
            <w:alias w:val="Type"/>
            <w:tag w:val="Type"/>
            <w:id w:val="-1608345478"/>
            <w:placeholder>
              <w:docPart w:val="18201134D20849FD962A6BEE06292C5C"/>
            </w:placeholder>
            <w:showingPlcHdr/>
            <w:dropDownList>
              <w:listItem w:value="Choose an item."/>
              <w:listItem w:displayText="Equipment" w:value="Equipment"/>
              <w:listItem w:displayText="Software" w:value="Software"/>
              <w:listItem w:displayText="Hard Information" w:value="Hard Information"/>
              <w:listItem w:displayText="Electronic Information" w:value="Electronic Information"/>
              <w:listItem w:displayText="Materials" w:value="Materials"/>
            </w:dropDownList>
          </w:sdtPr>
          <w:sdtEndPr/>
          <w:sdtContent>
            <w:tc>
              <w:tcPr>
                <w:tcW w:w="1154" w:type="pct"/>
              </w:tcPr>
              <w:p w14:paraId="484F7A9F" w14:textId="2040E970"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bCs/>
              <w:sz w:val="24"/>
              <w:szCs w:val="24"/>
            </w:rPr>
            <w:alias w:val="ITAR or EAR"/>
            <w:tag w:val="ITAR or EAR"/>
            <w:id w:val="-597569000"/>
            <w:placeholder>
              <w:docPart w:val="894027E1021B4B498EC45E201798EFDC"/>
            </w:placeholder>
            <w:showingPlcHdr/>
            <w:dropDownList>
              <w:listItem w:value="Choose an item."/>
              <w:listItem w:displayText="EAR-Controlled" w:value="EAR-Controlled"/>
              <w:listItem w:displayText="ITAR-Controlled" w:value="ITAR-Controlled"/>
            </w:dropDownList>
          </w:sdtPr>
          <w:sdtEndPr/>
          <w:sdtContent>
            <w:tc>
              <w:tcPr>
                <w:tcW w:w="1154" w:type="pct"/>
              </w:tcPr>
              <w:p w14:paraId="2C1FFCC1" w14:textId="19D42A5F"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sz w:val="24"/>
              <w:szCs w:val="24"/>
            </w:rPr>
            <w:id w:val="1050731354"/>
            <w:placeholder>
              <w:docPart w:val="B2D77E5366434C809F98DD6757470DEA"/>
            </w:placeholder>
            <w:showingPlcHdr/>
          </w:sdtPr>
          <w:sdtEndPr/>
          <w:sdtContent>
            <w:tc>
              <w:tcPr>
                <w:tcW w:w="1009" w:type="pct"/>
              </w:tcPr>
              <w:p w14:paraId="62304D88" w14:textId="0F71BD5C"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tr>
      <w:tr w:rsidR="00B715A5" w:rsidRPr="00E0270B" w14:paraId="1FD606B3"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8" w:type="pct"/>
          </w:tcPr>
          <w:p w14:paraId="1917A1E8" w14:textId="6D69335F" w:rsidR="00B715A5" w:rsidRPr="00E0270B" w:rsidRDefault="00B715A5" w:rsidP="00B715A5">
            <w:pPr>
              <w:spacing w:before="0"/>
              <w:rPr>
                <w:rFonts w:cstheme="minorHAnsi"/>
                <w:bCs/>
                <w:sz w:val="24"/>
                <w:szCs w:val="24"/>
              </w:rPr>
            </w:pPr>
            <w:r>
              <w:rPr>
                <w:rFonts w:cstheme="minorHAnsi"/>
                <w:bCs/>
                <w:sz w:val="24"/>
                <w:szCs w:val="24"/>
              </w:rPr>
              <w:t>2</w:t>
            </w:r>
          </w:p>
        </w:tc>
        <w:sdt>
          <w:sdtPr>
            <w:rPr>
              <w:rFonts w:cstheme="minorHAnsi"/>
              <w:sz w:val="24"/>
              <w:szCs w:val="24"/>
            </w:rPr>
            <w:id w:val="1353000845"/>
            <w:placeholder>
              <w:docPart w:val="9A8E48279AE248E286BF5B21FDE2D43A"/>
            </w:placeholder>
            <w:showingPlcHdr/>
          </w:sdtPr>
          <w:sdtEndPr/>
          <w:sdtContent>
            <w:tc>
              <w:tcPr>
                <w:tcW w:w="1405" w:type="pct"/>
              </w:tcPr>
              <w:p w14:paraId="3AAAF98E" w14:textId="77E4B493"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sdt>
          <w:sdtPr>
            <w:rPr>
              <w:rFonts w:cstheme="minorHAnsi"/>
              <w:bCs/>
              <w:sz w:val="24"/>
              <w:szCs w:val="24"/>
            </w:rPr>
            <w:alias w:val="Type"/>
            <w:tag w:val="Type"/>
            <w:id w:val="-1512984782"/>
            <w:placeholder>
              <w:docPart w:val="7856100BC4C04682A1E043662EE05708"/>
            </w:placeholder>
            <w:showingPlcHdr/>
            <w:dropDownList>
              <w:listItem w:value="Choose an item."/>
              <w:listItem w:displayText="Equipment" w:value="Equipment"/>
              <w:listItem w:displayText="Software" w:value="Software"/>
              <w:listItem w:displayText="Hard Information" w:value="Hard Information"/>
              <w:listItem w:displayText="Electronic Information" w:value="Electronic Information"/>
              <w:listItem w:displayText="Materials" w:value="Materials"/>
            </w:dropDownList>
          </w:sdtPr>
          <w:sdtEndPr/>
          <w:sdtContent>
            <w:tc>
              <w:tcPr>
                <w:tcW w:w="1154" w:type="pct"/>
              </w:tcPr>
              <w:p w14:paraId="4C347FDF" w14:textId="72E95030"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bCs/>
              <w:sz w:val="24"/>
              <w:szCs w:val="24"/>
            </w:rPr>
            <w:alias w:val="ITAR or EAR"/>
            <w:tag w:val="ITAR or EAR"/>
            <w:id w:val="1932621405"/>
            <w:placeholder>
              <w:docPart w:val="DE4BA69BF2D84D6EBCFA18FE7D0D82CD"/>
            </w:placeholder>
            <w:showingPlcHdr/>
            <w:dropDownList>
              <w:listItem w:value="Choose an item."/>
              <w:listItem w:displayText="EAR-Controlled" w:value="EAR-Controlled"/>
              <w:listItem w:displayText="ITAR-Controlled" w:value="ITAR-Controlled"/>
            </w:dropDownList>
          </w:sdtPr>
          <w:sdtEndPr/>
          <w:sdtContent>
            <w:tc>
              <w:tcPr>
                <w:tcW w:w="1154" w:type="pct"/>
              </w:tcPr>
              <w:p w14:paraId="151A6C33" w14:textId="3C093CD4"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sz w:val="24"/>
              <w:szCs w:val="24"/>
            </w:rPr>
            <w:id w:val="807205188"/>
            <w:placeholder>
              <w:docPart w:val="810195B313C344E29B848B8E17EB9AF4"/>
            </w:placeholder>
            <w:showingPlcHdr/>
          </w:sdtPr>
          <w:sdtEndPr/>
          <w:sdtContent>
            <w:tc>
              <w:tcPr>
                <w:tcW w:w="1009" w:type="pct"/>
              </w:tcPr>
              <w:p w14:paraId="31B5A05E" w14:textId="11761311"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tr>
      <w:tr w:rsidR="00B715A5" w:rsidRPr="00E0270B" w14:paraId="04686502"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8" w:type="pct"/>
          </w:tcPr>
          <w:p w14:paraId="70CBBE9E" w14:textId="0A26C7D1" w:rsidR="00B715A5" w:rsidRPr="00E0270B" w:rsidRDefault="00B715A5" w:rsidP="00B715A5">
            <w:pPr>
              <w:spacing w:before="0"/>
              <w:rPr>
                <w:rFonts w:cstheme="minorHAnsi"/>
                <w:bCs/>
                <w:sz w:val="24"/>
                <w:szCs w:val="24"/>
              </w:rPr>
            </w:pPr>
            <w:r>
              <w:rPr>
                <w:rFonts w:cstheme="minorHAnsi"/>
                <w:bCs/>
                <w:sz w:val="24"/>
                <w:szCs w:val="24"/>
              </w:rPr>
              <w:t>3</w:t>
            </w:r>
          </w:p>
        </w:tc>
        <w:sdt>
          <w:sdtPr>
            <w:rPr>
              <w:rFonts w:cstheme="minorHAnsi"/>
              <w:sz w:val="24"/>
              <w:szCs w:val="24"/>
            </w:rPr>
            <w:id w:val="357014728"/>
            <w:placeholder>
              <w:docPart w:val="4E8F4002C3584046A71432FF74C5B595"/>
            </w:placeholder>
            <w:showingPlcHdr/>
          </w:sdtPr>
          <w:sdtEndPr/>
          <w:sdtContent>
            <w:tc>
              <w:tcPr>
                <w:tcW w:w="1405" w:type="pct"/>
              </w:tcPr>
              <w:p w14:paraId="535C9913" w14:textId="0CCC532D"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sdt>
          <w:sdtPr>
            <w:rPr>
              <w:rFonts w:cstheme="minorHAnsi"/>
              <w:bCs/>
              <w:sz w:val="24"/>
              <w:szCs w:val="24"/>
            </w:rPr>
            <w:alias w:val="Type"/>
            <w:tag w:val="Type"/>
            <w:id w:val="265352313"/>
            <w:placeholder>
              <w:docPart w:val="F38C1659B0E34688BAF99BE8B857D120"/>
            </w:placeholder>
            <w:showingPlcHdr/>
            <w:dropDownList>
              <w:listItem w:value="Choose an item."/>
              <w:listItem w:displayText="Equipment" w:value="Equipment"/>
              <w:listItem w:displayText="Software" w:value="Software"/>
              <w:listItem w:displayText="Hard Information" w:value="Hard Information"/>
              <w:listItem w:displayText="Electronic Information" w:value="Electronic Information"/>
              <w:listItem w:displayText="Materials" w:value="Materials"/>
            </w:dropDownList>
          </w:sdtPr>
          <w:sdtEndPr/>
          <w:sdtContent>
            <w:tc>
              <w:tcPr>
                <w:tcW w:w="1154" w:type="pct"/>
              </w:tcPr>
              <w:p w14:paraId="22695A7A" w14:textId="109D5806"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bCs/>
              <w:sz w:val="24"/>
              <w:szCs w:val="24"/>
            </w:rPr>
            <w:alias w:val="ITAR or EAR"/>
            <w:tag w:val="ITAR or EAR"/>
            <w:id w:val="948274451"/>
            <w:placeholder>
              <w:docPart w:val="3F471AFB10E143028068FDB761AD9483"/>
            </w:placeholder>
            <w:showingPlcHdr/>
            <w:dropDownList>
              <w:listItem w:value="Choose an item."/>
              <w:listItem w:displayText="EAR-Controlled" w:value="EAR-Controlled"/>
              <w:listItem w:displayText="ITAR-Controlled" w:value="ITAR-Controlled"/>
            </w:dropDownList>
          </w:sdtPr>
          <w:sdtEndPr/>
          <w:sdtContent>
            <w:tc>
              <w:tcPr>
                <w:tcW w:w="1154" w:type="pct"/>
              </w:tcPr>
              <w:p w14:paraId="3EC0B55D" w14:textId="2413F957"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sz w:val="24"/>
              <w:szCs w:val="24"/>
            </w:rPr>
            <w:id w:val="2016575320"/>
            <w:placeholder>
              <w:docPart w:val="BD30E57385634651994EB8C3BD62FBCA"/>
            </w:placeholder>
            <w:showingPlcHdr/>
          </w:sdtPr>
          <w:sdtEndPr/>
          <w:sdtContent>
            <w:tc>
              <w:tcPr>
                <w:tcW w:w="1009" w:type="pct"/>
              </w:tcPr>
              <w:p w14:paraId="01FA8FB9" w14:textId="7189A709"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tr>
      <w:tr w:rsidR="00B715A5" w:rsidRPr="00E0270B" w14:paraId="4E09C5B5"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8" w:type="pct"/>
          </w:tcPr>
          <w:p w14:paraId="33F7A511" w14:textId="672D621F" w:rsidR="00B715A5" w:rsidRPr="00E0270B" w:rsidRDefault="00B715A5" w:rsidP="00B715A5">
            <w:pPr>
              <w:spacing w:before="0"/>
              <w:rPr>
                <w:rFonts w:cstheme="minorHAnsi"/>
                <w:bCs/>
                <w:sz w:val="24"/>
                <w:szCs w:val="24"/>
              </w:rPr>
            </w:pPr>
            <w:r>
              <w:rPr>
                <w:rFonts w:cstheme="minorHAnsi"/>
                <w:bCs/>
                <w:sz w:val="24"/>
                <w:szCs w:val="24"/>
              </w:rPr>
              <w:t>4</w:t>
            </w:r>
          </w:p>
        </w:tc>
        <w:sdt>
          <w:sdtPr>
            <w:rPr>
              <w:rFonts w:cstheme="minorHAnsi"/>
              <w:sz w:val="24"/>
              <w:szCs w:val="24"/>
            </w:rPr>
            <w:id w:val="-1294679756"/>
            <w:placeholder>
              <w:docPart w:val="8B96D7826CFB4F60BCC9C1D7C53A6B87"/>
            </w:placeholder>
            <w:showingPlcHdr/>
          </w:sdtPr>
          <w:sdtEndPr/>
          <w:sdtContent>
            <w:tc>
              <w:tcPr>
                <w:tcW w:w="1405" w:type="pct"/>
              </w:tcPr>
              <w:p w14:paraId="3E845582" w14:textId="531A3666"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sdt>
          <w:sdtPr>
            <w:rPr>
              <w:rFonts w:cstheme="minorHAnsi"/>
              <w:bCs/>
              <w:sz w:val="24"/>
              <w:szCs w:val="24"/>
            </w:rPr>
            <w:alias w:val="Type"/>
            <w:tag w:val="Type"/>
            <w:id w:val="1032305840"/>
            <w:placeholder>
              <w:docPart w:val="AE7F379B82FE4BFBAFF507B86DFF6AD4"/>
            </w:placeholder>
            <w:showingPlcHdr/>
            <w:dropDownList>
              <w:listItem w:value="Choose an item."/>
              <w:listItem w:displayText="Equipment" w:value="Equipment"/>
              <w:listItem w:displayText="Software" w:value="Software"/>
              <w:listItem w:displayText="Hard Information" w:value="Hard Information"/>
              <w:listItem w:displayText="Electronic Information" w:value="Electronic Information"/>
              <w:listItem w:displayText="Materials" w:value="Materials"/>
            </w:dropDownList>
          </w:sdtPr>
          <w:sdtEndPr/>
          <w:sdtContent>
            <w:tc>
              <w:tcPr>
                <w:tcW w:w="1154" w:type="pct"/>
              </w:tcPr>
              <w:p w14:paraId="75D12CBC" w14:textId="3CF8182E"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bCs/>
              <w:sz w:val="24"/>
              <w:szCs w:val="24"/>
            </w:rPr>
            <w:alias w:val="ITAR or EAR"/>
            <w:tag w:val="ITAR or EAR"/>
            <w:id w:val="116104940"/>
            <w:placeholder>
              <w:docPart w:val="5016E2179DB44A73AB2F4BAB7C8A5536"/>
            </w:placeholder>
            <w:showingPlcHdr/>
            <w:dropDownList>
              <w:listItem w:value="Choose an item."/>
              <w:listItem w:displayText="EAR-Controlled" w:value="EAR-Controlled"/>
              <w:listItem w:displayText="ITAR-Controlled" w:value="ITAR-Controlled"/>
            </w:dropDownList>
          </w:sdtPr>
          <w:sdtEndPr/>
          <w:sdtContent>
            <w:tc>
              <w:tcPr>
                <w:tcW w:w="1154" w:type="pct"/>
              </w:tcPr>
              <w:p w14:paraId="74AE1BFC" w14:textId="241AC25C"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sz w:val="24"/>
              <w:szCs w:val="24"/>
            </w:rPr>
            <w:id w:val="346229855"/>
            <w:placeholder>
              <w:docPart w:val="7FE8F4E147FA47B4805F36217F92BAF5"/>
            </w:placeholder>
            <w:showingPlcHdr/>
          </w:sdtPr>
          <w:sdtEndPr/>
          <w:sdtContent>
            <w:tc>
              <w:tcPr>
                <w:tcW w:w="1009" w:type="pct"/>
              </w:tcPr>
              <w:p w14:paraId="56747DC5" w14:textId="3F874CD3"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tr>
      <w:tr w:rsidR="00B715A5" w:rsidRPr="00E0270B" w14:paraId="6CB914D7"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8" w:type="pct"/>
          </w:tcPr>
          <w:p w14:paraId="67F2941B" w14:textId="6CE04063" w:rsidR="00B715A5" w:rsidRPr="00E0270B" w:rsidRDefault="00B715A5" w:rsidP="00B715A5">
            <w:pPr>
              <w:spacing w:before="0"/>
              <w:rPr>
                <w:rFonts w:cstheme="minorHAnsi"/>
                <w:bCs/>
                <w:sz w:val="24"/>
                <w:szCs w:val="24"/>
              </w:rPr>
            </w:pPr>
            <w:r>
              <w:rPr>
                <w:rFonts w:cstheme="minorHAnsi"/>
                <w:bCs/>
                <w:sz w:val="24"/>
                <w:szCs w:val="24"/>
              </w:rPr>
              <w:t>5</w:t>
            </w:r>
          </w:p>
        </w:tc>
        <w:sdt>
          <w:sdtPr>
            <w:rPr>
              <w:rFonts w:cstheme="minorHAnsi"/>
              <w:sz w:val="24"/>
              <w:szCs w:val="24"/>
            </w:rPr>
            <w:id w:val="-342933083"/>
            <w:placeholder>
              <w:docPart w:val="005CCA27B8484BE481EF3301C79E9367"/>
            </w:placeholder>
            <w:showingPlcHdr/>
          </w:sdtPr>
          <w:sdtEndPr/>
          <w:sdtContent>
            <w:tc>
              <w:tcPr>
                <w:tcW w:w="1405" w:type="pct"/>
              </w:tcPr>
              <w:p w14:paraId="6028CA77" w14:textId="721307C7"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sdt>
          <w:sdtPr>
            <w:rPr>
              <w:rFonts w:cstheme="minorHAnsi"/>
              <w:bCs/>
              <w:sz w:val="24"/>
              <w:szCs w:val="24"/>
            </w:rPr>
            <w:alias w:val="Type"/>
            <w:tag w:val="Type"/>
            <w:id w:val="-1584832636"/>
            <w:placeholder>
              <w:docPart w:val="33F4B64D3A7445309ECA0EB79B1CBB42"/>
            </w:placeholder>
            <w:showingPlcHdr/>
            <w:dropDownList>
              <w:listItem w:value="Choose an item."/>
              <w:listItem w:displayText="Equipment" w:value="Equipment"/>
              <w:listItem w:displayText="Software" w:value="Software"/>
              <w:listItem w:displayText="Hard Information" w:value="Hard Information"/>
              <w:listItem w:displayText="Electronic Information" w:value="Electronic Information"/>
              <w:listItem w:displayText="Materials" w:value="Materials"/>
            </w:dropDownList>
          </w:sdtPr>
          <w:sdtEndPr/>
          <w:sdtContent>
            <w:tc>
              <w:tcPr>
                <w:tcW w:w="1154" w:type="pct"/>
              </w:tcPr>
              <w:p w14:paraId="17EC1E56" w14:textId="19811F11"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bCs/>
              <w:sz w:val="24"/>
              <w:szCs w:val="24"/>
            </w:rPr>
            <w:alias w:val="ITAR or EAR"/>
            <w:tag w:val="ITAR or EAR"/>
            <w:id w:val="-1482684307"/>
            <w:placeholder>
              <w:docPart w:val="09E739FFC9C84A61B8CBE4A686B1C137"/>
            </w:placeholder>
            <w:showingPlcHdr/>
            <w:dropDownList>
              <w:listItem w:value="Choose an item."/>
              <w:listItem w:displayText="EAR-Controlled" w:value="EAR-Controlled"/>
              <w:listItem w:displayText="ITAR-Controlled" w:value="ITAR-Controlled"/>
            </w:dropDownList>
          </w:sdtPr>
          <w:sdtEndPr/>
          <w:sdtContent>
            <w:tc>
              <w:tcPr>
                <w:tcW w:w="1154" w:type="pct"/>
              </w:tcPr>
              <w:p w14:paraId="58547A52" w14:textId="676332C0"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sz w:val="24"/>
              <w:szCs w:val="24"/>
            </w:rPr>
            <w:id w:val="2079092112"/>
            <w:placeholder>
              <w:docPart w:val="F34599C003CB426CB9700052E17D7858"/>
            </w:placeholder>
            <w:showingPlcHdr/>
          </w:sdtPr>
          <w:sdtEndPr/>
          <w:sdtContent>
            <w:tc>
              <w:tcPr>
                <w:tcW w:w="1009" w:type="pct"/>
              </w:tcPr>
              <w:p w14:paraId="3BE574A8" w14:textId="3DFA6714"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tr>
      <w:tr w:rsidR="00B715A5" w:rsidRPr="00E0270B" w14:paraId="5CC3BA9C"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8" w:type="pct"/>
          </w:tcPr>
          <w:p w14:paraId="136164B5" w14:textId="0B587933" w:rsidR="00B715A5" w:rsidRPr="00E0270B" w:rsidRDefault="00B715A5" w:rsidP="00B715A5">
            <w:pPr>
              <w:spacing w:before="0"/>
              <w:rPr>
                <w:rFonts w:cstheme="minorHAnsi"/>
                <w:bCs/>
                <w:sz w:val="24"/>
                <w:szCs w:val="24"/>
              </w:rPr>
            </w:pPr>
            <w:r>
              <w:rPr>
                <w:rFonts w:cstheme="minorHAnsi"/>
                <w:bCs/>
                <w:sz w:val="24"/>
                <w:szCs w:val="24"/>
              </w:rPr>
              <w:t>6</w:t>
            </w:r>
          </w:p>
        </w:tc>
        <w:sdt>
          <w:sdtPr>
            <w:rPr>
              <w:rFonts w:cstheme="minorHAnsi"/>
              <w:sz w:val="24"/>
              <w:szCs w:val="24"/>
            </w:rPr>
            <w:id w:val="-1929957501"/>
            <w:placeholder>
              <w:docPart w:val="EFC81B1E52E8456895F84AFCA152C46B"/>
            </w:placeholder>
            <w:showingPlcHdr/>
          </w:sdtPr>
          <w:sdtEndPr/>
          <w:sdtContent>
            <w:tc>
              <w:tcPr>
                <w:tcW w:w="1405" w:type="pct"/>
              </w:tcPr>
              <w:p w14:paraId="1A613D1C" w14:textId="5C2E4775"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sdt>
          <w:sdtPr>
            <w:rPr>
              <w:rFonts w:cstheme="minorHAnsi"/>
              <w:bCs/>
              <w:sz w:val="24"/>
              <w:szCs w:val="24"/>
            </w:rPr>
            <w:alias w:val="Type"/>
            <w:tag w:val="Type"/>
            <w:id w:val="387848930"/>
            <w:placeholder>
              <w:docPart w:val="D19944F8AC32493EABD6D9663EDFB200"/>
            </w:placeholder>
            <w:showingPlcHdr/>
            <w:dropDownList>
              <w:listItem w:value="Choose an item."/>
              <w:listItem w:displayText="Equipment" w:value="Equipment"/>
              <w:listItem w:displayText="Software" w:value="Software"/>
              <w:listItem w:displayText="Hard Information" w:value="Hard Information"/>
              <w:listItem w:displayText="Electronic Information" w:value="Electronic Information"/>
              <w:listItem w:displayText="Materials" w:value="Materials"/>
            </w:dropDownList>
          </w:sdtPr>
          <w:sdtEndPr/>
          <w:sdtContent>
            <w:tc>
              <w:tcPr>
                <w:tcW w:w="1154" w:type="pct"/>
              </w:tcPr>
              <w:p w14:paraId="1F722E58" w14:textId="76018C01"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bCs/>
              <w:sz w:val="24"/>
              <w:szCs w:val="24"/>
            </w:rPr>
            <w:alias w:val="ITAR or EAR"/>
            <w:tag w:val="ITAR or EAR"/>
            <w:id w:val="-1405448454"/>
            <w:placeholder>
              <w:docPart w:val="0F35A8200A604916AFA54A3E0516D465"/>
            </w:placeholder>
            <w:showingPlcHdr/>
            <w:dropDownList>
              <w:listItem w:value="Choose an item."/>
              <w:listItem w:displayText="EAR-Controlled" w:value="EAR-Controlled"/>
              <w:listItem w:displayText="ITAR-Controlled" w:value="ITAR-Controlled"/>
            </w:dropDownList>
          </w:sdtPr>
          <w:sdtEndPr/>
          <w:sdtContent>
            <w:tc>
              <w:tcPr>
                <w:tcW w:w="1154" w:type="pct"/>
              </w:tcPr>
              <w:p w14:paraId="7A68B145" w14:textId="0FFB9481"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sz w:val="24"/>
              <w:szCs w:val="24"/>
            </w:rPr>
            <w:id w:val="1712539272"/>
            <w:placeholder>
              <w:docPart w:val="97E3959A409F4136B12792562AACBC1C"/>
            </w:placeholder>
            <w:showingPlcHdr/>
          </w:sdtPr>
          <w:sdtEndPr/>
          <w:sdtContent>
            <w:tc>
              <w:tcPr>
                <w:tcW w:w="1009" w:type="pct"/>
              </w:tcPr>
              <w:p w14:paraId="1D6592F6" w14:textId="4A8C88BF"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tr>
      <w:tr w:rsidR="00B715A5" w:rsidRPr="00E0270B" w14:paraId="1552E8D5"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8" w:type="pct"/>
          </w:tcPr>
          <w:p w14:paraId="5BDAEB4E" w14:textId="113EDBF3" w:rsidR="00B715A5" w:rsidRPr="00E0270B" w:rsidRDefault="00B715A5" w:rsidP="00B715A5">
            <w:pPr>
              <w:spacing w:before="0"/>
              <w:rPr>
                <w:rFonts w:cstheme="minorHAnsi"/>
                <w:bCs/>
                <w:sz w:val="24"/>
                <w:szCs w:val="24"/>
              </w:rPr>
            </w:pPr>
            <w:r>
              <w:rPr>
                <w:rFonts w:cstheme="minorHAnsi"/>
                <w:bCs/>
                <w:sz w:val="24"/>
                <w:szCs w:val="24"/>
              </w:rPr>
              <w:t>7</w:t>
            </w:r>
          </w:p>
        </w:tc>
        <w:sdt>
          <w:sdtPr>
            <w:rPr>
              <w:rFonts w:cstheme="minorHAnsi"/>
              <w:sz w:val="24"/>
              <w:szCs w:val="24"/>
            </w:rPr>
            <w:id w:val="816761757"/>
            <w:placeholder>
              <w:docPart w:val="BA0A29B55B084B5ABF6EB501C8802762"/>
            </w:placeholder>
            <w:showingPlcHdr/>
          </w:sdtPr>
          <w:sdtEndPr/>
          <w:sdtContent>
            <w:tc>
              <w:tcPr>
                <w:tcW w:w="1405" w:type="pct"/>
              </w:tcPr>
              <w:p w14:paraId="7881FA1B" w14:textId="3388AEA1"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sdt>
          <w:sdtPr>
            <w:rPr>
              <w:rFonts w:cstheme="minorHAnsi"/>
              <w:bCs/>
              <w:sz w:val="24"/>
              <w:szCs w:val="24"/>
            </w:rPr>
            <w:alias w:val="Type"/>
            <w:tag w:val="Type"/>
            <w:id w:val="-1438744446"/>
            <w:placeholder>
              <w:docPart w:val="3041CBACCDF54531BA72F02DB505D2CA"/>
            </w:placeholder>
            <w:showingPlcHdr/>
            <w:dropDownList>
              <w:listItem w:value="Choose an item."/>
              <w:listItem w:displayText="Equipment" w:value="Equipment"/>
              <w:listItem w:displayText="Software" w:value="Software"/>
              <w:listItem w:displayText="Hard Information" w:value="Hard Information"/>
              <w:listItem w:displayText="Electronic Information" w:value="Electronic Information"/>
              <w:listItem w:displayText="Materials" w:value="Materials"/>
            </w:dropDownList>
          </w:sdtPr>
          <w:sdtEndPr/>
          <w:sdtContent>
            <w:tc>
              <w:tcPr>
                <w:tcW w:w="1154" w:type="pct"/>
              </w:tcPr>
              <w:p w14:paraId="2D64D7CB" w14:textId="51D47AF4"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bCs/>
              <w:sz w:val="24"/>
              <w:szCs w:val="24"/>
            </w:rPr>
            <w:alias w:val="ITAR or EAR"/>
            <w:tag w:val="ITAR or EAR"/>
            <w:id w:val="1161505904"/>
            <w:placeholder>
              <w:docPart w:val="D9BE49A781154575BD17BC0713CCFB82"/>
            </w:placeholder>
            <w:showingPlcHdr/>
            <w:dropDownList>
              <w:listItem w:value="Choose an item."/>
              <w:listItem w:displayText="EAR-Controlled" w:value="EAR-Controlled"/>
              <w:listItem w:displayText="ITAR-Controlled" w:value="ITAR-Controlled"/>
            </w:dropDownList>
          </w:sdtPr>
          <w:sdtEndPr/>
          <w:sdtContent>
            <w:tc>
              <w:tcPr>
                <w:tcW w:w="1154" w:type="pct"/>
              </w:tcPr>
              <w:p w14:paraId="10B75580" w14:textId="6FF2760D"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sz w:val="24"/>
              <w:szCs w:val="24"/>
            </w:rPr>
            <w:id w:val="655337201"/>
            <w:placeholder>
              <w:docPart w:val="C103DD751C714E1990E7FBE7D11387C8"/>
            </w:placeholder>
            <w:showingPlcHdr/>
          </w:sdtPr>
          <w:sdtEndPr/>
          <w:sdtContent>
            <w:tc>
              <w:tcPr>
                <w:tcW w:w="1009" w:type="pct"/>
              </w:tcPr>
              <w:p w14:paraId="6457BF4D" w14:textId="081A9E1F"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tr>
      <w:tr w:rsidR="00B715A5" w:rsidRPr="00E0270B" w14:paraId="1EDF1D3B"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8" w:type="pct"/>
          </w:tcPr>
          <w:p w14:paraId="578AD465" w14:textId="7CE2FA0E" w:rsidR="00B715A5" w:rsidRDefault="00B715A5" w:rsidP="00B715A5">
            <w:pPr>
              <w:spacing w:before="0"/>
              <w:rPr>
                <w:rFonts w:cstheme="minorHAnsi"/>
                <w:bCs/>
                <w:sz w:val="24"/>
                <w:szCs w:val="24"/>
              </w:rPr>
            </w:pPr>
            <w:r>
              <w:rPr>
                <w:rFonts w:cstheme="minorHAnsi"/>
                <w:bCs/>
                <w:sz w:val="24"/>
                <w:szCs w:val="24"/>
              </w:rPr>
              <w:t>8</w:t>
            </w:r>
          </w:p>
        </w:tc>
        <w:sdt>
          <w:sdtPr>
            <w:rPr>
              <w:rFonts w:cstheme="minorHAnsi"/>
              <w:sz w:val="24"/>
              <w:szCs w:val="24"/>
            </w:rPr>
            <w:id w:val="1870174911"/>
            <w:placeholder>
              <w:docPart w:val="B2336D9021444942898420CB27C52B00"/>
            </w:placeholder>
            <w:showingPlcHdr/>
          </w:sdtPr>
          <w:sdtEndPr/>
          <w:sdtContent>
            <w:tc>
              <w:tcPr>
                <w:tcW w:w="1405" w:type="pct"/>
              </w:tcPr>
              <w:p w14:paraId="040311B1" w14:textId="73E483BC"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sdt>
          <w:sdtPr>
            <w:rPr>
              <w:rFonts w:cstheme="minorHAnsi"/>
              <w:bCs/>
              <w:sz w:val="24"/>
              <w:szCs w:val="24"/>
            </w:rPr>
            <w:alias w:val="Type"/>
            <w:tag w:val="Type"/>
            <w:id w:val="1929536805"/>
            <w:placeholder>
              <w:docPart w:val="1CC6DC4D6D0847DD81A66F7ED2E22D3F"/>
            </w:placeholder>
            <w:showingPlcHdr/>
            <w:dropDownList>
              <w:listItem w:value="Choose an item."/>
              <w:listItem w:displayText="Equipment" w:value="Equipment"/>
              <w:listItem w:displayText="Software" w:value="Software"/>
              <w:listItem w:displayText="Hard Information" w:value="Hard Information"/>
              <w:listItem w:displayText="Electronic Information" w:value="Electronic Information"/>
              <w:listItem w:displayText="Materials" w:value="Materials"/>
            </w:dropDownList>
          </w:sdtPr>
          <w:sdtEndPr/>
          <w:sdtContent>
            <w:tc>
              <w:tcPr>
                <w:tcW w:w="1154" w:type="pct"/>
              </w:tcPr>
              <w:p w14:paraId="04CA7577" w14:textId="448B99B5"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bCs/>
              <w:sz w:val="24"/>
              <w:szCs w:val="24"/>
            </w:rPr>
            <w:alias w:val="ITAR or EAR"/>
            <w:tag w:val="ITAR or EAR"/>
            <w:id w:val="641860701"/>
            <w:placeholder>
              <w:docPart w:val="9175F924DDF746BE96B595D2948F4735"/>
            </w:placeholder>
            <w:showingPlcHdr/>
            <w:dropDownList>
              <w:listItem w:value="Choose an item."/>
              <w:listItem w:displayText="EAR-Controlled" w:value="EAR-Controlled"/>
              <w:listItem w:displayText="ITAR-Controlled" w:value="ITAR-Controlled"/>
            </w:dropDownList>
          </w:sdtPr>
          <w:sdtEndPr/>
          <w:sdtContent>
            <w:tc>
              <w:tcPr>
                <w:tcW w:w="1154" w:type="pct"/>
              </w:tcPr>
              <w:p w14:paraId="6609189D" w14:textId="5A1AAE04"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sz w:val="24"/>
              <w:szCs w:val="24"/>
            </w:rPr>
            <w:id w:val="2090334690"/>
            <w:placeholder>
              <w:docPart w:val="A0396BD3837245DD8B05DD798C44E43E"/>
            </w:placeholder>
            <w:showingPlcHdr/>
          </w:sdtPr>
          <w:sdtEndPr/>
          <w:sdtContent>
            <w:tc>
              <w:tcPr>
                <w:tcW w:w="1009" w:type="pct"/>
              </w:tcPr>
              <w:p w14:paraId="06023CB2" w14:textId="585A0A84"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tr>
      <w:tr w:rsidR="00B715A5" w:rsidRPr="00E0270B" w14:paraId="652CB8EB"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8" w:type="pct"/>
          </w:tcPr>
          <w:p w14:paraId="7BA6D980" w14:textId="511889FA" w:rsidR="00B715A5" w:rsidRDefault="00B715A5" w:rsidP="00B715A5">
            <w:pPr>
              <w:spacing w:before="0"/>
              <w:rPr>
                <w:rFonts w:cstheme="minorHAnsi"/>
                <w:bCs/>
                <w:sz w:val="24"/>
                <w:szCs w:val="24"/>
              </w:rPr>
            </w:pPr>
            <w:r>
              <w:rPr>
                <w:rFonts w:cstheme="minorHAnsi"/>
                <w:bCs/>
                <w:sz w:val="24"/>
                <w:szCs w:val="24"/>
              </w:rPr>
              <w:t>9</w:t>
            </w:r>
          </w:p>
        </w:tc>
        <w:sdt>
          <w:sdtPr>
            <w:rPr>
              <w:rFonts w:cstheme="minorHAnsi"/>
              <w:sz w:val="24"/>
              <w:szCs w:val="24"/>
            </w:rPr>
            <w:id w:val="-759912532"/>
            <w:placeholder>
              <w:docPart w:val="72A134EBD3894A54A109331E7567B6A6"/>
            </w:placeholder>
            <w:showingPlcHdr/>
          </w:sdtPr>
          <w:sdtEndPr/>
          <w:sdtContent>
            <w:tc>
              <w:tcPr>
                <w:tcW w:w="1405" w:type="pct"/>
              </w:tcPr>
              <w:p w14:paraId="4AF30B45" w14:textId="6D05FE94"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sdt>
          <w:sdtPr>
            <w:rPr>
              <w:rFonts w:cstheme="minorHAnsi"/>
              <w:bCs/>
              <w:sz w:val="24"/>
              <w:szCs w:val="24"/>
            </w:rPr>
            <w:alias w:val="Type"/>
            <w:tag w:val="Type"/>
            <w:id w:val="-210499255"/>
            <w:placeholder>
              <w:docPart w:val="DA1883D9CE1A484E8AFDC2E07BB18C57"/>
            </w:placeholder>
            <w:showingPlcHdr/>
            <w:dropDownList>
              <w:listItem w:value="Choose an item."/>
              <w:listItem w:displayText="Equipment" w:value="Equipment"/>
              <w:listItem w:displayText="Software" w:value="Software"/>
              <w:listItem w:displayText="Hard Information" w:value="Hard Information"/>
              <w:listItem w:displayText="Electronic Information" w:value="Electronic Information"/>
              <w:listItem w:displayText="Materials" w:value="Materials"/>
            </w:dropDownList>
          </w:sdtPr>
          <w:sdtEndPr/>
          <w:sdtContent>
            <w:tc>
              <w:tcPr>
                <w:tcW w:w="1154" w:type="pct"/>
              </w:tcPr>
              <w:p w14:paraId="69043500" w14:textId="3816B135"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bCs/>
              <w:sz w:val="24"/>
              <w:szCs w:val="24"/>
            </w:rPr>
            <w:alias w:val="ITAR or EAR"/>
            <w:tag w:val="ITAR or EAR"/>
            <w:id w:val="-1576281123"/>
            <w:placeholder>
              <w:docPart w:val="F8CF78381663435788304B8B02445F8A"/>
            </w:placeholder>
            <w:showingPlcHdr/>
            <w:dropDownList>
              <w:listItem w:value="Choose an item."/>
              <w:listItem w:displayText="EAR-Controlled" w:value="EAR-Controlled"/>
              <w:listItem w:displayText="ITAR-Controlled" w:value="ITAR-Controlled"/>
            </w:dropDownList>
          </w:sdtPr>
          <w:sdtEndPr/>
          <w:sdtContent>
            <w:tc>
              <w:tcPr>
                <w:tcW w:w="1154" w:type="pct"/>
              </w:tcPr>
              <w:p w14:paraId="61722028" w14:textId="04AA2C4C"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sz w:val="24"/>
              <w:szCs w:val="24"/>
            </w:rPr>
            <w:id w:val="1685717165"/>
            <w:placeholder>
              <w:docPart w:val="01FFA50D8B224E859591D0EC4C811E85"/>
            </w:placeholder>
            <w:showingPlcHdr/>
          </w:sdtPr>
          <w:sdtEndPr/>
          <w:sdtContent>
            <w:tc>
              <w:tcPr>
                <w:tcW w:w="1009" w:type="pct"/>
              </w:tcPr>
              <w:p w14:paraId="72489298" w14:textId="176DD6FA"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tr>
      <w:tr w:rsidR="00B715A5" w:rsidRPr="00E0270B" w14:paraId="5C3688CF"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8" w:type="pct"/>
          </w:tcPr>
          <w:p w14:paraId="238E69B1" w14:textId="2260BF6E" w:rsidR="00B715A5" w:rsidRDefault="00B715A5" w:rsidP="00B715A5">
            <w:pPr>
              <w:spacing w:before="0"/>
              <w:rPr>
                <w:rFonts w:cstheme="minorHAnsi"/>
                <w:bCs/>
                <w:sz w:val="24"/>
                <w:szCs w:val="24"/>
              </w:rPr>
            </w:pPr>
            <w:r>
              <w:rPr>
                <w:rFonts w:cstheme="minorHAnsi"/>
                <w:bCs/>
                <w:sz w:val="24"/>
                <w:szCs w:val="24"/>
              </w:rPr>
              <w:t>10</w:t>
            </w:r>
          </w:p>
        </w:tc>
        <w:sdt>
          <w:sdtPr>
            <w:rPr>
              <w:rFonts w:cstheme="minorHAnsi"/>
              <w:sz w:val="24"/>
              <w:szCs w:val="24"/>
            </w:rPr>
            <w:id w:val="-932814318"/>
            <w:placeholder>
              <w:docPart w:val="3A55DC47BDC24A59AF4824CECDC26B8D"/>
            </w:placeholder>
            <w:showingPlcHdr/>
          </w:sdtPr>
          <w:sdtEndPr/>
          <w:sdtContent>
            <w:tc>
              <w:tcPr>
                <w:tcW w:w="1405" w:type="pct"/>
              </w:tcPr>
              <w:p w14:paraId="29797C26" w14:textId="5B40772E"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sdt>
          <w:sdtPr>
            <w:rPr>
              <w:rFonts w:cstheme="minorHAnsi"/>
              <w:bCs/>
              <w:sz w:val="24"/>
              <w:szCs w:val="24"/>
            </w:rPr>
            <w:alias w:val="Type"/>
            <w:tag w:val="Type"/>
            <w:id w:val="-2003417893"/>
            <w:placeholder>
              <w:docPart w:val="420CD687269F4298BD7D1DA0F0E04F4F"/>
            </w:placeholder>
            <w:showingPlcHdr/>
            <w:dropDownList>
              <w:listItem w:value="Choose an item."/>
              <w:listItem w:displayText="Equipment" w:value="Equipment"/>
              <w:listItem w:displayText="Software" w:value="Software"/>
              <w:listItem w:displayText="Hard Information" w:value="Hard Information"/>
              <w:listItem w:displayText="Electronic Information" w:value="Electronic Information"/>
              <w:listItem w:displayText="Materials" w:value="Materials"/>
            </w:dropDownList>
          </w:sdtPr>
          <w:sdtEndPr/>
          <w:sdtContent>
            <w:tc>
              <w:tcPr>
                <w:tcW w:w="1154" w:type="pct"/>
              </w:tcPr>
              <w:p w14:paraId="349C9745" w14:textId="73D4BF21"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bCs/>
              <w:sz w:val="24"/>
              <w:szCs w:val="24"/>
            </w:rPr>
            <w:alias w:val="ITAR or EAR"/>
            <w:tag w:val="ITAR or EAR"/>
            <w:id w:val="465397520"/>
            <w:placeholder>
              <w:docPart w:val="92E280DAD5EC45EE9D1E8F7466C5D822"/>
            </w:placeholder>
            <w:showingPlcHdr/>
            <w:dropDownList>
              <w:listItem w:value="Choose an item."/>
              <w:listItem w:displayText="EAR-Controlled" w:value="EAR-Controlled"/>
              <w:listItem w:displayText="ITAR-Controlled" w:value="ITAR-Controlled"/>
            </w:dropDownList>
          </w:sdtPr>
          <w:sdtEndPr/>
          <w:sdtContent>
            <w:tc>
              <w:tcPr>
                <w:tcW w:w="1154" w:type="pct"/>
              </w:tcPr>
              <w:p w14:paraId="76640742" w14:textId="0DC64972"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sz w:val="24"/>
              <w:szCs w:val="24"/>
            </w:rPr>
            <w:id w:val="1441178986"/>
            <w:placeholder>
              <w:docPart w:val="E56D8EE223EA44279E698DB6C84CCF01"/>
            </w:placeholder>
            <w:showingPlcHdr/>
          </w:sdtPr>
          <w:sdtEndPr/>
          <w:sdtContent>
            <w:tc>
              <w:tcPr>
                <w:tcW w:w="1009" w:type="pct"/>
              </w:tcPr>
              <w:p w14:paraId="76775CF8" w14:textId="1A6DD0D0"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tr>
      <w:tr w:rsidR="00B715A5" w:rsidRPr="00E0270B" w14:paraId="1B629C3C"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8" w:type="pct"/>
          </w:tcPr>
          <w:p w14:paraId="6A909CC5" w14:textId="0185A4C9" w:rsidR="00B715A5" w:rsidRDefault="00B715A5" w:rsidP="00B715A5">
            <w:pPr>
              <w:spacing w:before="0"/>
              <w:rPr>
                <w:rFonts w:cstheme="minorHAnsi"/>
                <w:bCs/>
                <w:sz w:val="24"/>
                <w:szCs w:val="24"/>
              </w:rPr>
            </w:pPr>
            <w:r>
              <w:rPr>
                <w:rFonts w:cstheme="minorHAnsi"/>
                <w:bCs/>
                <w:sz w:val="24"/>
                <w:szCs w:val="24"/>
              </w:rPr>
              <w:t>11</w:t>
            </w:r>
          </w:p>
        </w:tc>
        <w:sdt>
          <w:sdtPr>
            <w:rPr>
              <w:rFonts w:cstheme="minorHAnsi"/>
              <w:sz w:val="24"/>
              <w:szCs w:val="24"/>
            </w:rPr>
            <w:id w:val="1934927630"/>
            <w:placeholder>
              <w:docPart w:val="E982BE566C394B1F8FF61D58724E7DAD"/>
            </w:placeholder>
            <w:showingPlcHdr/>
          </w:sdtPr>
          <w:sdtEndPr/>
          <w:sdtContent>
            <w:tc>
              <w:tcPr>
                <w:tcW w:w="1405" w:type="pct"/>
              </w:tcPr>
              <w:p w14:paraId="48DB1FA3" w14:textId="0AEA76F7"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sdt>
          <w:sdtPr>
            <w:rPr>
              <w:rFonts w:cstheme="minorHAnsi"/>
              <w:bCs/>
              <w:sz w:val="24"/>
              <w:szCs w:val="24"/>
            </w:rPr>
            <w:alias w:val="Type"/>
            <w:tag w:val="Type"/>
            <w:id w:val="-474374416"/>
            <w:placeholder>
              <w:docPart w:val="03C89339165B42599F9B11A5479267B5"/>
            </w:placeholder>
            <w:showingPlcHdr/>
            <w:dropDownList>
              <w:listItem w:value="Choose an item."/>
              <w:listItem w:displayText="Equipment" w:value="Equipment"/>
              <w:listItem w:displayText="Software" w:value="Software"/>
              <w:listItem w:displayText="Hard Information" w:value="Hard Information"/>
              <w:listItem w:displayText="Electronic Information" w:value="Electronic Information"/>
              <w:listItem w:displayText="Materials" w:value="Materials"/>
            </w:dropDownList>
          </w:sdtPr>
          <w:sdtEndPr/>
          <w:sdtContent>
            <w:tc>
              <w:tcPr>
                <w:tcW w:w="1154" w:type="pct"/>
              </w:tcPr>
              <w:p w14:paraId="1959838A" w14:textId="65AEB986"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bCs/>
              <w:sz w:val="24"/>
              <w:szCs w:val="24"/>
            </w:rPr>
            <w:alias w:val="ITAR or EAR"/>
            <w:tag w:val="ITAR or EAR"/>
            <w:id w:val="-1044520775"/>
            <w:placeholder>
              <w:docPart w:val="86C768790B5446F4A84A6D9E21861443"/>
            </w:placeholder>
            <w:showingPlcHdr/>
            <w:dropDownList>
              <w:listItem w:value="Choose an item."/>
              <w:listItem w:displayText="EAR-Controlled" w:value="EAR-Controlled"/>
              <w:listItem w:displayText="ITAR-Controlled" w:value="ITAR-Controlled"/>
            </w:dropDownList>
          </w:sdtPr>
          <w:sdtEndPr/>
          <w:sdtContent>
            <w:tc>
              <w:tcPr>
                <w:tcW w:w="1154" w:type="pct"/>
              </w:tcPr>
              <w:p w14:paraId="1A17F803" w14:textId="4129E0EA"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sz w:val="24"/>
              <w:szCs w:val="24"/>
            </w:rPr>
            <w:id w:val="754406850"/>
            <w:placeholder>
              <w:docPart w:val="A2D78B599E484C1DB2C3FE08922CE08D"/>
            </w:placeholder>
            <w:showingPlcHdr/>
          </w:sdtPr>
          <w:sdtEndPr/>
          <w:sdtContent>
            <w:tc>
              <w:tcPr>
                <w:tcW w:w="1009" w:type="pct"/>
              </w:tcPr>
              <w:p w14:paraId="24924B61" w14:textId="20503088"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tr>
      <w:tr w:rsidR="00B715A5" w:rsidRPr="00E0270B" w14:paraId="761CF5A5"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8" w:type="pct"/>
          </w:tcPr>
          <w:p w14:paraId="20397006" w14:textId="6BD5498E" w:rsidR="00B715A5" w:rsidRDefault="00B715A5" w:rsidP="00B715A5">
            <w:pPr>
              <w:spacing w:before="0"/>
              <w:rPr>
                <w:rFonts w:cstheme="minorHAnsi"/>
                <w:bCs/>
                <w:sz w:val="24"/>
                <w:szCs w:val="24"/>
              </w:rPr>
            </w:pPr>
            <w:r>
              <w:rPr>
                <w:rFonts w:cstheme="minorHAnsi"/>
                <w:bCs/>
                <w:sz w:val="24"/>
                <w:szCs w:val="24"/>
              </w:rPr>
              <w:t>12</w:t>
            </w:r>
          </w:p>
        </w:tc>
        <w:sdt>
          <w:sdtPr>
            <w:rPr>
              <w:rFonts w:cstheme="minorHAnsi"/>
              <w:sz w:val="24"/>
              <w:szCs w:val="24"/>
            </w:rPr>
            <w:id w:val="1908035319"/>
            <w:placeholder>
              <w:docPart w:val="833FC7A4B09F4532A07DA1819446144A"/>
            </w:placeholder>
            <w:showingPlcHdr/>
          </w:sdtPr>
          <w:sdtEndPr/>
          <w:sdtContent>
            <w:tc>
              <w:tcPr>
                <w:tcW w:w="1405" w:type="pct"/>
              </w:tcPr>
              <w:p w14:paraId="568B5EEF" w14:textId="56720DC4"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sdt>
          <w:sdtPr>
            <w:rPr>
              <w:rFonts w:cstheme="minorHAnsi"/>
              <w:bCs/>
              <w:sz w:val="24"/>
              <w:szCs w:val="24"/>
            </w:rPr>
            <w:alias w:val="Type"/>
            <w:tag w:val="Type"/>
            <w:id w:val="316843453"/>
            <w:placeholder>
              <w:docPart w:val="0D808CD1BB84479982A484B37AB7A4EF"/>
            </w:placeholder>
            <w:showingPlcHdr/>
            <w:dropDownList>
              <w:listItem w:value="Choose an item."/>
              <w:listItem w:displayText="Equipment" w:value="Equipment"/>
              <w:listItem w:displayText="Software" w:value="Software"/>
              <w:listItem w:displayText="Hard Information" w:value="Hard Information"/>
              <w:listItem w:displayText="Electronic Information" w:value="Electronic Information"/>
              <w:listItem w:displayText="Materials" w:value="Materials"/>
            </w:dropDownList>
          </w:sdtPr>
          <w:sdtEndPr/>
          <w:sdtContent>
            <w:tc>
              <w:tcPr>
                <w:tcW w:w="1154" w:type="pct"/>
              </w:tcPr>
              <w:p w14:paraId="3BC5DEFA" w14:textId="567A3D23"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bCs/>
              <w:sz w:val="24"/>
              <w:szCs w:val="24"/>
            </w:rPr>
            <w:alias w:val="ITAR or EAR"/>
            <w:tag w:val="ITAR or EAR"/>
            <w:id w:val="-1939201196"/>
            <w:placeholder>
              <w:docPart w:val="118359A0A42C4C74ABF3EA1EEC9C7384"/>
            </w:placeholder>
            <w:showingPlcHdr/>
            <w:dropDownList>
              <w:listItem w:value="Choose an item."/>
              <w:listItem w:displayText="EAR-Controlled" w:value="EAR-Controlled"/>
              <w:listItem w:displayText="ITAR-Controlled" w:value="ITAR-Controlled"/>
            </w:dropDownList>
          </w:sdtPr>
          <w:sdtEndPr/>
          <w:sdtContent>
            <w:tc>
              <w:tcPr>
                <w:tcW w:w="1154" w:type="pct"/>
              </w:tcPr>
              <w:p w14:paraId="3107E2BB" w14:textId="45E13A4E"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sz w:val="24"/>
              <w:szCs w:val="24"/>
            </w:rPr>
            <w:id w:val="372583572"/>
            <w:placeholder>
              <w:docPart w:val="56345C4B284047D997E7FD7EF3B24526"/>
            </w:placeholder>
            <w:showingPlcHdr/>
          </w:sdtPr>
          <w:sdtEndPr/>
          <w:sdtContent>
            <w:tc>
              <w:tcPr>
                <w:tcW w:w="1009" w:type="pct"/>
              </w:tcPr>
              <w:p w14:paraId="1691E578" w14:textId="43802CC6"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tr>
      <w:tr w:rsidR="00B715A5" w:rsidRPr="00E0270B" w14:paraId="32FA9A47"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8" w:type="pct"/>
          </w:tcPr>
          <w:p w14:paraId="4D3718E0" w14:textId="2B4727F3" w:rsidR="00B715A5" w:rsidRDefault="00B715A5" w:rsidP="00B715A5">
            <w:pPr>
              <w:spacing w:before="0"/>
              <w:rPr>
                <w:rFonts w:cstheme="minorHAnsi"/>
                <w:bCs/>
                <w:sz w:val="24"/>
                <w:szCs w:val="24"/>
              </w:rPr>
            </w:pPr>
            <w:r>
              <w:rPr>
                <w:rFonts w:cstheme="minorHAnsi"/>
                <w:bCs/>
                <w:sz w:val="24"/>
                <w:szCs w:val="24"/>
              </w:rPr>
              <w:t>13</w:t>
            </w:r>
          </w:p>
        </w:tc>
        <w:sdt>
          <w:sdtPr>
            <w:rPr>
              <w:rFonts w:cstheme="minorHAnsi"/>
              <w:sz w:val="24"/>
              <w:szCs w:val="24"/>
            </w:rPr>
            <w:id w:val="1881195989"/>
            <w:placeholder>
              <w:docPart w:val="FA0C4D0BBBC74F5096947F2E03439368"/>
            </w:placeholder>
            <w:showingPlcHdr/>
          </w:sdtPr>
          <w:sdtEndPr/>
          <w:sdtContent>
            <w:tc>
              <w:tcPr>
                <w:tcW w:w="1405" w:type="pct"/>
              </w:tcPr>
              <w:p w14:paraId="55C236D8" w14:textId="79C9ACB3"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sdt>
          <w:sdtPr>
            <w:rPr>
              <w:rFonts w:cstheme="minorHAnsi"/>
              <w:bCs/>
              <w:sz w:val="24"/>
              <w:szCs w:val="24"/>
            </w:rPr>
            <w:alias w:val="Type"/>
            <w:tag w:val="Type"/>
            <w:id w:val="1997685720"/>
            <w:placeholder>
              <w:docPart w:val="77344C6C8ACC4BFB9C2B84E63899C1E6"/>
            </w:placeholder>
            <w:showingPlcHdr/>
            <w:dropDownList>
              <w:listItem w:value="Choose an item."/>
              <w:listItem w:displayText="Equipment" w:value="Equipment"/>
              <w:listItem w:displayText="Software" w:value="Software"/>
              <w:listItem w:displayText="Hard Information" w:value="Hard Information"/>
              <w:listItem w:displayText="Electronic Information" w:value="Electronic Information"/>
              <w:listItem w:displayText="Materials" w:value="Materials"/>
            </w:dropDownList>
          </w:sdtPr>
          <w:sdtEndPr/>
          <w:sdtContent>
            <w:tc>
              <w:tcPr>
                <w:tcW w:w="1154" w:type="pct"/>
              </w:tcPr>
              <w:p w14:paraId="16BEE4C6" w14:textId="08EB330C"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bCs/>
              <w:sz w:val="24"/>
              <w:szCs w:val="24"/>
            </w:rPr>
            <w:alias w:val="ITAR or EAR"/>
            <w:tag w:val="ITAR or EAR"/>
            <w:id w:val="-2099554450"/>
            <w:placeholder>
              <w:docPart w:val="6E306173BBDB4FA38FC81CC8F09CDC52"/>
            </w:placeholder>
            <w:showingPlcHdr/>
            <w:dropDownList>
              <w:listItem w:value="Choose an item."/>
              <w:listItem w:displayText="EAR-Controlled" w:value="EAR-Controlled"/>
              <w:listItem w:displayText="ITAR-Controlled" w:value="ITAR-Controlled"/>
            </w:dropDownList>
          </w:sdtPr>
          <w:sdtEndPr/>
          <w:sdtContent>
            <w:tc>
              <w:tcPr>
                <w:tcW w:w="1154" w:type="pct"/>
              </w:tcPr>
              <w:p w14:paraId="345B2D6A" w14:textId="36D8049F"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sz w:val="24"/>
              <w:szCs w:val="24"/>
            </w:rPr>
            <w:id w:val="-1574582512"/>
            <w:placeholder>
              <w:docPart w:val="09D00DCC03B743F19A66329F5EC32F82"/>
            </w:placeholder>
            <w:showingPlcHdr/>
          </w:sdtPr>
          <w:sdtEndPr/>
          <w:sdtContent>
            <w:tc>
              <w:tcPr>
                <w:tcW w:w="1009" w:type="pct"/>
              </w:tcPr>
              <w:p w14:paraId="28E9F8CD" w14:textId="0E4F1F78"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tr>
      <w:tr w:rsidR="00B715A5" w:rsidRPr="00E0270B" w14:paraId="718E0A31"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8" w:type="pct"/>
          </w:tcPr>
          <w:p w14:paraId="28E60902" w14:textId="5D264C45" w:rsidR="00B715A5" w:rsidRDefault="00B715A5" w:rsidP="00B715A5">
            <w:pPr>
              <w:spacing w:before="0"/>
              <w:rPr>
                <w:rFonts w:cstheme="minorHAnsi"/>
                <w:bCs/>
                <w:sz w:val="24"/>
                <w:szCs w:val="24"/>
              </w:rPr>
            </w:pPr>
            <w:r>
              <w:rPr>
                <w:rFonts w:cstheme="minorHAnsi"/>
                <w:bCs/>
                <w:sz w:val="24"/>
                <w:szCs w:val="24"/>
              </w:rPr>
              <w:t>14</w:t>
            </w:r>
          </w:p>
        </w:tc>
        <w:sdt>
          <w:sdtPr>
            <w:rPr>
              <w:rFonts w:cstheme="minorHAnsi"/>
              <w:sz w:val="24"/>
              <w:szCs w:val="24"/>
            </w:rPr>
            <w:id w:val="-1317329925"/>
            <w:placeholder>
              <w:docPart w:val="94F50C8397594E5997A2DC12484074D5"/>
            </w:placeholder>
            <w:showingPlcHdr/>
          </w:sdtPr>
          <w:sdtEndPr/>
          <w:sdtContent>
            <w:tc>
              <w:tcPr>
                <w:tcW w:w="1405" w:type="pct"/>
              </w:tcPr>
              <w:p w14:paraId="1BF453EE" w14:textId="59999C26"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sdt>
          <w:sdtPr>
            <w:rPr>
              <w:rFonts w:cstheme="minorHAnsi"/>
              <w:bCs/>
              <w:sz w:val="24"/>
              <w:szCs w:val="24"/>
            </w:rPr>
            <w:alias w:val="Type"/>
            <w:tag w:val="Type"/>
            <w:id w:val="-1352416865"/>
            <w:placeholder>
              <w:docPart w:val="2513AE192BC646FC8977DE0F7A31619A"/>
            </w:placeholder>
            <w:showingPlcHdr/>
            <w:dropDownList>
              <w:listItem w:value="Choose an item."/>
              <w:listItem w:displayText="Equipment" w:value="Equipment"/>
              <w:listItem w:displayText="Software" w:value="Software"/>
              <w:listItem w:displayText="Hard Information" w:value="Hard Information"/>
              <w:listItem w:displayText="Electronic Information" w:value="Electronic Information"/>
              <w:listItem w:displayText="Materials" w:value="Materials"/>
            </w:dropDownList>
          </w:sdtPr>
          <w:sdtEndPr/>
          <w:sdtContent>
            <w:tc>
              <w:tcPr>
                <w:tcW w:w="1154" w:type="pct"/>
              </w:tcPr>
              <w:p w14:paraId="07448427" w14:textId="32252760"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bCs/>
              <w:sz w:val="24"/>
              <w:szCs w:val="24"/>
            </w:rPr>
            <w:alias w:val="ITAR or EAR"/>
            <w:tag w:val="ITAR or EAR"/>
            <w:id w:val="845290533"/>
            <w:placeholder>
              <w:docPart w:val="B869E1ADCCF24EF9A96164FF5EAE761D"/>
            </w:placeholder>
            <w:showingPlcHdr/>
            <w:dropDownList>
              <w:listItem w:value="Choose an item."/>
              <w:listItem w:displayText="EAR-Controlled" w:value="EAR-Controlled"/>
              <w:listItem w:displayText="ITAR-Controlled" w:value="ITAR-Controlled"/>
            </w:dropDownList>
          </w:sdtPr>
          <w:sdtEndPr/>
          <w:sdtContent>
            <w:tc>
              <w:tcPr>
                <w:tcW w:w="1154" w:type="pct"/>
              </w:tcPr>
              <w:p w14:paraId="6A8E8E37" w14:textId="09F1FA4D"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sz w:val="24"/>
              <w:szCs w:val="24"/>
            </w:rPr>
            <w:id w:val="2132900761"/>
            <w:placeholder>
              <w:docPart w:val="E343809F78FA4F478807019A8477DABD"/>
            </w:placeholder>
            <w:showingPlcHdr/>
          </w:sdtPr>
          <w:sdtEndPr/>
          <w:sdtContent>
            <w:tc>
              <w:tcPr>
                <w:tcW w:w="1009" w:type="pct"/>
              </w:tcPr>
              <w:p w14:paraId="79F2C575" w14:textId="7F0F0E50"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tr>
      <w:tr w:rsidR="00B715A5" w:rsidRPr="00E0270B" w14:paraId="1878C645"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8" w:type="pct"/>
          </w:tcPr>
          <w:p w14:paraId="0AB03ECA" w14:textId="2148CEB5" w:rsidR="00B715A5" w:rsidRDefault="00B715A5" w:rsidP="00B715A5">
            <w:pPr>
              <w:spacing w:before="0"/>
              <w:rPr>
                <w:rFonts w:cstheme="minorHAnsi"/>
                <w:bCs/>
                <w:sz w:val="24"/>
                <w:szCs w:val="24"/>
              </w:rPr>
            </w:pPr>
            <w:r>
              <w:rPr>
                <w:rFonts w:cstheme="minorHAnsi"/>
                <w:bCs/>
                <w:sz w:val="24"/>
                <w:szCs w:val="24"/>
              </w:rPr>
              <w:t>15</w:t>
            </w:r>
          </w:p>
        </w:tc>
        <w:sdt>
          <w:sdtPr>
            <w:rPr>
              <w:rFonts w:cstheme="minorHAnsi"/>
              <w:sz w:val="24"/>
              <w:szCs w:val="24"/>
            </w:rPr>
            <w:id w:val="1733194197"/>
            <w:placeholder>
              <w:docPart w:val="380CCFD4567141DEBAF42395E585B5F0"/>
            </w:placeholder>
            <w:showingPlcHdr/>
          </w:sdtPr>
          <w:sdtEndPr/>
          <w:sdtContent>
            <w:tc>
              <w:tcPr>
                <w:tcW w:w="1405" w:type="pct"/>
              </w:tcPr>
              <w:p w14:paraId="2665872D" w14:textId="2D96A493"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sdt>
          <w:sdtPr>
            <w:rPr>
              <w:rFonts w:cstheme="minorHAnsi"/>
              <w:bCs/>
              <w:sz w:val="24"/>
              <w:szCs w:val="24"/>
            </w:rPr>
            <w:alias w:val="Type"/>
            <w:tag w:val="Type"/>
            <w:id w:val="329877943"/>
            <w:placeholder>
              <w:docPart w:val="9EA2F80DC5F94859B298CE8777D13A3C"/>
            </w:placeholder>
            <w:showingPlcHdr/>
            <w:dropDownList>
              <w:listItem w:value="Choose an item."/>
              <w:listItem w:displayText="Equipment" w:value="Equipment"/>
              <w:listItem w:displayText="Software" w:value="Software"/>
              <w:listItem w:displayText="Hard Information" w:value="Hard Information"/>
              <w:listItem w:displayText="Electronic Information" w:value="Electronic Information"/>
              <w:listItem w:displayText="Materials" w:value="Materials"/>
            </w:dropDownList>
          </w:sdtPr>
          <w:sdtEndPr/>
          <w:sdtContent>
            <w:tc>
              <w:tcPr>
                <w:tcW w:w="1154" w:type="pct"/>
              </w:tcPr>
              <w:p w14:paraId="1FFFA13E" w14:textId="49AC1D96"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bCs/>
              <w:sz w:val="24"/>
              <w:szCs w:val="24"/>
            </w:rPr>
            <w:alias w:val="ITAR or EAR"/>
            <w:tag w:val="ITAR or EAR"/>
            <w:id w:val="1588574547"/>
            <w:placeholder>
              <w:docPart w:val="C03516C2A1D649FF864B9A499CAE59E2"/>
            </w:placeholder>
            <w:showingPlcHdr/>
            <w:dropDownList>
              <w:listItem w:value="Choose an item."/>
              <w:listItem w:displayText="EAR-Controlled" w:value="EAR-Controlled"/>
              <w:listItem w:displayText="ITAR-Controlled" w:value="ITAR-Controlled"/>
            </w:dropDownList>
          </w:sdtPr>
          <w:sdtEndPr/>
          <w:sdtContent>
            <w:tc>
              <w:tcPr>
                <w:tcW w:w="1154" w:type="pct"/>
              </w:tcPr>
              <w:p w14:paraId="2CD97D79" w14:textId="7E48259F"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sz w:val="24"/>
              <w:szCs w:val="24"/>
            </w:rPr>
            <w:id w:val="921297603"/>
            <w:placeholder>
              <w:docPart w:val="C5781A6D27BD458A85D7F1097E888B94"/>
            </w:placeholder>
            <w:showingPlcHdr/>
          </w:sdtPr>
          <w:sdtEndPr/>
          <w:sdtContent>
            <w:tc>
              <w:tcPr>
                <w:tcW w:w="1009" w:type="pct"/>
              </w:tcPr>
              <w:p w14:paraId="2EAF5C68" w14:textId="5AB70612"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tr>
      <w:tr w:rsidR="00B715A5" w:rsidRPr="00E0270B" w14:paraId="6A7853D5"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8" w:type="pct"/>
          </w:tcPr>
          <w:p w14:paraId="77D928A4" w14:textId="6F0E00FF" w:rsidR="00B715A5" w:rsidRDefault="00B715A5" w:rsidP="00B715A5">
            <w:pPr>
              <w:spacing w:before="0"/>
              <w:rPr>
                <w:rFonts w:cstheme="minorHAnsi"/>
                <w:bCs/>
                <w:sz w:val="24"/>
                <w:szCs w:val="24"/>
              </w:rPr>
            </w:pPr>
            <w:r>
              <w:rPr>
                <w:rFonts w:cstheme="minorHAnsi"/>
                <w:bCs/>
                <w:sz w:val="24"/>
                <w:szCs w:val="24"/>
              </w:rPr>
              <w:t>16</w:t>
            </w:r>
          </w:p>
        </w:tc>
        <w:sdt>
          <w:sdtPr>
            <w:rPr>
              <w:rFonts w:cstheme="minorHAnsi"/>
              <w:sz w:val="24"/>
              <w:szCs w:val="24"/>
            </w:rPr>
            <w:id w:val="1653945850"/>
            <w:placeholder>
              <w:docPart w:val="BD4DF539E18543C99D29C32AEC221E0E"/>
            </w:placeholder>
            <w:showingPlcHdr/>
          </w:sdtPr>
          <w:sdtEndPr/>
          <w:sdtContent>
            <w:tc>
              <w:tcPr>
                <w:tcW w:w="1405" w:type="pct"/>
              </w:tcPr>
              <w:p w14:paraId="60F90F91" w14:textId="0DCC9CAF"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sdt>
          <w:sdtPr>
            <w:rPr>
              <w:rFonts w:cstheme="minorHAnsi"/>
              <w:bCs/>
              <w:sz w:val="24"/>
              <w:szCs w:val="24"/>
            </w:rPr>
            <w:alias w:val="Type"/>
            <w:tag w:val="Type"/>
            <w:id w:val="-802995384"/>
            <w:placeholder>
              <w:docPart w:val="B4140B3CAAB34EDEAC6E4C45DA6ED12B"/>
            </w:placeholder>
            <w:showingPlcHdr/>
            <w:dropDownList>
              <w:listItem w:value="Choose an item."/>
              <w:listItem w:displayText="Equipment" w:value="Equipment"/>
              <w:listItem w:displayText="Software" w:value="Software"/>
              <w:listItem w:displayText="Hard Information" w:value="Hard Information"/>
              <w:listItem w:displayText="Electronic Information" w:value="Electronic Information"/>
              <w:listItem w:displayText="Materials" w:value="Materials"/>
            </w:dropDownList>
          </w:sdtPr>
          <w:sdtEndPr/>
          <w:sdtContent>
            <w:tc>
              <w:tcPr>
                <w:tcW w:w="1154" w:type="pct"/>
              </w:tcPr>
              <w:p w14:paraId="4DD70E68" w14:textId="33E08BD8"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bCs/>
              <w:sz w:val="24"/>
              <w:szCs w:val="24"/>
            </w:rPr>
            <w:alias w:val="ITAR or EAR"/>
            <w:tag w:val="ITAR or EAR"/>
            <w:id w:val="978189162"/>
            <w:placeholder>
              <w:docPart w:val="1671C2B469064798BD09CEF2BA491A6A"/>
            </w:placeholder>
            <w:showingPlcHdr/>
            <w:dropDownList>
              <w:listItem w:value="Choose an item."/>
              <w:listItem w:displayText="EAR-Controlled" w:value="EAR-Controlled"/>
              <w:listItem w:displayText="ITAR-Controlled" w:value="ITAR-Controlled"/>
            </w:dropDownList>
          </w:sdtPr>
          <w:sdtEndPr/>
          <w:sdtContent>
            <w:tc>
              <w:tcPr>
                <w:tcW w:w="1154" w:type="pct"/>
              </w:tcPr>
              <w:p w14:paraId="4E5098BA" w14:textId="38AD71D2"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sz w:val="24"/>
              <w:szCs w:val="24"/>
            </w:rPr>
            <w:id w:val="-1210107012"/>
            <w:placeholder>
              <w:docPart w:val="92ECA2DFF0ED47BEB913D795345C2C28"/>
            </w:placeholder>
            <w:showingPlcHdr/>
          </w:sdtPr>
          <w:sdtEndPr/>
          <w:sdtContent>
            <w:tc>
              <w:tcPr>
                <w:tcW w:w="1009" w:type="pct"/>
              </w:tcPr>
              <w:p w14:paraId="04FFF576" w14:textId="3456D4FF"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tr>
      <w:tr w:rsidR="00B715A5" w:rsidRPr="00E0270B" w14:paraId="23226352"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8" w:type="pct"/>
          </w:tcPr>
          <w:p w14:paraId="078345C3" w14:textId="474421A4" w:rsidR="00B715A5" w:rsidRDefault="00B715A5" w:rsidP="00B715A5">
            <w:pPr>
              <w:spacing w:before="0"/>
              <w:rPr>
                <w:rFonts w:cstheme="minorHAnsi"/>
                <w:bCs/>
                <w:sz w:val="24"/>
                <w:szCs w:val="24"/>
              </w:rPr>
            </w:pPr>
            <w:r>
              <w:rPr>
                <w:rFonts w:cstheme="minorHAnsi"/>
                <w:bCs/>
                <w:sz w:val="24"/>
                <w:szCs w:val="24"/>
              </w:rPr>
              <w:t>17</w:t>
            </w:r>
          </w:p>
        </w:tc>
        <w:sdt>
          <w:sdtPr>
            <w:rPr>
              <w:rFonts w:cstheme="minorHAnsi"/>
              <w:sz w:val="24"/>
              <w:szCs w:val="24"/>
            </w:rPr>
            <w:id w:val="932785637"/>
            <w:placeholder>
              <w:docPart w:val="D37DA0DA03464DCFA82DB93A6AA5C3ED"/>
            </w:placeholder>
            <w:showingPlcHdr/>
          </w:sdtPr>
          <w:sdtEndPr/>
          <w:sdtContent>
            <w:tc>
              <w:tcPr>
                <w:tcW w:w="1405" w:type="pct"/>
              </w:tcPr>
              <w:p w14:paraId="5217F8BF" w14:textId="7E0E5966"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sdt>
          <w:sdtPr>
            <w:rPr>
              <w:rFonts w:cstheme="minorHAnsi"/>
              <w:bCs/>
              <w:sz w:val="24"/>
              <w:szCs w:val="24"/>
            </w:rPr>
            <w:alias w:val="Type"/>
            <w:tag w:val="Type"/>
            <w:id w:val="1597207995"/>
            <w:placeholder>
              <w:docPart w:val="6A712702350C4D6FAE877607699CB2DF"/>
            </w:placeholder>
            <w:showingPlcHdr/>
            <w:dropDownList>
              <w:listItem w:value="Choose an item."/>
              <w:listItem w:displayText="Equipment" w:value="Equipment"/>
              <w:listItem w:displayText="Software" w:value="Software"/>
              <w:listItem w:displayText="Hard Information" w:value="Hard Information"/>
              <w:listItem w:displayText="Electronic Information" w:value="Electronic Information"/>
              <w:listItem w:displayText="Materials" w:value="Materials"/>
            </w:dropDownList>
          </w:sdtPr>
          <w:sdtEndPr/>
          <w:sdtContent>
            <w:tc>
              <w:tcPr>
                <w:tcW w:w="1154" w:type="pct"/>
              </w:tcPr>
              <w:p w14:paraId="7CAE85FC" w14:textId="6C24EDE5"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bCs/>
              <w:sz w:val="24"/>
              <w:szCs w:val="24"/>
            </w:rPr>
            <w:alias w:val="ITAR or EAR"/>
            <w:tag w:val="ITAR or EAR"/>
            <w:id w:val="2020818297"/>
            <w:placeholder>
              <w:docPart w:val="87BACD356E624F67A21D623C0C16A95E"/>
            </w:placeholder>
            <w:showingPlcHdr/>
            <w:dropDownList>
              <w:listItem w:value="Choose an item."/>
              <w:listItem w:displayText="EAR-Controlled" w:value="EAR-Controlled"/>
              <w:listItem w:displayText="ITAR-Controlled" w:value="ITAR-Controlled"/>
            </w:dropDownList>
          </w:sdtPr>
          <w:sdtEndPr/>
          <w:sdtContent>
            <w:tc>
              <w:tcPr>
                <w:tcW w:w="1154" w:type="pct"/>
              </w:tcPr>
              <w:p w14:paraId="4E570324" w14:textId="493B1F94"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sz w:val="24"/>
              <w:szCs w:val="24"/>
            </w:rPr>
            <w:id w:val="622206243"/>
            <w:placeholder>
              <w:docPart w:val="30544C1767754BC6817DB4A69467BFD6"/>
            </w:placeholder>
            <w:showingPlcHdr/>
          </w:sdtPr>
          <w:sdtEndPr/>
          <w:sdtContent>
            <w:tc>
              <w:tcPr>
                <w:tcW w:w="1009" w:type="pct"/>
              </w:tcPr>
              <w:p w14:paraId="7B2059CF" w14:textId="01692E79"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tr>
      <w:tr w:rsidR="00B715A5" w:rsidRPr="00E0270B" w14:paraId="37DD34EA" w14:textId="77777777" w:rsidTr="00CF00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8" w:type="pct"/>
          </w:tcPr>
          <w:p w14:paraId="4A0AE24C" w14:textId="77777777" w:rsidR="00B715A5" w:rsidRDefault="00B715A5" w:rsidP="00CF00A4">
            <w:pPr>
              <w:spacing w:before="0"/>
              <w:rPr>
                <w:rFonts w:cstheme="minorHAnsi"/>
                <w:bCs/>
                <w:sz w:val="24"/>
                <w:szCs w:val="24"/>
              </w:rPr>
            </w:pPr>
            <w:r>
              <w:rPr>
                <w:rFonts w:cstheme="minorHAnsi"/>
                <w:bCs/>
                <w:sz w:val="24"/>
                <w:szCs w:val="24"/>
              </w:rPr>
              <w:t>18</w:t>
            </w:r>
          </w:p>
        </w:tc>
        <w:sdt>
          <w:sdtPr>
            <w:rPr>
              <w:rFonts w:cstheme="minorHAnsi"/>
              <w:sz w:val="24"/>
              <w:szCs w:val="24"/>
            </w:rPr>
            <w:id w:val="-1945530436"/>
            <w:placeholder>
              <w:docPart w:val="2C7C3BC40F434DEC83E8308631FDF739"/>
            </w:placeholder>
            <w:showingPlcHdr/>
          </w:sdtPr>
          <w:sdtEndPr/>
          <w:sdtContent>
            <w:tc>
              <w:tcPr>
                <w:tcW w:w="1405" w:type="pct"/>
              </w:tcPr>
              <w:p w14:paraId="1E984B8A" w14:textId="77777777" w:rsidR="00B715A5" w:rsidRPr="00E0270B" w:rsidRDefault="00B715A5" w:rsidP="00CF00A4">
                <w:pPr>
                  <w:spacing w:before="0"/>
                  <w:rPr>
                    <w:rFonts w:cstheme="minorHAnsi"/>
                    <w:bCs/>
                    <w:sz w:val="24"/>
                    <w:szCs w:val="24"/>
                  </w:rPr>
                </w:pPr>
                <w:r>
                  <w:rPr>
                    <w:rStyle w:val="PlaceholderText"/>
                  </w:rPr>
                  <w:t xml:space="preserve">Enter </w:t>
                </w:r>
                <w:r w:rsidRPr="00DE667B">
                  <w:rPr>
                    <w:rStyle w:val="PlaceholderText"/>
                  </w:rPr>
                  <w:t>text.</w:t>
                </w:r>
              </w:p>
            </w:tc>
          </w:sdtContent>
        </w:sdt>
        <w:sdt>
          <w:sdtPr>
            <w:rPr>
              <w:rFonts w:cstheme="minorHAnsi"/>
              <w:bCs/>
              <w:sz w:val="24"/>
              <w:szCs w:val="24"/>
            </w:rPr>
            <w:alias w:val="Type"/>
            <w:tag w:val="Type"/>
            <w:id w:val="1874803626"/>
            <w:placeholder>
              <w:docPart w:val="BF8DF4E9BC034EC486284FD87C3EDD2D"/>
            </w:placeholder>
            <w:showingPlcHdr/>
            <w:dropDownList>
              <w:listItem w:value="Choose an item."/>
              <w:listItem w:displayText="Equipment" w:value="Equipment"/>
              <w:listItem w:displayText="Software" w:value="Software"/>
              <w:listItem w:displayText="Hard Information" w:value="Hard Information"/>
              <w:listItem w:displayText="Electronic Information" w:value="Electronic Information"/>
              <w:listItem w:displayText="Materials" w:value="Materials"/>
            </w:dropDownList>
          </w:sdtPr>
          <w:sdtEndPr/>
          <w:sdtContent>
            <w:tc>
              <w:tcPr>
                <w:tcW w:w="1154" w:type="pct"/>
              </w:tcPr>
              <w:p w14:paraId="53969D03" w14:textId="77777777" w:rsidR="00B715A5" w:rsidRPr="00E0270B" w:rsidRDefault="00B715A5" w:rsidP="00CF00A4">
                <w:pPr>
                  <w:spacing w:before="0"/>
                  <w:rPr>
                    <w:rFonts w:cstheme="minorHAnsi"/>
                    <w:bCs/>
                    <w:sz w:val="24"/>
                    <w:szCs w:val="24"/>
                  </w:rPr>
                </w:pPr>
                <w:r w:rsidRPr="00DE667B">
                  <w:rPr>
                    <w:rStyle w:val="PlaceholderText"/>
                  </w:rPr>
                  <w:t>Choose an item.</w:t>
                </w:r>
              </w:p>
            </w:tc>
          </w:sdtContent>
        </w:sdt>
        <w:sdt>
          <w:sdtPr>
            <w:rPr>
              <w:rFonts w:cstheme="minorHAnsi"/>
              <w:bCs/>
              <w:sz w:val="24"/>
              <w:szCs w:val="24"/>
            </w:rPr>
            <w:alias w:val="ITAR or EAR"/>
            <w:tag w:val="ITAR or EAR"/>
            <w:id w:val="855316116"/>
            <w:placeholder>
              <w:docPart w:val="AE702CB4CBEE4627A25ED7415101A519"/>
            </w:placeholder>
            <w:showingPlcHdr/>
            <w:dropDownList>
              <w:listItem w:value="Choose an item."/>
              <w:listItem w:displayText="EAR-Controlled" w:value="EAR-Controlled"/>
              <w:listItem w:displayText="ITAR-Controlled" w:value="ITAR-Controlled"/>
            </w:dropDownList>
          </w:sdtPr>
          <w:sdtEndPr/>
          <w:sdtContent>
            <w:tc>
              <w:tcPr>
                <w:tcW w:w="1154" w:type="pct"/>
              </w:tcPr>
              <w:p w14:paraId="5412588D" w14:textId="77777777" w:rsidR="00B715A5" w:rsidRPr="00E0270B" w:rsidRDefault="00B715A5" w:rsidP="00CF00A4">
                <w:pPr>
                  <w:spacing w:before="0"/>
                  <w:rPr>
                    <w:rFonts w:cstheme="minorHAnsi"/>
                    <w:bCs/>
                    <w:sz w:val="24"/>
                    <w:szCs w:val="24"/>
                  </w:rPr>
                </w:pPr>
                <w:r w:rsidRPr="00DE667B">
                  <w:rPr>
                    <w:rStyle w:val="PlaceholderText"/>
                  </w:rPr>
                  <w:t>Choose an item.</w:t>
                </w:r>
              </w:p>
            </w:tc>
          </w:sdtContent>
        </w:sdt>
        <w:sdt>
          <w:sdtPr>
            <w:rPr>
              <w:rFonts w:cstheme="minorHAnsi"/>
              <w:sz w:val="24"/>
              <w:szCs w:val="24"/>
            </w:rPr>
            <w:id w:val="-2018604003"/>
            <w:placeholder>
              <w:docPart w:val="4ED2B979325148039C3A476857FFED13"/>
            </w:placeholder>
            <w:showingPlcHdr/>
          </w:sdtPr>
          <w:sdtEndPr/>
          <w:sdtContent>
            <w:tc>
              <w:tcPr>
                <w:tcW w:w="1009" w:type="pct"/>
              </w:tcPr>
              <w:p w14:paraId="5EDBF89B" w14:textId="77777777" w:rsidR="00B715A5" w:rsidRPr="00E0270B" w:rsidRDefault="00B715A5" w:rsidP="00CF00A4">
                <w:pPr>
                  <w:spacing w:before="0"/>
                  <w:rPr>
                    <w:rFonts w:cstheme="minorHAnsi"/>
                    <w:bCs/>
                    <w:sz w:val="24"/>
                    <w:szCs w:val="24"/>
                  </w:rPr>
                </w:pPr>
                <w:r>
                  <w:rPr>
                    <w:rStyle w:val="PlaceholderText"/>
                  </w:rPr>
                  <w:t xml:space="preserve">Enter </w:t>
                </w:r>
                <w:r w:rsidRPr="00DE667B">
                  <w:rPr>
                    <w:rStyle w:val="PlaceholderText"/>
                  </w:rPr>
                  <w:t>text.</w:t>
                </w:r>
              </w:p>
            </w:tc>
          </w:sdtContent>
        </w:sdt>
      </w:tr>
      <w:tr w:rsidR="00B715A5" w:rsidRPr="00E0270B" w14:paraId="69F06BD0" w14:textId="77777777" w:rsidTr="00CF00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8" w:type="pct"/>
          </w:tcPr>
          <w:p w14:paraId="5BACA8A9" w14:textId="6522B2DA" w:rsidR="00B715A5" w:rsidRDefault="00B715A5" w:rsidP="00CF00A4">
            <w:pPr>
              <w:spacing w:before="0"/>
              <w:rPr>
                <w:rFonts w:cstheme="minorHAnsi"/>
                <w:bCs/>
                <w:sz w:val="24"/>
                <w:szCs w:val="24"/>
              </w:rPr>
            </w:pPr>
            <w:r>
              <w:rPr>
                <w:rFonts w:cstheme="minorHAnsi"/>
                <w:bCs/>
                <w:sz w:val="24"/>
                <w:szCs w:val="24"/>
              </w:rPr>
              <w:t>19</w:t>
            </w:r>
          </w:p>
        </w:tc>
        <w:sdt>
          <w:sdtPr>
            <w:rPr>
              <w:rFonts w:cstheme="minorHAnsi"/>
              <w:sz w:val="24"/>
              <w:szCs w:val="24"/>
            </w:rPr>
            <w:id w:val="-1437971720"/>
            <w:placeholder>
              <w:docPart w:val="34BAA688EAD347CB827646C0D916F1B1"/>
            </w:placeholder>
            <w:showingPlcHdr/>
          </w:sdtPr>
          <w:sdtEndPr/>
          <w:sdtContent>
            <w:tc>
              <w:tcPr>
                <w:tcW w:w="1405" w:type="pct"/>
              </w:tcPr>
              <w:p w14:paraId="09CF499E" w14:textId="77777777" w:rsidR="00B715A5" w:rsidRPr="00E0270B" w:rsidRDefault="00B715A5" w:rsidP="00CF00A4">
                <w:pPr>
                  <w:spacing w:before="0"/>
                  <w:rPr>
                    <w:rFonts w:cstheme="minorHAnsi"/>
                    <w:bCs/>
                    <w:sz w:val="24"/>
                    <w:szCs w:val="24"/>
                  </w:rPr>
                </w:pPr>
                <w:r>
                  <w:rPr>
                    <w:rStyle w:val="PlaceholderText"/>
                  </w:rPr>
                  <w:t xml:space="preserve">Enter </w:t>
                </w:r>
                <w:r w:rsidRPr="00DE667B">
                  <w:rPr>
                    <w:rStyle w:val="PlaceholderText"/>
                  </w:rPr>
                  <w:t>text.</w:t>
                </w:r>
              </w:p>
            </w:tc>
          </w:sdtContent>
        </w:sdt>
        <w:sdt>
          <w:sdtPr>
            <w:rPr>
              <w:rFonts w:cstheme="minorHAnsi"/>
              <w:bCs/>
              <w:sz w:val="24"/>
              <w:szCs w:val="24"/>
            </w:rPr>
            <w:alias w:val="Type"/>
            <w:tag w:val="Type"/>
            <w:id w:val="1783147027"/>
            <w:placeholder>
              <w:docPart w:val="B84B21BFA9F940A39312192F03306CEF"/>
            </w:placeholder>
            <w:showingPlcHdr/>
            <w:dropDownList>
              <w:listItem w:value="Choose an item."/>
              <w:listItem w:displayText="Equipment" w:value="Equipment"/>
              <w:listItem w:displayText="Software" w:value="Software"/>
              <w:listItem w:displayText="Hard Information" w:value="Hard Information"/>
              <w:listItem w:displayText="Electronic Information" w:value="Electronic Information"/>
              <w:listItem w:displayText="Materials" w:value="Materials"/>
            </w:dropDownList>
          </w:sdtPr>
          <w:sdtEndPr/>
          <w:sdtContent>
            <w:tc>
              <w:tcPr>
                <w:tcW w:w="1154" w:type="pct"/>
              </w:tcPr>
              <w:p w14:paraId="7047F8C1" w14:textId="77777777" w:rsidR="00B715A5" w:rsidRPr="00E0270B" w:rsidRDefault="00B715A5" w:rsidP="00CF00A4">
                <w:pPr>
                  <w:spacing w:before="0"/>
                  <w:rPr>
                    <w:rFonts w:cstheme="minorHAnsi"/>
                    <w:bCs/>
                    <w:sz w:val="24"/>
                    <w:szCs w:val="24"/>
                  </w:rPr>
                </w:pPr>
                <w:r w:rsidRPr="00DE667B">
                  <w:rPr>
                    <w:rStyle w:val="PlaceholderText"/>
                  </w:rPr>
                  <w:t>Choose an item.</w:t>
                </w:r>
              </w:p>
            </w:tc>
          </w:sdtContent>
        </w:sdt>
        <w:sdt>
          <w:sdtPr>
            <w:rPr>
              <w:rFonts w:cstheme="minorHAnsi"/>
              <w:bCs/>
              <w:sz w:val="24"/>
              <w:szCs w:val="24"/>
            </w:rPr>
            <w:alias w:val="ITAR or EAR"/>
            <w:tag w:val="ITAR or EAR"/>
            <w:id w:val="189965943"/>
            <w:placeholder>
              <w:docPart w:val="D2CA324A2A194B50802FD3DAF8AD1468"/>
            </w:placeholder>
            <w:showingPlcHdr/>
            <w:dropDownList>
              <w:listItem w:value="Choose an item."/>
              <w:listItem w:displayText="EAR-Controlled" w:value="EAR-Controlled"/>
              <w:listItem w:displayText="ITAR-Controlled" w:value="ITAR-Controlled"/>
            </w:dropDownList>
          </w:sdtPr>
          <w:sdtEndPr/>
          <w:sdtContent>
            <w:tc>
              <w:tcPr>
                <w:tcW w:w="1154" w:type="pct"/>
              </w:tcPr>
              <w:p w14:paraId="141EF376" w14:textId="77777777" w:rsidR="00B715A5" w:rsidRPr="00E0270B" w:rsidRDefault="00B715A5" w:rsidP="00CF00A4">
                <w:pPr>
                  <w:spacing w:before="0"/>
                  <w:rPr>
                    <w:rFonts w:cstheme="minorHAnsi"/>
                    <w:bCs/>
                    <w:sz w:val="24"/>
                    <w:szCs w:val="24"/>
                  </w:rPr>
                </w:pPr>
                <w:r w:rsidRPr="00DE667B">
                  <w:rPr>
                    <w:rStyle w:val="PlaceholderText"/>
                  </w:rPr>
                  <w:t>Choose an item.</w:t>
                </w:r>
              </w:p>
            </w:tc>
          </w:sdtContent>
        </w:sdt>
        <w:sdt>
          <w:sdtPr>
            <w:rPr>
              <w:rFonts w:cstheme="minorHAnsi"/>
              <w:sz w:val="24"/>
              <w:szCs w:val="24"/>
            </w:rPr>
            <w:id w:val="2020737267"/>
            <w:placeholder>
              <w:docPart w:val="19294E3F5DBE46EA891BB3A7D7EF08E6"/>
            </w:placeholder>
            <w:showingPlcHdr/>
          </w:sdtPr>
          <w:sdtEndPr/>
          <w:sdtContent>
            <w:tc>
              <w:tcPr>
                <w:tcW w:w="1009" w:type="pct"/>
              </w:tcPr>
              <w:p w14:paraId="026EA65A" w14:textId="77777777" w:rsidR="00B715A5" w:rsidRPr="00E0270B" w:rsidRDefault="00B715A5" w:rsidP="00CF00A4">
                <w:pPr>
                  <w:spacing w:before="0"/>
                  <w:rPr>
                    <w:rFonts w:cstheme="minorHAnsi"/>
                    <w:bCs/>
                    <w:sz w:val="24"/>
                    <w:szCs w:val="24"/>
                  </w:rPr>
                </w:pPr>
                <w:r>
                  <w:rPr>
                    <w:rStyle w:val="PlaceholderText"/>
                  </w:rPr>
                  <w:t xml:space="preserve">Enter </w:t>
                </w:r>
                <w:r w:rsidRPr="00DE667B">
                  <w:rPr>
                    <w:rStyle w:val="PlaceholderText"/>
                  </w:rPr>
                  <w:t>text.</w:t>
                </w:r>
              </w:p>
            </w:tc>
          </w:sdtContent>
        </w:sdt>
      </w:tr>
      <w:tr w:rsidR="00B715A5" w:rsidRPr="00E0270B" w14:paraId="7B627CC2" w14:textId="77777777" w:rsidTr="00B71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8" w:type="pct"/>
          </w:tcPr>
          <w:p w14:paraId="5EE84116" w14:textId="470B7D31" w:rsidR="00B715A5" w:rsidRDefault="00B715A5" w:rsidP="00B715A5">
            <w:pPr>
              <w:spacing w:before="0"/>
              <w:rPr>
                <w:rFonts w:cstheme="minorHAnsi"/>
                <w:bCs/>
                <w:sz w:val="24"/>
                <w:szCs w:val="24"/>
              </w:rPr>
            </w:pPr>
            <w:r>
              <w:rPr>
                <w:rFonts w:cstheme="minorHAnsi"/>
                <w:bCs/>
                <w:sz w:val="24"/>
                <w:szCs w:val="24"/>
              </w:rPr>
              <w:t>20</w:t>
            </w:r>
          </w:p>
        </w:tc>
        <w:sdt>
          <w:sdtPr>
            <w:rPr>
              <w:rFonts w:cstheme="minorHAnsi"/>
              <w:sz w:val="24"/>
              <w:szCs w:val="24"/>
            </w:rPr>
            <w:id w:val="-303701839"/>
            <w:placeholder>
              <w:docPart w:val="957486ED69F8430C9AF4B14D16F2A2BC"/>
            </w:placeholder>
            <w:showingPlcHdr/>
          </w:sdtPr>
          <w:sdtEndPr/>
          <w:sdtContent>
            <w:tc>
              <w:tcPr>
                <w:tcW w:w="1405" w:type="pct"/>
              </w:tcPr>
              <w:p w14:paraId="0F15DFE8" w14:textId="29B5FF03"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sdt>
          <w:sdtPr>
            <w:rPr>
              <w:rFonts w:cstheme="minorHAnsi"/>
              <w:bCs/>
              <w:sz w:val="24"/>
              <w:szCs w:val="24"/>
            </w:rPr>
            <w:alias w:val="Type"/>
            <w:tag w:val="Type"/>
            <w:id w:val="1736503968"/>
            <w:placeholder>
              <w:docPart w:val="9D46C9CE254B4EB6ADB352F2C5ACC8C0"/>
            </w:placeholder>
            <w:showingPlcHdr/>
            <w:dropDownList>
              <w:listItem w:value="Choose an item."/>
              <w:listItem w:displayText="Equipment" w:value="Equipment"/>
              <w:listItem w:displayText="Software" w:value="Software"/>
              <w:listItem w:displayText="Hard Information" w:value="Hard Information"/>
              <w:listItem w:displayText="Electronic Information" w:value="Electronic Information"/>
              <w:listItem w:displayText="Materials" w:value="Materials"/>
            </w:dropDownList>
          </w:sdtPr>
          <w:sdtEndPr/>
          <w:sdtContent>
            <w:tc>
              <w:tcPr>
                <w:tcW w:w="1154" w:type="pct"/>
              </w:tcPr>
              <w:p w14:paraId="553B84DF" w14:textId="223CC689"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bCs/>
              <w:sz w:val="24"/>
              <w:szCs w:val="24"/>
            </w:rPr>
            <w:alias w:val="ITAR or EAR"/>
            <w:tag w:val="ITAR or EAR"/>
            <w:id w:val="-1865509490"/>
            <w:placeholder>
              <w:docPart w:val="252B7B37608E45868C9DD636053AA230"/>
            </w:placeholder>
            <w:showingPlcHdr/>
            <w:dropDownList>
              <w:listItem w:value="Choose an item."/>
              <w:listItem w:displayText="EAR-Controlled" w:value="EAR-Controlled"/>
              <w:listItem w:displayText="ITAR-Controlled" w:value="ITAR-Controlled"/>
            </w:dropDownList>
          </w:sdtPr>
          <w:sdtEndPr/>
          <w:sdtContent>
            <w:tc>
              <w:tcPr>
                <w:tcW w:w="1154" w:type="pct"/>
              </w:tcPr>
              <w:p w14:paraId="676544B0" w14:textId="5B57F445" w:rsidR="00B715A5" w:rsidRPr="00E0270B" w:rsidRDefault="00B715A5" w:rsidP="00B715A5">
                <w:pPr>
                  <w:spacing w:before="0"/>
                  <w:rPr>
                    <w:rFonts w:cstheme="minorHAnsi"/>
                    <w:bCs/>
                    <w:sz w:val="24"/>
                    <w:szCs w:val="24"/>
                  </w:rPr>
                </w:pPr>
                <w:r w:rsidRPr="00DE667B">
                  <w:rPr>
                    <w:rStyle w:val="PlaceholderText"/>
                  </w:rPr>
                  <w:t>Choose an item.</w:t>
                </w:r>
              </w:p>
            </w:tc>
          </w:sdtContent>
        </w:sdt>
        <w:sdt>
          <w:sdtPr>
            <w:rPr>
              <w:rFonts w:cstheme="minorHAnsi"/>
              <w:sz w:val="24"/>
              <w:szCs w:val="24"/>
            </w:rPr>
            <w:id w:val="-1915612310"/>
            <w:placeholder>
              <w:docPart w:val="FF5209D84C2F498D91D1B9C2DEAD0027"/>
            </w:placeholder>
            <w:showingPlcHdr/>
          </w:sdtPr>
          <w:sdtEndPr/>
          <w:sdtContent>
            <w:tc>
              <w:tcPr>
                <w:tcW w:w="1009" w:type="pct"/>
              </w:tcPr>
              <w:p w14:paraId="3309006F" w14:textId="0A7DA607" w:rsidR="00B715A5" w:rsidRPr="00E0270B" w:rsidRDefault="00B715A5" w:rsidP="00B715A5">
                <w:pPr>
                  <w:spacing w:before="0"/>
                  <w:rPr>
                    <w:rFonts w:cstheme="minorHAnsi"/>
                    <w:bCs/>
                    <w:sz w:val="24"/>
                    <w:szCs w:val="24"/>
                  </w:rPr>
                </w:pPr>
                <w:r>
                  <w:rPr>
                    <w:rStyle w:val="PlaceholderText"/>
                  </w:rPr>
                  <w:t xml:space="preserve">Enter </w:t>
                </w:r>
                <w:r w:rsidRPr="00DE667B">
                  <w:rPr>
                    <w:rStyle w:val="PlaceholderText"/>
                  </w:rPr>
                  <w:t>text.</w:t>
                </w:r>
              </w:p>
            </w:tc>
          </w:sdtContent>
        </w:sdt>
      </w:tr>
    </w:tbl>
    <w:p w14:paraId="28BAF086" w14:textId="18D62E0C" w:rsidR="00E72589" w:rsidRPr="006F58E4" w:rsidRDefault="00E72589" w:rsidP="00E72589">
      <w:pPr>
        <w:spacing w:before="0" w:line="240" w:lineRule="auto"/>
        <w:rPr>
          <w:rFonts w:cstheme="minorHAnsi"/>
          <w:b/>
          <w:i/>
          <w:iCs/>
          <w:sz w:val="24"/>
          <w:szCs w:val="24"/>
        </w:rPr>
      </w:pPr>
      <w:r w:rsidRPr="006F58E4">
        <w:rPr>
          <w:rFonts w:cstheme="minorHAnsi"/>
          <w:b/>
          <w:i/>
          <w:iCs/>
          <w:sz w:val="24"/>
          <w:szCs w:val="24"/>
        </w:rPr>
        <w:t>*Provide the applicable U.S. Munitions List category and subparagraph if subject to the ITAR or the Export Control Classification Number (ECCN) if subject to the EAR.</w:t>
      </w:r>
    </w:p>
    <w:p w14:paraId="76B2B9E4" w14:textId="77777777" w:rsidR="00A767B4" w:rsidRPr="0025677A" w:rsidRDefault="00A767B4" w:rsidP="00A767B4">
      <w:pPr>
        <w:rPr>
          <w:b/>
          <w:bCs/>
          <w:sz w:val="24"/>
          <w:szCs w:val="24"/>
        </w:rPr>
      </w:pPr>
    </w:p>
    <w:sectPr w:rsidR="00A767B4" w:rsidRPr="0025677A" w:rsidSect="006145D8">
      <w:headerReference w:type="default" r:id="rId11"/>
      <w:footerReference w:type="default" r:id="rId12"/>
      <w:pgSz w:w="12240" w:h="15840"/>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0D0897" w14:textId="77777777" w:rsidR="00F9232C" w:rsidRDefault="00F9232C" w:rsidP="000172E5">
      <w:pPr>
        <w:spacing w:after="0" w:line="240" w:lineRule="auto"/>
      </w:pPr>
      <w:r>
        <w:separator/>
      </w:r>
    </w:p>
  </w:endnote>
  <w:endnote w:type="continuationSeparator" w:id="0">
    <w:p w14:paraId="1A77BF40" w14:textId="77777777" w:rsidR="00F9232C" w:rsidRDefault="00F9232C"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BF73942-A4BD-45EE-A042-BC4DF0389E93}"/>
    <w:embedBold r:id="rId2" w:fontKey="{9F904EF9-2EC8-4B1E-B5AB-24362052D52E}"/>
    <w:embedItalic r:id="rId3" w:fontKey="{2B7D4F0B-057D-4A34-B2E2-0C8C7FF13177}"/>
    <w:embedBoldItalic r:id="rId4" w:fontKey="{8CDA8371-23AE-4535-A9A6-D914DDAE3BCD}"/>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FF110961-D367-46BB-8F30-C38C0DA51602}"/>
    <w:embedBold r:id="rId6" w:fontKey="{F1705C7D-579D-4E26-8878-C6125E98C8F5}"/>
    <w:embedItalic r:id="rId7" w:fontKey="{736D202C-5485-40E2-9A0D-EBA11A7DE652}"/>
  </w:font>
  <w:font w:name="Consolas">
    <w:panose1 w:val="020B0609020204030204"/>
    <w:charset w:val="00"/>
    <w:family w:val="modern"/>
    <w:pitch w:val="fixed"/>
    <w:sig w:usb0="E00006FF" w:usb1="0000FCFF" w:usb2="00000001" w:usb3="00000000" w:csb0="0000019F" w:csb1="00000000"/>
    <w:embedRegular r:id="rId8" w:fontKey="{E12785C1-1D55-4517-9395-B70B0D3FEF0C}"/>
  </w:font>
  <w:font w:name="Segoe UI">
    <w:panose1 w:val="020B0502040204020203"/>
    <w:charset w:val="00"/>
    <w:family w:val="swiss"/>
    <w:pitch w:val="variable"/>
    <w:sig w:usb0="E4002EFF" w:usb1="C000E47F" w:usb2="00000009" w:usb3="00000000" w:csb0="000001FF" w:csb1="00000000"/>
    <w:embedRegular r:id="rId9" w:fontKey="{9A703699-C2B2-49A9-A243-C6E96482F8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4675"/>
      <w:gridCol w:w="4675"/>
    </w:tblGrid>
    <w:tr w:rsidR="00311D4F" w:rsidRPr="00311D4F" w14:paraId="3E6DF7D1" w14:textId="77777777" w:rsidTr="00637200">
      <w:tc>
        <w:tcPr>
          <w:tcW w:w="4675" w:type="dxa"/>
          <w:vAlign w:val="center"/>
        </w:tcPr>
        <w:p w14:paraId="614CCCE3" w14:textId="0946F59F" w:rsidR="00311D4F" w:rsidRPr="00311D4F" w:rsidRDefault="00311D4F" w:rsidP="00637200">
          <w:pPr>
            <w:pStyle w:val="Footer"/>
          </w:pPr>
        </w:p>
      </w:tc>
      <w:tc>
        <w:tcPr>
          <w:tcW w:w="4675" w:type="dxa"/>
          <w:vAlign w:val="center"/>
        </w:tcPr>
        <w:p w14:paraId="5A5D0AA3" w14:textId="02498F36" w:rsidR="00311D4F" w:rsidRPr="00311D4F" w:rsidRDefault="00311D4F" w:rsidP="00637200">
          <w:pPr>
            <w:pStyle w:val="Footer"/>
            <w:jc w:val="right"/>
          </w:pPr>
        </w:p>
      </w:tc>
    </w:tr>
  </w:tbl>
  <w:p w14:paraId="1BC8D648" w14:textId="77777777" w:rsidR="006145D8" w:rsidRDefault="006145D8" w:rsidP="006372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18AD3E" w14:textId="77777777" w:rsidR="00F9232C" w:rsidRDefault="00F9232C" w:rsidP="000172E5">
      <w:pPr>
        <w:spacing w:after="0" w:line="240" w:lineRule="auto"/>
      </w:pPr>
      <w:r>
        <w:separator/>
      </w:r>
    </w:p>
  </w:footnote>
  <w:footnote w:type="continuationSeparator" w:id="0">
    <w:p w14:paraId="140D07B0" w14:textId="77777777" w:rsidR="00F9232C" w:rsidRDefault="00F9232C"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1350"/>
      <w:gridCol w:w="8000"/>
    </w:tblGrid>
    <w:tr w:rsidR="00B337A2" w:rsidRPr="00637200" w14:paraId="6AB46283" w14:textId="77777777" w:rsidTr="00384B05">
      <w:trPr>
        <w:trHeight w:val="990"/>
      </w:trPr>
      <w:tc>
        <w:tcPr>
          <w:tcW w:w="1350" w:type="dxa"/>
          <w:vAlign w:val="center"/>
        </w:tcPr>
        <w:p w14:paraId="3F67B361" w14:textId="011572A9" w:rsidR="00B337A2" w:rsidRPr="00637200" w:rsidRDefault="00B337A2" w:rsidP="00637200">
          <w:pPr>
            <w:pStyle w:val="Header"/>
          </w:pPr>
        </w:p>
      </w:tc>
      <w:tc>
        <w:tcPr>
          <w:tcW w:w="8000" w:type="dxa"/>
          <w:vAlign w:val="center"/>
        </w:tcPr>
        <w:p w14:paraId="08597399" w14:textId="79813319" w:rsidR="00B337A2" w:rsidRPr="00637200" w:rsidRDefault="001F097E" w:rsidP="001F097E">
          <w:pPr>
            <w:pStyle w:val="Header"/>
            <w:ind w:left="-1455"/>
            <w:jc w:val="center"/>
          </w:pPr>
          <w:r>
            <w:t>Technology Control Plan</w:t>
          </w:r>
        </w:p>
      </w:tc>
    </w:tr>
  </w:tbl>
  <w:p w14:paraId="253422B1" w14:textId="77777777" w:rsidR="000172E5" w:rsidRPr="00311D4F" w:rsidRDefault="000172E5" w:rsidP="00311D4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45D5BE2"/>
    <w:multiLevelType w:val="hybridMultilevel"/>
    <w:tmpl w:val="57A25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2476A14"/>
    <w:multiLevelType w:val="hybridMultilevel"/>
    <w:tmpl w:val="B57CC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A116B4"/>
    <w:multiLevelType w:val="hybridMultilevel"/>
    <w:tmpl w:val="46046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7"/>
  </w:num>
  <w:num w:numId="3">
    <w:abstractNumId w:val="16"/>
  </w:num>
  <w:num w:numId="4">
    <w:abstractNumId w:val="13"/>
  </w:num>
  <w:num w:numId="5">
    <w:abstractNumId w:val="14"/>
  </w:num>
  <w:num w:numId="6">
    <w:abstractNumId w:val="20"/>
  </w:num>
  <w:num w:numId="7">
    <w:abstractNumId w:val="6"/>
  </w:num>
  <w:num w:numId="8">
    <w:abstractNumId w:val="11"/>
  </w:num>
  <w:num w:numId="9">
    <w:abstractNumId w:val="18"/>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7"/>
  </w:num>
  <w:num w:numId="17">
    <w:abstractNumId w:val="3"/>
  </w:num>
  <w:num w:numId="18">
    <w:abstractNumId w:val="24"/>
  </w:num>
  <w:num w:numId="19">
    <w:abstractNumId w:val="19"/>
  </w:num>
  <w:num w:numId="20">
    <w:abstractNumId w:val="15"/>
  </w:num>
  <w:num w:numId="21">
    <w:abstractNumId w:val="23"/>
  </w:num>
  <w:num w:numId="22">
    <w:abstractNumId w:val="4"/>
  </w:num>
  <w:num w:numId="23">
    <w:abstractNumId w:val="10"/>
  </w:num>
  <w:num w:numId="24">
    <w:abstractNumId w:val="22"/>
  </w:num>
  <w:num w:numId="25">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1" w:cryptProviderType="rsaAES" w:cryptAlgorithmClass="hash" w:cryptAlgorithmType="typeAny" w:cryptAlgorithmSid="14" w:cryptSpinCount="100000" w:hash="QeIy8qOm0QqCFTTiViAGnJBV5N6rk1q0g/rA9fy9TZBIjXl6CA4DM6NT9HZ9G0ItXdCLSt1HVwB3QATjWq7Skg==" w:salt="3sna4nbmI/xu/Yzo9ZJRd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05A"/>
    <w:rsid w:val="0000490E"/>
    <w:rsid w:val="000172E5"/>
    <w:rsid w:val="00021E29"/>
    <w:rsid w:val="0003791E"/>
    <w:rsid w:val="000503F5"/>
    <w:rsid w:val="00052382"/>
    <w:rsid w:val="0006530B"/>
    <w:rsid w:val="0006568A"/>
    <w:rsid w:val="00066B4E"/>
    <w:rsid w:val="00076D61"/>
    <w:rsid w:val="00076F0F"/>
    <w:rsid w:val="00084253"/>
    <w:rsid w:val="00090D31"/>
    <w:rsid w:val="00092123"/>
    <w:rsid w:val="000A2D05"/>
    <w:rsid w:val="000A3057"/>
    <w:rsid w:val="000A5925"/>
    <w:rsid w:val="000B0865"/>
    <w:rsid w:val="000B2B9D"/>
    <w:rsid w:val="000D1F49"/>
    <w:rsid w:val="000D522A"/>
    <w:rsid w:val="000F0876"/>
    <w:rsid w:val="00110613"/>
    <w:rsid w:val="001137D3"/>
    <w:rsid w:val="001369C7"/>
    <w:rsid w:val="0013738D"/>
    <w:rsid w:val="001562BF"/>
    <w:rsid w:val="001572C4"/>
    <w:rsid w:val="00163D47"/>
    <w:rsid w:val="001727CA"/>
    <w:rsid w:val="001800AB"/>
    <w:rsid w:val="0019726B"/>
    <w:rsid w:val="001B7E56"/>
    <w:rsid w:val="001D191F"/>
    <w:rsid w:val="001F097E"/>
    <w:rsid w:val="001F2E0F"/>
    <w:rsid w:val="00214586"/>
    <w:rsid w:val="00216C53"/>
    <w:rsid w:val="002239EA"/>
    <w:rsid w:val="002308B1"/>
    <w:rsid w:val="00245BF8"/>
    <w:rsid w:val="002553A4"/>
    <w:rsid w:val="0025677A"/>
    <w:rsid w:val="00266ADE"/>
    <w:rsid w:val="00292AEB"/>
    <w:rsid w:val="002A28E9"/>
    <w:rsid w:val="002B787A"/>
    <w:rsid w:val="002C16B7"/>
    <w:rsid w:val="002C56E6"/>
    <w:rsid w:val="002D0EB1"/>
    <w:rsid w:val="002D20E1"/>
    <w:rsid w:val="002D39CB"/>
    <w:rsid w:val="002E6905"/>
    <w:rsid w:val="002F0843"/>
    <w:rsid w:val="002F76B3"/>
    <w:rsid w:val="00311D4F"/>
    <w:rsid w:val="00312DAD"/>
    <w:rsid w:val="0034390E"/>
    <w:rsid w:val="00343D0D"/>
    <w:rsid w:val="00344849"/>
    <w:rsid w:val="00355038"/>
    <w:rsid w:val="00361E11"/>
    <w:rsid w:val="003769BA"/>
    <w:rsid w:val="003B4CB3"/>
    <w:rsid w:val="003D01A9"/>
    <w:rsid w:val="003D53CF"/>
    <w:rsid w:val="003E08A5"/>
    <w:rsid w:val="003E3D7D"/>
    <w:rsid w:val="003F0847"/>
    <w:rsid w:val="0040090B"/>
    <w:rsid w:val="00442454"/>
    <w:rsid w:val="0046302A"/>
    <w:rsid w:val="00471009"/>
    <w:rsid w:val="00471D23"/>
    <w:rsid w:val="00484E61"/>
    <w:rsid w:val="00487D2D"/>
    <w:rsid w:val="00497077"/>
    <w:rsid w:val="004A1694"/>
    <w:rsid w:val="004D5D62"/>
    <w:rsid w:val="004F4A06"/>
    <w:rsid w:val="00500656"/>
    <w:rsid w:val="005027EE"/>
    <w:rsid w:val="005112D0"/>
    <w:rsid w:val="0052237B"/>
    <w:rsid w:val="0055341D"/>
    <w:rsid w:val="00577E06"/>
    <w:rsid w:val="00583334"/>
    <w:rsid w:val="005A3BF7"/>
    <w:rsid w:val="005B0258"/>
    <w:rsid w:val="005C10DD"/>
    <w:rsid w:val="005C15DA"/>
    <w:rsid w:val="005D7CDF"/>
    <w:rsid w:val="005F2035"/>
    <w:rsid w:val="005F7990"/>
    <w:rsid w:val="006069E1"/>
    <w:rsid w:val="006145C5"/>
    <w:rsid w:val="006145D8"/>
    <w:rsid w:val="0063417A"/>
    <w:rsid w:val="00637200"/>
    <w:rsid w:val="0063739C"/>
    <w:rsid w:val="0065505A"/>
    <w:rsid w:val="0065719B"/>
    <w:rsid w:val="00667D43"/>
    <w:rsid w:val="00671A0E"/>
    <w:rsid w:val="00674443"/>
    <w:rsid w:val="006927A8"/>
    <w:rsid w:val="0069615A"/>
    <w:rsid w:val="00696E6B"/>
    <w:rsid w:val="006B2C46"/>
    <w:rsid w:val="006D372B"/>
    <w:rsid w:val="006F1BED"/>
    <w:rsid w:val="006F5581"/>
    <w:rsid w:val="006F58E4"/>
    <w:rsid w:val="007110CF"/>
    <w:rsid w:val="007147D7"/>
    <w:rsid w:val="00731193"/>
    <w:rsid w:val="00740030"/>
    <w:rsid w:val="00763886"/>
    <w:rsid w:val="00765293"/>
    <w:rsid w:val="00770F25"/>
    <w:rsid w:val="00772592"/>
    <w:rsid w:val="00776BBD"/>
    <w:rsid w:val="00793A21"/>
    <w:rsid w:val="00796ECE"/>
    <w:rsid w:val="007A35A8"/>
    <w:rsid w:val="007A6F83"/>
    <w:rsid w:val="007B0A85"/>
    <w:rsid w:val="007B1116"/>
    <w:rsid w:val="007B2173"/>
    <w:rsid w:val="007B353B"/>
    <w:rsid w:val="007C0961"/>
    <w:rsid w:val="007C4C1A"/>
    <w:rsid w:val="007C6A52"/>
    <w:rsid w:val="007D3FDF"/>
    <w:rsid w:val="007D4BFD"/>
    <w:rsid w:val="00800D02"/>
    <w:rsid w:val="00802537"/>
    <w:rsid w:val="00803A0A"/>
    <w:rsid w:val="00816C7C"/>
    <w:rsid w:val="0082043E"/>
    <w:rsid w:val="00821FCF"/>
    <w:rsid w:val="00840468"/>
    <w:rsid w:val="00846B76"/>
    <w:rsid w:val="008645FB"/>
    <w:rsid w:val="008657E9"/>
    <w:rsid w:val="00881B04"/>
    <w:rsid w:val="00883431"/>
    <w:rsid w:val="00895505"/>
    <w:rsid w:val="008A19A2"/>
    <w:rsid w:val="008B11BA"/>
    <w:rsid w:val="008D780D"/>
    <w:rsid w:val="008E203A"/>
    <w:rsid w:val="008E345B"/>
    <w:rsid w:val="008E4346"/>
    <w:rsid w:val="0091229C"/>
    <w:rsid w:val="009301B3"/>
    <w:rsid w:val="0093494C"/>
    <w:rsid w:val="00940E73"/>
    <w:rsid w:val="00943ABE"/>
    <w:rsid w:val="00945115"/>
    <w:rsid w:val="00952740"/>
    <w:rsid w:val="00962B7C"/>
    <w:rsid w:val="009632D3"/>
    <w:rsid w:val="00973700"/>
    <w:rsid w:val="0098597D"/>
    <w:rsid w:val="00987C74"/>
    <w:rsid w:val="009C4F14"/>
    <w:rsid w:val="009D1E91"/>
    <w:rsid w:val="009E5BDE"/>
    <w:rsid w:val="009F619A"/>
    <w:rsid w:val="009F64B6"/>
    <w:rsid w:val="009F664E"/>
    <w:rsid w:val="009F6DDE"/>
    <w:rsid w:val="00A26A3B"/>
    <w:rsid w:val="00A370A8"/>
    <w:rsid w:val="00A40BFB"/>
    <w:rsid w:val="00A42A6E"/>
    <w:rsid w:val="00A67094"/>
    <w:rsid w:val="00A767B4"/>
    <w:rsid w:val="00AB3E27"/>
    <w:rsid w:val="00AD16A1"/>
    <w:rsid w:val="00AD526B"/>
    <w:rsid w:val="00AD63CB"/>
    <w:rsid w:val="00AF7473"/>
    <w:rsid w:val="00B12C8C"/>
    <w:rsid w:val="00B20410"/>
    <w:rsid w:val="00B261D9"/>
    <w:rsid w:val="00B3076A"/>
    <w:rsid w:val="00B337A2"/>
    <w:rsid w:val="00B33861"/>
    <w:rsid w:val="00B3483A"/>
    <w:rsid w:val="00B3712B"/>
    <w:rsid w:val="00B47659"/>
    <w:rsid w:val="00B54559"/>
    <w:rsid w:val="00B715A5"/>
    <w:rsid w:val="00B73DDC"/>
    <w:rsid w:val="00BA741D"/>
    <w:rsid w:val="00BB21F7"/>
    <w:rsid w:val="00BB4F65"/>
    <w:rsid w:val="00BC0636"/>
    <w:rsid w:val="00BC0FFD"/>
    <w:rsid w:val="00BD4753"/>
    <w:rsid w:val="00BD5CB1"/>
    <w:rsid w:val="00BD7C8C"/>
    <w:rsid w:val="00BE0191"/>
    <w:rsid w:val="00BE62EE"/>
    <w:rsid w:val="00C003BA"/>
    <w:rsid w:val="00C23AC1"/>
    <w:rsid w:val="00C40EB1"/>
    <w:rsid w:val="00C4602F"/>
    <w:rsid w:val="00C46878"/>
    <w:rsid w:val="00C6231D"/>
    <w:rsid w:val="00C749C0"/>
    <w:rsid w:val="00C8170D"/>
    <w:rsid w:val="00C82FC2"/>
    <w:rsid w:val="00C919F0"/>
    <w:rsid w:val="00CA027A"/>
    <w:rsid w:val="00CB4A51"/>
    <w:rsid w:val="00CC4F25"/>
    <w:rsid w:val="00CD0513"/>
    <w:rsid w:val="00CD4532"/>
    <w:rsid w:val="00CD47B0"/>
    <w:rsid w:val="00CE6104"/>
    <w:rsid w:val="00CE7918"/>
    <w:rsid w:val="00CF0D6E"/>
    <w:rsid w:val="00D1179E"/>
    <w:rsid w:val="00D15653"/>
    <w:rsid w:val="00D16163"/>
    <w:rsid w:val="00D248DD"/>
    <w:rsid w:val="00D55074"/>
    <w:rsid w:val="00D6599A"/>
    <w:rsid w:val="00D7081A"/>
    <w:rsid w:val="00DA5608"/>
    <w:rsid w:val="00DB3FAD"/>
    <w:rsid w:val="00DC71EC"/>
    <w:rsid w:val="00DD3731"/>
    <w:rsid w:val="00E0270B"/>
    <w:rsid w:val="00E158CE"/>
    <w:rsid w:val="00E24D34"/>
    <w:rsid w:val="00E353D5"/>
    <w:rsid w:val="00E403FA"/>
    <w:rsid w:val="00E45268"/>
    <w:rsid w:val="00E61C09"/>
    <w:rsid w:val="00E72589"/>
    <w:rsid w:val="00E76EB9"/>
    <w:rsid w:val="00E816BB"/>
    <w:rsid w:val="00EA084A"/>
    <w:rsid w:val="00EA11AE"/>
    <w:rsid w:val="00EB3B58"/>
    <w:rsid w:val="00EB4F76"/>
    <w:rsid w:val="00EC70E7"/>
    <w:rsid w:val="00EC7359"/>
    <w:rsid w:val="00EC754B"/>
    <w:rsid w:val="00ED4A24"/>
    <w:rsid w:val="00EE2BCE"/>
    <w:rsid w:val="00EE3054"/>
    <w:rsid w:val="00EE3510"/>
    <w:rsid w:val="00EE372C"/>
    <w:rsid w:val="00EE5DE2"/>
    <w:rsid w:val="00EF664F"/>
    <w:rsid w:val="00F00606"/>
    <w:rsid w:val="00F01256"/>
    <w:rsid w:val="00F05322"/>
    <w:rsid w:val="00F26D75"/>
    <w:rsid w:val="00F27EA8"/>
    <w:rsid w:val="00F4573D"/>
    <w:rsid w:val="00F8097F"/>
    <w:rsid w:val="00F9232C"/>
    <w:rsid w:val="00FA2048"/>
    <w:rsid w:val="00FA3911"/>
    <w:rsid w:val="00FC4E57"/>
    <w:rsid w:val="00FC6957"/>
    <w:rsid w:val="00FC7475"/>
    <w:rsid w:val="00FE24E9"/>
    <w:rsid w:val="00FE27C8"/>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4A107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Normal">
    <w:name w:val="Normal"/>
    <w:uiPriority w:val="1"/>
    <w:qFormat/>
    <w:rsid w:val="001F2E0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character" w:styleId="UnresolvedMention">
    <w:name w:val="Unresolved Mention"/>
    <w:basedOn w:val="DefaultParagraphFont"/>
    <w:uiPriority w:val="99"/>
    <w:semiHidden/>
    <w:rsid w:val="00F8097F"/>
    <w:rPr>
      <w:color w:val="605E5C"/>
      <w:shd w:val="clear" w:color="auto" w:fill="E1DFDD"/>
    </w:rPr>
  </w:style>
  <w:style w:type="paragraph" w:styleId="ListParagraph">
    <w:name w:val="List Paragraph"/>
    <w:basedOn w:val="Normal"/>
    <w:uiPriority w:val="34"/>
    <w:semiHidden/>
    <w:qFormat/>
    <w:rsid w:val="00A767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U850093993\AppData\Roaming\Microsoft\Templates\Membership%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A1955BAFBE4460BBAB5D4F9B31591D4"/>
        <w:category>
          <w:name w:val="General"/>
          <w:gallery w:val="placeholder"/>
        </w:category>
        <w:types>
          <w:type w:val="bbPlcHdr"/>
        </w:types>
        <w:behaviors>
          <w:behavior w:val="content"/>
        </w:behaviors>
        <w:guid w:val="{39359569-C535-44B5-A1A5-624877EE0482}"/>
      </w:docPartPr>
      <w:docPartBody>
        <w:p w:rsidR="00EB3021" w:rsidRDefault="00B2413C" w:rsidP="00B2413C">
          <w:pPr>
            <w:pStyle w:val="4A1955BAFBE4460BBAB5D4F9B31591D4"/>
          </w:pPr>
          <w:r w:rsidRPr="00DE667B">
            <w:rPr>
              <w:rStyle w:val="PlaceholderText"/>
            </w:rPr>
            <w:t>Click or tap here to enter text.</w:t>
          </w:r>
        </w:p>
      </w:docPartBody>
    </w:docPart>
    <w:docPart>
      <w:docPartPr>
        <w:name w:val="0751CD807E164EDAB0F3E723B99CA2E4"/>
        <w:category>
          <w:name w:val="General"/>
          <w:gallery w:val="placeholder"/>
        </w:category>
        <w:types>
          <w:type w:val="bbPlcHdr"/>
        </w:types>
        <w:behaviors>
          <w:behavior w:val="content"/>
        </w:behaviors>
        <w:guid w:val="{AFF0F8A1-C86A-44DD-BE52-DE871EEC7EEC}"/>
      </w:docPartPr>
      <w:docPartBody>
        <w:p w:rsidR="00EB3021" w:rsidRDefault="00B2413C" w:rsidP="00B2413C">
          <w:pPr>
            <w:pStyle w:val="0751CD807E164EDAB0F3E723B99CA2E4"/>
          </w:pPr>
          <w:r w:rsidRPr="00DE667B">
            <w:rPr>
              <w:rStyle w:val="PlaceholderText"/>
            </w:rPr>
            <w:t>Click or tap here to enter text.</w:t>
          </w:r>
        </w:p>
      </w:docPartBody>
    </w:docPart>
    <w:docPart>
      <w:docPartPr>
        <w:name w:val="EACF17A1AE0142A89EB0D358A5614DA7"/>
        <w:category>
          <w:name w:val="General"/>
          <w:gallery w:val="placeholder"/>
        </w:category>
        <w:types>
          <w:type w:val="bbPlcHdr"/>
        </w:types>
        <w:behaviors>
          <w:behavior w:val="content"/>
        </w:behaviors>
        <w:guid w:val="{5C18407E-540B-475E-84D1-F73F6A9CCE33}"/>
      </w:docPartPr>
      <w:docPartBody>
        <w:p w:rsidR="00EB3021" w:rsidRDefault="00B2413C" w:rsidP="00B2413C">
          <w:pPr>
            <w:pStyle w:val="EACF17A1AE0142A89EB0D358A5614DA7"/>
          </w:pPr>
          <w:r>
            <w:rPr>
              <w:rStyle w:val="PlaceholderText"/>
            </w:rPr>
            <w:t xml:space="preserve">Enter </w:t>
          </w:r>
          <w:r w:rsidRPr="00DE667B">
            <w:rPr>
              <w:rStyle w:val="PlaceholderText"/>
            </w:rPr>
            <w:t>text.</w:t>
          </w:r>
        </w:p>
      </w:docPartBody>
    </w:docPart>
    <w:docPart>
      <w:docPartPr>
        <w:name w:val="642BD37821BD4CD89CD3CF9C5EF1AB9E"/>
        <w:category>
          <w:name w:val="General"/>
          <w:gallery w:val="placeholder"/>
        </w:category>
        <w:types>
          <w:type w:val="bbPlcHdr"/>
        </w:types>
        <w:behaviors>
          <w:behavior w:val="content"/>
        </w:behaviors>
        <w:guid w:val="{E5D86F55-ACC2-4C37-ADF3-A12F383D6D45}"/>
      </w:docPartPr>
      <w:docPartBody>
        <w:p w:rsidR="00EB3021" w:rsidRDefault="00B2413C" w:rsidP="00B2413C">
          <w:pPr>
            <w:pStyle w:val="642BD37821BD4CD89CD3CF9C5EF1AB9E"/>
          </w:pPr>
          <w:r>
            <w:rPr>
              <w:rStyle w:val="PlaceholderText"/>
            </w:rPr>
            <w:t xml:space="preserve">Enter </w:t>
          </w:r>
          <w:r w:rsidRPr="00DE667B">
            <w:rPr>
              <w:rStyle w:val="PlaceholderText"/>
            </w:rPr>
            <w:t>text.</w:t>
          </w:r>
        </w:p>
      </w:docPartBody>
    </w:docPart>
    <w:docPart>
      <w:docPartPr>
        <w:name w:val="BF9F58A190884D67B1F68B09C48BE5EA"/>
        <w:category>
          <w:name w:val="General"/>
          <w:gallery w:val="placeholder"/>
        </w:category>
        <w:types>
          <w:type w:val="bbPlcHdr"/>
        </w:types>
        <w:behaviors>
          <w:behavior w:val="content"/>
        </w:behaviors>
        <w:guid w:val="{027FD6AE-D3BE-4CF6-B444-BD84C54CB4DA}"/>
      </w:docPartPr>
      <w:docPartBody>
        <w:p w:rsidR="00EB3021" w:rsidRDefault="00B2413C" w:rsidP="00B2413C">
          <w:pPr>
            <w:pStyle w:val="BF9F58A190884D67B1F68B09C48BE5EA"/>
          </w:pPr>
          <w:r>
            <w:rPr>
              <w:rStyle w:val="PlaceholderText"/>
            </w:rPr>
            <w:t xml:space="preserve">Enter </w:t>
          </w:r>
          <w:r w:rsidRPr="00DE667B">
            <w:rPr>
              <w:rStyle w:val="PlaceholderText"/>
            </w:rPr>
            <w:t>text.</w:t>
          </w:r>
        </w:p>
      </w:docPartBody>
    </w:docPart>
    <w:docPart>
      <w:docPartPr>
        <w:name w:val="BF7AC4F6E3C2494680EA25B1C80B3A44"/>
        <w:category>
          <w:name w:val="General"/>
          <w:gallery w:val="placeholder"/>
        </w:category>
        <w:types>
          <w:type w:val="bbPlcHdr"/>
        </w:types>
        <w:behaviors>
          <w:behavior w:val="content"/>
        </w:behaviors>
        <w:guid w:val="{BFD0F95A-B008-4EA4-9FA1-D73FC8F6C679}"/>
      </w:docPartPr>
      <w:docPartBody>
        <w:p w:rsidR="00EB3021" w:rsidRDefault="00B2413C" w:rsidP="00B2413C">
          <w:pPr>
            <w:pStyle w:val="BF7AC4F6E3C2494680EA25B1C80B3A44"/>
          </w:pPr>
          <w:r>
            <w:rPr>
              <w:rStyle w:val="PlaceholderText"/>
            </w:rPr>
            <w:t xml:space="preserve">Enter </w:t>
          </w:r>
          <w:r w:rsidRPr="00DE667B">
            <w:rPr>
              <w:rStyle w:val="PlaceholderText"/>
            </w:rPr>
            <w:t>text.</w:t>
          </w:r>
        </w:p>
      </w:docPartBody>
    </w:docPart>
    <w:docPart>
      <w:docPartPr>
        <w:name w:val="4E323775191B461C9A4FF3D054FF971A"/>
        <w:category>
          <w:name w:val="General"/>
          <w:gallery w:val="placeholder"/>
        </w:category>
        <w:types>
          <w:type w:val="bbPlcHdr"/>
        </w:types>
        <w:behaviors>
          <w:behavior w:val="content"/>
        </w:behaviors>
        <w:guid w:val="{99E16365-3745-4179-BBD4-005024235121}"/>
      </w:docPartPr>
      <w:docPartBody>
        <w:p w:rsidR="00EB3021" w:rsidRDefault="00B2413C" w:rsidP="00B2413C">
          <w:pPr>
            <w:pStyle w:val="4E323775191B461C9A4FF3D054FF971A"/>
          </w:pPr>
          <w:r>
            <w:rPr>
              <w:rStyle w:val="PlaceholderText"/>
            </w:rPr>
            <w:t xml:space="preserve">Enter </w:t>
          </w:r>
          <w:r w:rsidRPr="00DE667B">
            <w:rPr>
              <w:rStyle w:val="PlaceholderText"/>
            </w:rPr>
            <w:t>text.</w:t>
          </w:r>
        </w:p>
      </w:docPartBody>
    </w:docPart>
    <w:docPart>
      <w:docPartPr>
        <w:name w:val="29C8E2C56C474128AC13E97D1E5578AC"/>
        <w:category>
          <w:name w:val="General"/>
          <w:gallery w:val="placeholder"/>
        </w:category>
        <w:types>
          <w:type w:val="bbPlcHdr"/>
        </w:types>
        <w:behaviors>
          <w:behavior w:val="content"/>
        </w:behaviors>
        <w:guid w:val="{03458D5B-3D08-4214-9C33-ECF0629E7EDB}"/>
      </w:docPartPr>
      <w:docPartBody>
        <w:p w:rsidR="00EB3021" w:rsidRDefault="00B2413C" w:rsidP="00B2413C">
          <w:pPr>
            <w:pStyle w:val="29C8E2C56C474128AC13E97D1E5578AC"/>
          </w:pPr>
          <w:r>
            <w:rPr>
              <w:rStyle w:val="PlaceholderText"/>
            </w:rPr>
            <w:t xml:space="preserve">Enter </w:t>
          </w:r>
          <w:r w:rsidRPr="00DE667B">
            <w:rPr>
              <w:rStyle w:val="PlaceholderText"/>
            </w:rPr>
            <w:t>text.</w:t>
          </w:r>
        </w:p>
      </w:docPartBody>
    </w:docPart>
    <w:docPart>
      <w:docPartPr>
        <w:name w:val="D94DF735D2C34F48A2A2713225F484FB"/>
        <w:category>
          <w:name w:val="General"/>
          <w:gallery w:val="placeholder"/>
        </w:category>
        <w:types>
          <w:type w:val="bbPlcHdr"/>
        </w:types>
        <w:behaviors>
          <w:behavior w:val="content"/>
        </w:behaviors>
        <w:guid w:val="{F63257FB-E5BD-4AEB-94B8-ACEA1E6ABB9A}"/>
      </w:docPartPr>
      <w:docPartBody>
        <w:p w:rsidR="00EB3021" w:rsidRDefault="00B2413C" w:rsidP="00B2413C">
          <w:pPr>
            <w:pStyle w:val="D94DF735D2C34F48A2A2713225F484FB"/>
          </w:pPr>
          <w:r>
            <w:rPr>
              <w:rStyle w:val="PlaceholderText"/>
            </w:rPr>
            <w:t xml:space="preserve">Enter </w:t>
          </w:r>
          <w:r w:rsidRPr="00DE667B">
            <w:rPr>
              <w:rStyle w:val="PlaceholderText"/>
            </w:rPr>
            <w:t>text.</w:t>
          </w:r>
        </w:p>
      </w:docPartBody>
    </w:docPart>
    <w:docPart>
      <w:docPartPr>
        <w:name w:val="523C67F4E3ED4CC2B885A01A5B42027F"/>
        <w:category>
          <w:name w:val="General"/>
          <w:gallery w:val="placeholder"/>
        </w:category>
        <w:types>
          <w:type w:val="bbPlcHdr"/>
        </w:types>
        <w:behaviors>
          <w:behavior w:val="content"/>
        </w:behaviors>
        <w:guid w:val="{F7811B5B-7AA6-4876-93D4-DF9B0835ECCE}"/>
      </w:docPartPr>
      <w:docPartBody>
        <w:p w:rsidR="00EB3021" w:rsidRDefault="00B2413C" w:rsidP="00B2413C">
          <w:pPr>
            <w:pStyle w:val="523C67F4E3ED4CC2B885A01A5B42027F"/>
          </w:pPr>
          <w:r>
            <w:rPr>
              <w:rStyle w:val="PlaceholderText"/>
            </w:rPr>
            <w:t xml:space="preserve">Enter </w:t>
          </w:r>
          <w:r w:rsidRPr="00DE667B">
            <w:rPr>
              <w:rStyle w:val="PlaceholderText"/>
            </w:rPr>
            <w:t>text.</w:t>
          </w:r>
        </w:p>
      </w:docPartBody>
    </w:docPart>
    <w:docPart>
      <w:docPartPr>
        <w:name w:val="1F4C71074B074AA2A66257934AFCEA05"/>
        <w:category>
          <w:name w:val="General"/>
          <w:gallery w:val="placeholder"/>
        </w:category>
        <w:types>
          <w:type w:val="bbPlcHdr"/>
        </w:types>
        <w:behaviors>
          <w:behavior w:val="content"/>
        </w:behaviors>
        <w:guid w:val="{2DE862DB-55DE-400A-94BB-EDB70FC4934F}"/>
      </w:docPartPr>
      <w:docPartBody>
        <w:p w:rsidR="00EB3021" w:rsidRDefault="00B2413C" w:rsidP="00B2413C">
          <w:pPr>
            <w:pStyle w:val="1F4C71074B074AA2A66257934AFCEA05"/>
          </w:pPr>
          <w:r>
            <w:rPr>
              <w:rStyle w:val="PlaceholderText"/>
            </w:rPr>
            <w:t xml:space="preserve">Enter </w:t>
          </w:r>
          <w:r w:rsidRPr="00DE667B">
            <w:rPr>
              <w:rStyle w:val="PlaceholderText"/>
            </w:rPr>
            <w:t>text.</w:t>
          </w:r>
        </w:p>
      </w:docPartBody>
    </w:docPart>
    <w:docPart>
      <w:docPartPr>
        <w:name w:val="A49E598AC2504659A0D8AE7AA792B374"/>
        <w:category>
          <w:name w:val="General"/>
          <w:gallery w:val="placeholder"/>
        </w:category>
        <w:types>
          <w:type w:val="bbPlcHdr"/>
        </w:types>
        <w:behaviors>
          <w:behavior w:val="content"/>
        </w:behaviors>
        <w:guid w:val="{704E7801-EA7F-4FB0-84F3-D296F3960B23}"/>
      </w:docPartPr>
      <w:docPartBody>
        <w:p w:rsidR="00EB3021" w:rsidRDefault="00B2413C" w:rsidP="00B2413C">
          <w:pPr>
            <w:pStyle w:val="A49E598AC2504659A0D8AE7AA792B374"/>
          </w:pPr>
          <w:r>
            <w:rPr>
              <w:rStyle w:val="PlaceholderText"/>
            </w:rPr>
            <w:t xml:space="preserve">Enter </w:t>
          </w:r>
          <w:r w:rsidRPr="00DE667B">
            <w:rPr>
              <w:rStyle w:val="PlaceholderText"/>
            </w:rPr>
            <w:t>text.</w:t>
          </w:r>
        </w:p>
      </w:docPartBody>
    </w:docPart>
    <w:docPart>
      <w:docPartPr>
        <w:name w:val="86B1D70687CE4AD0B172117FCBF385F3"/>
        <w:category>
          <w:name w:val="General"/>
          <w:gallery w:val="placeholder"/>
        </w:category>
        <w:types>
          <w:type w:val="bbPlcHdr"/>
        </w:types>
        <w:behaviors>
          <w:behavior w:val="content"/>
        </w:behaviors>
        <w:guid w:val="{96C779E3-2E8C-4E23-9003-A23372A873BE}"/>
      </w:docPartPr>
      <w:docPartBody>
        <w:p w:rsidR="00EB3021" w:rsidRDefault="00B2413C" w:rsidP="00B2413C">
          <w:pPr>
            <w:pStyle w:val="86B1D70687CE4AD0B172117FCBF385F3"/>
          </w:pPr>
          <w:r>
            <w:rPr>
              <w:rStyle w:val="PlaceholderText"/>
            </w:rPr>
            <w:t xml:space="preserve">Enter </w:t>
          </w:r>
          <w:r w:rsidRPr="00DE667B">
            <w:rPr>
              <w:rStyle w:val="PlaceholderText"/>
            </w:rPr>
            <w:t>text.</w:t>
          </w:r>
        </w:p>
      </w:docPartBody>
    </w:docPart>
    <w:docPart>
      <w:docPartPr>
        <w:name w:val="66000553F9414D32B8470CD66F305A6A"/>
        <w:category>
          <w:name w:val="General"/>
          <w:gallery w:val="placeholder"/>
        </w:category>
        <w:types>
          <w:type w:val="bbPlcHdr"/>
        </w:types>
        <w:behaviors>
          <w:behavior w:val="content"/>
        </w:behaviors>
        <w:guid w:val="{2B07EDBB-0712-4C52-BB79-44FA4A861EEE}"/>
      </w:docPartPr>
      <w:docPartBody>
        <w:p w:rsidR="00EB3021" w:rsidRDefault="00B2413C" w:rsidP="00B2413C">
          <w:pPr>
            <w:pStyle w:val="66000553F9414D32B8470CD66F305A6A"/>
          </w:pPr>
          <w:r>
            <w:rPr>
              <w:rStyle w:val="PlaceholderText"/>
            </w:rPr>
            <w:t xml:space="preserve">Enter </w:t>
          </w:r>
          <w:r w:rsidRPr="00DE667B">
            <w:rPr>
              <w:rStyle w:val="PlaceholderText"/>
            </w:rPr>
            <w:t>text.</w:t>
          </w:r>
        </w:p>
      </w:docPartBody>
    </w:docPart>
    <w:docPart>
      <w:docPartPr>
        <w:name w:val="3AF3B6184CC14279BF786E933E42681D"/>
        <w:category>
          <w:name w:val="General"/>
          <w:gallery w:val="placeholder"/>
        </w:category>
        <w:types>
          <w:type w:val="bbPlcHdr"/>
        </w:types>
        <w:behaviors>
          <w:behavior w:val="content"/>
        </w:behaviors>
        <w:guid w:val="{FF0018E4-661B-4748-B137-D0E71C5CD15D}"/>
      </w:docPartPr>
      <w:docPartBody>
        <w:p w:rsidR="00EB3021" w:rsidRDefault="00B2413C" w:rsidP="00B2413C">
          <w:pPr>
            <w:pStyle w:val="3AF3B6184CC14279BF786E933E42681D"/>
          </w:pPr>
          <w:r>
            <w:rPr>
              <w:rStyle w:val="PlaceholderText"/>
            </w:rPr>
            <w:t xml:space="preserve">Enter </w:t>
          </w:r>
          <w:r w:rsidRPr="00DE667B">
            <w:rPr>
              <w:rStyle w:val="PlaceholderText"/>
            </w:rPr>
            <w:t>text.</w:t>
          </w:r>
        </w:p>
      </w:docPartBody>
    </w:docPart>
    <w:docPart>
      <w:docPartPr>
        <w:name w:val="B006155118D7484A990B8B0D3E4C2259"/>
        <w:category>
          <w:name w:val="General"/>
          <w:gallery w:val="placeholder"/>
        </w:category>
        <w:types>
          <w:type w:val="bbPlcHdr"/>
        </w:types>
        <w:behaviors>
          <w:behavior w:val="content"/>
        </w:behaviors>
        <w:guid w:val="{E209796A-42F0-412B-B94E-885F9C6D05B8}"/>
      </w:docPartPr>
      <w:docPartBody>
        <w:p w:rsidR="00EB3021" w:rsidRDefault="00B2413C" w:rsidP="00B2413C">
          <w:pPr>
            <w:pStyle w:val="B006155118D7484A990B8B0D3E4C2259"/>
          </w:pPr>
          <w:r>
            <w:rPr>
              <w:rStyle w:val="PlaceholderText"/>
            </w:rPr>
            <w:t xml:space="preserve">Enter </w:t>
          </w:r>
          <w:r w:rsidRPr="00DE667B">
            <w:rPr>
              <w:rStyle w:val="PlaceholderText"/>
            </w:rPr>
            <w:t>text.</w:t>
          </w:r>
        </w:p>
      </w:docPartBody>
    </w:docPart>
    <w:docPart>
      <w:docPartPr>
        <w:name w:val="8C52EFD0388F441ABB7B6ADB4348AB68"/>
        <w:category>
          <w:name w:val="General"/>
          <w:gallery w:val="placeholder"/>
        </w:category>
        <w:types>
          <w:type w:val="bbPlcHdr"/>
        </w:types>
        <w:behaviors>
          <w:behavior w:val="content"/>
        </w:behaviors>
        <w:guid w:val="{CDFB372C-620E-4126-B6E0-24A92523268E}"/>
      </w:docPartPr>
      <w:docPartBody>
        <w:p w:rsidR="00EB3021" w:rsidRDefault="00B2413C" w:rsidP="00B2413C">
          <w:pPr>
            <w:pStyle w:val="8C52EFD0388F441ABB7B6ADB4348AB68"/>
          </w:pPr>
          <w:r>
            <w:rPr>
              <w:rStyle w:val="PlaceholderText"/>
            </w:rPr>
            <w:t xml:space="preserve">Enter </w:t>
          </w:r>
          <w:r w:rsidRPr="00DE667B">
            <w:rPr>
              <w:rStyle w:val="PlaceholderText"/>
            </w:rPr>
            <w:t>text.</w:t>
          </w:r>
        </w:p>
      </w:docPartBody>
    </w:docPart>
    <w:docPart>
      <w:docPartPr>
        <w:name w:val="5C8045D4882747559429BD936EEADE6F"/>
        <w:category>
          <w:name w:val="General"/>
          <w:gallery w:val="placeholder"/>
        </w:category>
        <w:types>
          <w:type w:val="bbPlcHdr"/>
        </w:types>
        <w:behaviors>
          <w:behavior w:val="content"/>
        </w:behaviors>
        <w:guid w:val="{BE58FB86-B7D2-4AD7-96C5-7B2C5C493280}"/>
      </w:docPartPr>
      <w:docPartBody>
        <w:p w:rsidR="00EB3021" w:rsidRDefault="00B2413C" w:rsidP="00B2413C">
          <w:pPr>
            <w:pStyle w:val="5C8045D4882747559429BD936EEADE6F"/>
          </w:pPr>
          <w:r>
            <w:rPr>
              <w:rStyle w:val="PlaceholderText"/>
            </w:rPr>
            <w:t xml:space="preserve">Enter </w:t>
          </w:r>
          <w:r w:rsidRPr="00DE667B">
            <w:rPr>
              <w:rStyle w:val="PlaceholderText"/>
            </w:rPr>
            <w:t>text.</w:t>
          </w:r>
        </w:p>
      </w:docPartBody>
    </w:docPart>
    <w:docPart>
      <w:docPartPr>
        <w:name w:val="AF70BE33AEEC4242821ED7C0629C20EA"/>
        <w:category>
          <w:name w:val="General"/>
          <w:gallery w:val="placeholder"/>
        </w:category>
        <w:types>
          <w:type w:val="bbPlcHdr"/>
        </w:types>
        <w:behaviors>
          <w:behavior w:val="content"/>
        </w:behaviors>
        <w:guid w:val="{B823EDBC-68A1-4D0D-8442-A9A445C1D63E}"/>
      </w:docPartPr>
      <w:docPartBody>
        <w:p w:rsidR="00EB3021" w:rsidRDefault="00B2413C" w:rsidP="00B2413C">
          <w:pPr>
            <w:pStyle w:val="AF70BE33AEEC4242821ED7C0629C20EA"/>
          </w:pPr>
          <w:r>
            <w:rPr>
              <w:rStyle w:val="PlaceholderText"/>
            </w:rPr>
            <w:t xml:space="preserve">Enter </w:t>
          </w:r>
          <w:r w:rsidRPr="00DE667B">
            <w:rPr>
              <w:rStyle w:val="PlaceholderText"/>
            </w:rPr>
            <w:t>text.</w:t>
          </w:r>
        </w:p>
      </w:docPartBody>
    </w:docPart>
    <w:docPart>
      <w:docPartPr>
        <w:name w:val="5123296DE2034A158FC2BF6EC46EFF1D"/>
        <w:category>
          <w:name w:val="General"/>
          <w:gallery w:val="placeholder"/>
        </w:category>
        <w:types>
          <w:type w:val="bbPlcHdr"/>
        </w:types>
        <w:behaviors>
          <w:behavior w:val="content"/>
        </w:behaviors>
        <w:guid w:val="{44CAA66D-803F-486A-9DDA-C7ED9BB2AEDE}"/>
      </w:docPartPr>
      <w:docPartBody>
        <w:p w:rsidR="00EB3021" w:rsidRDefault="00B2413C" w:rsidP="00B2413C">
          <w:pPr>
            <w:pStyle w:val="5123296DE2034A158FC2BF6EC46EFF1D"/>
          </w:pPr>
          <w:r w:rsidRPr="00DE667B">
            <w:rPr>
              <w:rStyle w:val="PlaceholderText"/>
            </w:rPr>
            <w:t>Click or tap here to enter text.</w:t>
          </w:r>
        </w:p>
      </w:docPartBody>
    </w:docPart>
    <w:docPart>
      <w:docPartPr>
        <w:name w:val="2C70298561F54A04B8033633A0AD5B8F"/>
        <w:category>
          <w:name w:val="General"/>
          <w:gallery w:val="placeholder"/>
        </w:category>
        <w:types>
          <w:type w:val="bbPlcHdr"/>
        </w:types>
        <w:behaviors>
          <w:behavior w:val="content"/>
        </w:behaviors>
        <w:guid w:val="{B3C05E75-4B75-4276-8DA7-9CFBC177D333}"/>
      </w:docPartPr>
      <w:docPartBody>
        <w:p w:rsidR="00EB3021" w:rsidRDefault="00B2413C" w:rsidP="00B2413C">
          <w:pPr>
            <w:pStyle w:val="2C70298561F54A04B8033633A0AD5B8F"/>
          </w:pPr>
          <w:r w:rsidRPr="00DE667B">
            <w:rPr>
              <w:rStyle w:val="PlaceholderText"/>
            </w:rPr>
            <w:t>Click or tap here to enter text.</w:t>
          </w:r>
        </w:p>
      </w:docPartBody>
    </w:docPart>
    <w:docPart>
      <w:docPartPr>
        <w:name w:val="5F4BB38748944B09B065C7225C9AACBB"/>
        <w:category>
          <w:name w:val="General"/>
          <w:gallery w:val="placeholder"/>
        </w:category>
        <w:types>
          <w:type w:val="bbPlcHdr"/>
        </w:types>
        <w:behaviors>
          <w:behavior w:val="content"/>
        </w:behaviors>
        <w:guid w:val="{44F14BD8-05C0-4743-A6CC-36D59B419AF4}"/>
      </w:docPartPr>
      <w:docPartBody>
        <w:p w:rsidR="00EB3021" w:rsidRDefault="00B2413C" w:rsidP="00B2413C">
          <w:pPr>
            <w:pStyle w:val="5F4BB38748944B09B065C7225C9AACBB"/>
          </w:pPr>
          <w:r w:rsidRPr="00DE667B">
            <w:rPr>
              <w:rStyle w:val="PlaceholderText"/>
            </w:rPr>
            <w:t>Click or tap here to enter text.</w:t>
          </w:r>
        </w:p>
      </w:docPartBody>
    </w:docPart>
    <w:docPart>
      <w:docPartPr>
        <w:name w:val="AC76AB8F2733426C82C9C8F7EDB7EC7D"/>
        <w:category>
          <w:name w:val="General"/>
          <w:gallery w:val="placeholder"/>
        </w:category>
        <w:types>
          <w:type w:val="bbPlcHdr"/>
        </w:types>
        <w:behaviors>
          <w:behavior w:val="content"/>
        </w:behaviors>
        <w:guid w:val="{B2D1A57B-8290-46BF-A818-FA9480E727DB}"/>
      </w:docPartPr>
      <w:docPartBody>
        <w:p w:rsidR="00EB3021" w:rsidRDefault="00B2413C" w:rsidP="00B2413C">
          <w:pPr>
            <w:pStyle w:val="AC76AB8F2733426C82C9C8F7EDB7EC7D"/>
          </w:pPr>
          <w:r w:rsidRPr="00DE667B">
            <w:rPr>
              <w:rStyle w:val="PlaceholderText"/>
            </w:rPr>
            <w:t>Click or tap here to enter text.</w:t>
          </w:r>
        </w:p>
      </w:docPartBody>
    </w:docPart>
    <w:docPart>
      <w:docPartPr>
        <w:name w:val="F7970AFF2EC24C788E78885B50C1FB2D"/>
        <w:category>
          <w:name w:val="General"/>
          <w:gallery w:val="placeholder"/>
        </w:category>
        <w:types>
          <w:type w:val="bbPlcHdr"/>
        </w:types>
        <w:behaviors>
          <w:behavior w:val="content"/>
        </w:behaviors>
        <w:guid w:val="{01E200FC-D5B8-428F-A8BD-A773B4392B20}"/>
      </w:docPartPr>
      <w:docPartBody>
        <w:p w:rsidR="00EB3021" w:rsidRDefault="00B2413C" w:rsidP="00B2413C">
          <w:pPr>
            <w:pStyle w:val="F7970AFF2EC24C788E78885B50C1FB2D"/>
          </w:pPr>
          <w:r w:rsidRPr="00DE667B">
            <w:rPr>
              <w:rStyle w:val="PlaceholderText"/>
            </w:rPr>
            <w:t>Click or tap here to enter text.</w:t>
          </w:r>
        </w:p>
      </w:docPartBody>
    </w:docPart>
    <w:docPart>
      <w:docPartPr>
        <w:name w:val="F2AA7C1290E04E68BB57106E65D7DA68"/>
        <w:category>
          <w:name w:val="General"/>
          <w:gallery w:val="placeholder"/>
        </w:category>
        <w:types>
          <w:type w:val="bbPlcHdr"/>
        </w:types>
        <w:behaviors>
          <w:behavior w:val="content"/>
        </w:behaviors>
        <w:guid w:val="{39980941-18CD-4283-A2AF-F99430B959A5}"/>
      </w:docPartPr>
      <w:docPartBody>
        <w:p w:rsidR="00EB3021" w:rsidRDefault="00B2413C" w:rsidP="00B2413C">
          <w:pPr>
            <w:pStyle w:val="F2AA7C1290E04E68BB57106E65D7DA68"/>
          </w:pPr>
          <w:r w:rsidRPr="00DE667B">
            <w:rPr>
              <w:rStyle w:val="PlaceholderText"/>
            </w:rPr>
            <w:t>Click or tap here to enter text.</w:t>
          </w:r>
        </w:p>
      </w:docPartBody>
    </w:docPart>
    <w:docPart>
      <w:docPartPr>
        <w:name w:val="6FC6D3516EA442FCBDE01FCD9690D0DE"/>
        <w:category>
          <w:name w:val="General"/>
          <w:gallery w:val="placeholder"/>
        </w:category>
        <w:types>
          <w:type w:val="bbPlcHdr"/>
        </w:types>
        <w:behaviors>
          <w:behavior w:val="content"/>
        </w:behaviors>
        <w:guid w:val="{FF7380FB-DC19-4E5E-91A8-3393E11B113C}"/>
      </w:docPartPr>
      <w:docPartBody>
        <w:p w:rsidR="00EB3021" w:rsidRDefault="00B2413C" w:rsidP="00B2413C">
          <w:pPr>
            <w:pStyle w:val="6FC6D3516EA442FCBDE01FCD9690D0DE"/>
          </w:pPr>
          <w:r w:rsidRPr="00DE667B">
            <w:rPr>
              <w:rStyle w:val="PlaceholderText"/>
            </w:rPr>
            <w:t>Click or tap here to enter text.</w:t>
          </w:r>
        </w:p>
      </w:docPartBody>
    </w:docPart>
    <w:docPart>
      <w:docPartPr>
        <w:name w:val="A5F6D74F5BCB465F96648166BC404AFA"/>
        <w:category>
          <w:name w:val="General"/>
          <w:gallery w:val="placeholder"/>
        </w:category>
        <w:types>
          <w:type w:val="bbPlcHdr"/>
        </w:types>
        <w:behaviors>
          <w:behavior w:val="content"/>
        </w:behaviors>
        <w:guid w:val="{96B2B24A-1929-4B58-9561-24B6951E67A7}"/>
      </w:docPartPr>
      <w:docPartBody>
        <w:p w:rsidR="00EB3021" w:rsidRDefault="00B2413C" w:rsidP="00B2413C">
          <w:pPr>
            <w:pStyle w:val="A5F6D74F5BCB465F96648166BC404AFA"/>
          </w:pPr>
          <w:r w:rsidRPr="00DE667B">
            <w:rPr>
              <w:rStyle w:val="PlaceholderText"/>
            </w:rPr>
            <w:t>Click or tap here to enter text.</w:t>
          </w:r>
        </w:p>
      </w:docPartBody>
    </w:docPart>
    <w:docPart>
      <w:docPartPr>
        <w:name w:val="01EDEE9A63A44C04AB621DA8F1311017"/>
        <w:category>
          <w:name w:val="General"/>
          <w:gallery w:val="placeholder"/>
        </w:category>
        <w:types>
          <w:type w:val="bbPlcHdr"/>
        </w:types>
        <w:behaviors>
          <w:behavior w:val="content"/>
        </w:behaviors>
        <w:guid w:val="{F33790F9-620A-4BB1-A3A5-B65E65BA9341}"/>
      </w:docPartPr>
      <w:docPartBody>
        <w:p w:rsidR="00EB3021" w:rsidRDefault="00B2413C" w:rsidP="00B2413C">
          <w:pPr>
            <w:pStyle w:val="01EDEE9A63A44C04AB621DA8F1311017"/>
          </w:pPr>
          <w:r w:rsidRPr="00DE667B">
            <w:rPr>
              <w:rStyle w:val="PlaceholderText"/>
            </w:rPr>
            <w:t>Click or tap here to enter text.</w:t>
          </w:r>
        </w:p>
      </w:docPartBody>
    </w:docPart>
    <w:docPart>
      <w:docPartPr>
        <w:name w:val="CF0F15DE7EB54EF585D15109953D6860"/>
        <w:category>
          <w:name w:val="General"/>
          <w:gallery w:val="placeholder"/>
        </w:category>
        <w:types>
          <w:type w:val="bbPlcHdr"/>
        </w:types>
        <w:behaviors>
          <w:behavior w:val="content"/>
        </w:behaviors>
        <w:guid w:val="{417FB322-1251-4F44-A64F-895F169A89B3}"/>
      </w:docPartPr>
      <w:docPartBody>
        <w:p w:rsidR="00EB3021" w:rsidRDefault="00B2413C" w:rsidP="00B2413C">
          <w:pPr>
            <w:pStyle w:val="CF0F15DE7EB54EF585D15109953D6860"/>
          </w:pPr>
          <w:r w:rsidRPr="00DE667B">
            <w:rPr>
              <w:rStyle w:val="PlaceholderText"/>
            </w:rPr>
            <w:t>Choose an item.</w:t>
          </w:r>
        </w:p>
      </w:docPartBody>
    </w:docPart>
    <w:docPart>
      <w:docPartPr>
        <w:name w:val="083CFBD609A34074B17285DB8F371641"/>
        <w:category>
          <w:name w:val="General"/>
          <w:gallery w:val="placeholder"/>
        </w:category>
        <w:types>
          <w:type w:val="bbPlcHdr"/>
        </w:types>
        <w:behaviors>
          <w:behavior w:val="content"/>
        </w:behaviors>
        <w:guid w:val="{C5A59E2E-25F6-41BA-8701-EAD412AEAD97}"/>
      </w:docPartPr>
      <w:docPartBody>
        <w:p w:rsidR="00EB3021" w:rsidRDefault="00B2413C" w:rsidP="00B2413C">
          <w:pPr>
            <w:pStyle w:val="083CFBD609A34074B17285DB8F371641"/>
          </w:pPr>
          <w:r w:rsidRPr="00DE667B">
            <w:rPr>
              <w:rStyle w:val="PlaceholderText"/>
            </w:rPr>
            <w:t>Choose an item.</w:t>
          </w:r>
        </w:p>
      </w:docPartBody>
    </w:docPart>
    <w:docPart>
      <w:docPartPr>
        <w:name w:val="532650CAE9344AC9A25EEE8E6B653E77"/>
        <w:category>
          <w:name w:val="General"/>
          <w:gallery w:val="placeholder"/>
        </w:category>
        <w:types>
          <w:type w:val="bbPlcHdr"/>
        </w:types>
        <w:behaviors>
          <w:behavior w:val="content"/>
        </w:behaviors>
        <w:guid w:val="{1DE20FAD-6556-4834-B177-ACB21DD8938B}"/>
      </w:docPartPr>
      <w:docPartBody>
        <w:p w:rsidR="00EB3021" w:rsidRDefault="00B2413C" w:rsidP="00B2413C">
          <w:pPr>
            <w:pStyle w:val="532650CAE9344AC9A25EEE8E6B653E77"/>
          </w:pPr>
          <w:r w:rsidRPr="00DE667B">
            <w:rPr>
              <w:rStyle w:val="PlaceholderText"/>
            </w:rPr>
            <w:t>Choose an item.</w:t>
          </w:r>
        </w:p>
      </w:docPartBody>
    </w:docPart>
    <w:docPart>
      <w:docPartPr>
        <w:name w:val="F49EF3E3986B43D99796A2E68AA7630F"/>
        <w:category>
          <w:name w:val="General"/>
          <w:gallery w:val="placeholder"/>
        </w:category>
        <w:types>
          <w:type w:val="bbPlcHdr"/>
        </w:types>
        <w:behaviors>
          <w:behavior w:val="content"/>
        </w:behaviors>
        <w:guid w:val="{B5B04994-FE4E-40CC-B80C-146DE752C9F9}"/>
      </w:docPartPr>
      <w:docPartBody>
        <w:p w:rsidR="00EB3021" w:rsidRDefault="00B2413C" w:rsidP="00B2413C">
          <w:pPr>
            <w:pStyle w:val="F49EF3E3986B43D99796A2E68AA7630F"/>
          </w:pPr>
          <w:r w:rsidRPr="00DE667B">
            <w:rPr>
              <w:rStyle w:val="PlaceholderText"/>
            </w:rPr>
            <w:t>Choose an item.</w:t>
          </w:r>
        </w:p>
      </w:docPartBody>
    </w:docPart>
    <w:docPart>
      <w:docPartPr>
        <w:name w:val="53F03F141E3C49718C9A7699B19A7BE0"/>
        <w:category>
          <w:name w:val="General"/>
          <w:gallery w:val="placeholder"/>
        </w:category>
        <w:types>
          <w:type w:val="bbPlcHdr"/>
        </w:types>
        <w:behaviors>
          <w:behavior w:val="content"/>
        </w:behaviors>
        <w:guid w:val="{B5FAB07D-2F64-4A5C-8D4B-296C1F6A058C}"/>
      </w:docPartPr>
      <w:docPartBody>
        <w:p w:rsidR="00EB3021" w:rsidRDefault="00B2413C" w:rsidP="00B2413C">
          <w:pPr>
            <w:pStyle w:val="53F03F141E3C49718C9A7699B19A7BE0"/>
          </w:pPr>
          <w:r w:rsidRPr="00DE667B">
            <w:rPr>
              <w:rStyle w:val="PlaceholderText"/>
            </w:rPr>
            <w:t>Choose an item.</w:t>
          </w:r>
        </w:p>
      </w:docPartBody>
    </w:docPart>
    <w:docPart>
      <w:docPartPr>
        <w:name w:val="8A6A6BF7E5FB4D5591D941640C3E0C5F"/>
        <w:category>
          <w:name w:val="General"/>
          <w:gallery w:val="placeholder"/>
        </w:category>
        <w:types>
          <w:type w:val="bbPlcHdr"/>
        </w:types>
        <w:behaviors>
          <w:behavior w:val="content"/>
        </w:behaviors>
        <w:guid w:val="{60B6B2EA-6FF7-46AD-9AE1-C9296AB66702}"/>
      </w:docPartPr>
      <w:docPartBody>
        <w:p w:rsidR="00EB3021" w:rsidRDefault="00B2413C" w:rsidP="00B2413C">
          <w:pPr>
            <w:pStyle w:val="8A6A6BF7E5FB4D5591D941640C3E0C5F"/>
          </w:pPr>
          <w:r w:rsidRPr="00DE667B">
            <w:rPr>
              <w:rStyle w:val="PlaceholderText"/>
            </w:rPr>
            <w:t>Choose an item.</w:t>
          </w:r>
        </w:p>
      </w:docPartBody>
    </w:docPart>
    <w:docPart>
      <w:docPartPr>
        <w:name w:val="0C7D9DFA7D4B42E5A950B8EA7B941E38"/>
        <w:category>
          <w:name w:val="General"/>
          <w:gallery w:val="placeholder"/>
        </w:category>
        <w:types>
          <w:type w:val="bbPlcHdr"/>
        </w:types>
        <w:behaviors>
          <w:behavior w:val="content"/>
        </w:behaviors>
        <w:guid w:val="{A37A2D5D-786E-42BA-B0C0-B7BCEB8B8A4B}"/>
      </w:docPartPr>
      <w:docPartBody>
        <w:p w:rsidR="00EB3021" w:rsidRDefault="00B2413C" w:rsidP="00B2413C">
          <w:pPr>
            <w:pStyle w:val="0C7D9DFA7D4B42E5A950B8EA7B941E38"/>
          </w:pPr>
          <w:r w:rsidRPr="00DE667B">
            <w:rPr>
              <w:rStyle w:val="PlaceholderText"/>
            </w:rPr>
            <w:t>Choose an item.</w:t>
          </w:r>
        </w:p>
      </w:docPartBody>
    </w:docPart>
    <w:docPart>
      <w:docPartPr>
        <w:name w:val="A899D7E778CC463DAC269963EAC6E80B"/>
        <w:category>
          <w:name w:val="General"/>
          <w:gallery w:val="placeholder"/>
        </w:category>
        <w:types>
          <w:type w:val="bbPlcHdr"/>
        </w:types>
        <w:behaviors>
          <w:behavior w:val="content"/>
        </w:behaviors>
        <w:guid w:val="{20DCBE54-F320-4752-A1BB-43946F4747BC}"/>
      </w:docPartPr>
      <w:docPartBody>
        <w:p w:rsidR="00EB3021" w:rsidRDefault="00B2413C" w:rsidP="00B2413C">
          <w:pPr>
            <w:pStyle w:val="A899D7E778CC463DAC269963EAC6E80B"/>
          </w:pPr>
          <w:r w:rsidRPr="00DE667B">
            <w:rPr>
              <w:rStyle w:val="PlaceholderText"/>
            </w:rPr>
            <w:t>Choose an item.</w:t>
          </w:r>
        </w:p>
      </w:docPartBody>
    </w:docPart>
    <w:docPart>
      <w:docPartPr>
        <w:name w:val="CBC61884087444609C5938FA92060249"/>
        <w:category>
          <w:name w:val="General"/>
          <w:gallery w:val="placeholder"/>
        </w:category>
        <w:types>
          <w:type w:val="bbPlcHdr"/>
        </w:types>
        <w:behaviors>
          <w:behavior w:val="content"/>
        </w:behaviors>
        <w:guid w:val="{FA9D5448-96A4-4D35-B16E-71BEA826E875}"/>
      </w:docPartPr>
      <w:docPartBody>
        <w:p w:rsidR="00EB3021" w:rsidRDefault="00B2413C" w:rsidP="00B2413C">
          <w:pPr>
            <w:pStyle w:val="CBC61884087444609C5938FA92060249"/>
          </w:pPr>
          <w:r w:rsidRPr="00DE667B">
            <w:rPr>
              <w:rStyle w:val="PlaceholderText"/>
            </w:rPr>
            <w:t>Choose an item.</w:t>
          </w:r>
        </w:p>
      </w:docPartBody>
    </w:docPart>
    <w:docPart>
      <w:docPartPr>
        <w:name w:val="C485B20EEF504962B901FFB6CB471C56"/>
        <w:category>
          <w:name w:val="General"/>
          <w:gallery w:val="placeholder"/>
        </w:category>
        <w:types>
          <w:type w:val="bbPlcHdr"/>
        </w:types>
        <w:behaviors>
          <w:behavior w:val="content"/>
        </w:behaviors>
        <w:guid w:val="{1ECD6813-F5D8-40B6-A6E1-A7CF1F0AF551}"/>
      </w:docPartPr>
      <w:docPartBody>
        <w:p w:rsidR="00EB3021" w:rsidRDefault="00B2413C" w:rsidP="00B2413C">
          <w:pPr>
            <w:pStyle w:val="C485B20EEF504962B901FFB6CB471C56"/>
          </w:pPr>
          <w:r w:rsidRPr="00DE667B">
            <w:rPr>
              <w:rStyle w:val="PlaceholderText"/>
            </w:rPr>
            <w:t>Choose an item.</w:t>
          </w:r>
        </w:p>
      </w:docPartBody>
    </w:docPart>
    <w:docPart>
      <w:docPartPr>
        <w:name w:val="9852A4393382402E8492C30D60992705"/>
        <w:category>
          <w:name w:val="General"/>
          <w:gallery w:val="placeholder"/>
        </w:category>
        <w:types>
          <w:type w:val="bbPlcHdr"/>
        </w:types>
        <w:behaviors>
          <w:behavior w:val="content"/>
        </w:behaviors>
        <w:guid w:val="{21EB24B4-9370-400A-AAD9-F58E09B6BE1C}"/>
      </w:docPartPr>
      <w:docPartBody>
        <w:p w:rsidR="00EB3021" w:rsidRDefault="00B2413C" w:rsidP="00B2413C">
          <w:pPr>
            <w:pStyle w:val="9852A4393382402E8492C30D60992705"/>
          </w:pPr>
          <w:r w:rsidRPr="00DE667B">
            <w:rPr>
              <w:rStyle w:val="PlaceholderText"/>
            </w:rPr>
            <w:t>Choose an item.</w:t>
          </w:r>
        </w:p>
      </w:docPartBody>
    </w:docPart>
    <w:docPart>
      <w:docPartPr>
        <w:name w:val="98026209CA34474AA067C21521C96176"/>
        <w:category>
          <w:name w:val="General"/>
          <w:gallery w:val="placeholder"/>
        </w:category>
        <w:types>
          <w:type w:val="bbPlcHdr"/>
        </w:types>
        <w:behaviors>
          <w:behavior w:val="content"/>
        </w:behaviors>
        <w:guid w:val="{53E707BA-19D4-4416-95BE-42CA2805567D}"/>
      </w:docPartPr>
      <w:docPartBody>
        <w:p w:rsidR="00EB3021" w:rsidRDefault="00B2413C" w:rsidP="00B2413C">
          <w:pPr>
            <w:pStyle w:val="98026209CA34474AA067C21521C96176"/>
          </w:pPr>
          <w:r w:rsidRPr="00DE667B">
            <w:rPr>
              <w:rStyle w:val="PlaceholderText"/>
            </w:rPr>
            <w:t>Choose an item.</w:t>
          </w:r>
        </w:p>
      </w:docPartBody>
    </w:docPart>
    <w:docPart>
      <w:docPartPr>
        <w:name w:val="100F26DDB7DB4D70A80E21E1EF56B03B"/>
        <w:category>
          <w:name w:val="General"/>
          <w:gallery w:val="placeholder"/>
        </w:category>
        <w:types>
          <w:type w:val="bbPlcHdr"/>
        </w:types>
        <w:behaviors>
          <w:behavior w:val="content"/>
        </w:behaviors>
        <w:guid w:val="{0FEC0436-F636-44C1-B16D-61A1ACF7DF51}"/>
      </w:docPartPr>
      <w:docPartBody>
        <w:p w:rsidR="00EB3021" w:rsidRDefault="00B2413C" w:rsidP="00B2413C">
          <w:pPr>
            <w:pStyle w:val="100F26DDB7DB4D70A80E21E1EF56B03B"/>
          </w:pPr>
          <w:r w:rsidRPr="00DE667B">
            <w:rPr>
              <w:rStyle w:val="PlaceholderText"/>
            </w:rPr>
            <w:t>Choose an item.</w:t>
          </w:r>
        </w:p>
      </w:docPartBody>
    </w:docPart>
    <w:docPart>
      <w:docPartPr>
        <w:name w:val="D50CABA1186F48D68207BCABF7B1A4FB"/>
        <w:category>
          <w:name w:val="General"/>
          <w:gallery w:val="placeholder"/>
        </w:category>
        <w:types>
          <w:type w:val="bbPlcHdr"/>
        </w:types>
        <w:behaviors>
          <w:behavior w:val="content"/>
        </w:behaviors>
        <w:guid w:val="{5EC2A1E7-5315-44BC-8C1A-F39F4E90A0C3}"/>
      </w:docPartPr>
      <w:docPartBody>
        <w:p w:rsidR="00EB3021" w:rsidRDefault="00B2413C" w:rsidP="00B2413C">
          <w:pPr>
            <w:pStyle w:val="D50CABA1186F48D68207BCABF7B1A4FB"/>
          </w:pPr>
          <w:r w:rsidRPr="00DE667B">
            <w:rPr>
              <w:rStyle w:val="PlaceholderText"/>
            </w:rPr>
            <w:t>Choose an item.</w:t>
          </w:r>
        </w:p>
      </w:docPartBody>
    </w:docPart>
    <w:docPart>
      <w:docPartPr>
        <w:name w:val="F6A0EE0E2A324FB3AB4381FB69BA15B1"/>
        <w:category>
          <w:name w:val="General"/>
          <w:gallery w:val="placeholder"/>
        </w:category>
        <w:types>
          <w:type w:val="bbPlcHdr"/>
        </w:types>
        <w:behaviors>
          <w:behavior w:val="content"/>
        </w:behaviors>
        <w:guid w:val="{39AB4B45-F1AA-4851-A452-E3D3D21ECD88}"/>
      </w:docPartPr>
      <w:docPartBody>
        <w:p w:rsidR="00EB3021" w:rsidRDefault="00B2413C" w:rsidP="00B2413C">
          <w:pPr>
            <w:pStyle w:val="F6A0EE0E2A324FB3AB4381FB69BA15B1"/>
          </w:pPr>
          <w:r>
            <w:rPr>
              <w:rStyle w:val="PlaceholderText"/>
            </w:rPr>
            <w:t>Select</w:t>
          </w:r>
          <w:r w:rsidRPr="00DE667B">
            <w:rPr>
              <w:rStyle w:val="PlaceholderText"/>
            </w:rPr>
            <w:t xml:space="preserve"> a date.</w:t>
          </w:r>
        </w:p>
      </w:docPartBody>
    </w:docPart>
    <w:docPart>
      <w:docPartPr>
        <w:name w:val="399FB0BF0D3740CD97BC51BA60A92FDE"/>
        <w:category>
          <w:name w:val="General"/>
          <w:gallery w:val="placeholder"/>
        </w:category>
        <w:types>
          <w:type w:val="bbPlcHdr"/>
        </w:types>
        <w:behaviors>
          <w:behavior w:val="content"/>
        </w:behaviors>
        <w:guid w:val="{33F66992-11B3-4C7E-9AA3-7160EFD712EF}"/>
      </w:docPartPr>
      <w:docPartBody>
        <w:p w:rsidR="00EB3021" w:rsidRDefault="00B2413C" w:rsidP="00B2413C">
          <w:pPr>
            <w:pStyle w:val="399FB0BF0D3740CD97BC51BA60A92FDE"/>
          </w:pPr>
          <w:r w:rsidRPr="00DE667B">
            <w:rPr>
              <w:rStyle w:val="PlaceholderText"/>
            </w:rPr>
            <w:t>Click or tap here to enter text.</w:t>
          </w:r>
        </w:p>
      </w:docPartBody>
    </w:docPart>
    <w:docPart>
      <w:docPartPr>
        <w:name w:val="D43B5E3630E04091BA306325EFDE5FA5"/>
        <w:category>
          <w:name w:val="General"/>
          <w:gallery w:val="placeholder"/>
        </w:category>
        <w:types>
          <w:type w:val="bbPlcHdr"/>
        </w:types>
        <w:behaviors>
          <w:behavior w:val="content"/>
        </w:behaviors>
        <w:guid w:val="{62CD46AD-1D9B-4853-904F-9D3346DAE506}"/>
      </w:docPartPr>
      <w:docPartBody>
        <w:p w:rsidR="00EB3021" w:rsidRDefault="00B2413C" w:rsidP="00B2413C">
          <w:pPr>
            <w:pStyle w:val="D43B5E3630E04091BA306325EFDE5FA5"/>
          </w:pPr>
          <w:r w:rsidRPr="00DE667B">
            <w:rPr>
              <w:rStyle w:val="PlaceholderText"/>
            </w:rPr>
            <w:t>Click or tap here to enter text.</w:t>
          </w:r>
        </w:p>
      </w:docPartBody>
    </w:docPart>
    <w:docPart>
      <w:docPartPr>
        <w:name w:val="97FB1CDE83944360B908388A4B89F2E2"/>
        <w:category>
          <w:name w:val="General"/>
          <w:gallery w:val="placeholder"/>
        </w:category>
        <w:types>
          <w:type w:val="bbPlcHdr"/>
        </w:types>
        <w:behaviors>
          <w:behavior w:val="content"/>
        </w:behaviors>
        <w:guid w:val="{04B692B8-A700-4092-9713-AF7D66BCEE43}"/>
      </w:docPartPr>
      <w:docPartBody>
        <w:p w:rsidR="00EB3021" w:rsidRDefault="00B2413C" w:rsidP="00B2413C">
          <w:pPr>
            <w:pStyle w:val="97FB1CDE83944360B908388A4B89F2E2"/>
          </w:pPr>
          <w:r w:rsidRPr="00DE667B">
            <w:rPr>
              <w:rStyle w:val="PlaceholderText"/>
            </w:rPr>
            <w:t>Click or tap here to enter text.</w:t>
          </w:r>
        </w:p>
      </w:docPartBody>
    </w:docPart>
    <w:docPart>
      <w:docPartPr>
        <w:name w:val="218996F122F84D4C918A43B06B77AC85"/>
        <w:category>
          <w:name w:val="General"/>
          <w:gallery w:val="placeholder"/>
        </w:category>
        <w:types>
          <w:type w:val="bbPlcHdr"/>
        </w:types>
        <w:behaviors>
          <w:behavior w:val="content"/>
        </w:behaviors>
        <w:guid w:val="{32AC0ABA-30FF-4D8F-AA01-9B6C3951D3BE}"/>
      </w:docPartPr>
      <w:docPartBody>
        <w:p w:rsidR="00EB3021" w:rsidRDefault="00B2413C" w:rsidP="00B2413C">
          <w:pPr>
            <w:pStyle w:val="218996F122F84D4C918A43B06B77AC85"/>
          </w:pPr>
          <w:r w:rsidRPr="00DE667B">
            <w:rPr>
              <w:rStyle w:val="PlaceholderText"/>
            </w:rPr>
            <w:t>Click or tap here to enter text.</w:t>
          </w:r>
        </w:p>
      </w:docPartBody>
    </w:docPart>
    <w:docPart>
      <w:docPartPr>
        <w:name w:val="671BE23216A648949C1F042C49F9BDCE"/>
        <w:category>
          <w:name w:val="General"/>
          <w:gallery w:val="placeholder"/>
        </w:category>
        <w:types>
          <w:type w:val="bbPlcHdr"/>
        </w:types>
        <w:behaviors>
          <w:behavior w:val="content"/>
        </w:behaviors>
        <w:guid w:val="{C7E219BA-5BE1-4981-94B8-E13BF241645B}"/>
      </w:docPartPr>
      <w:docPartBody>
        <w:p w:rsidR="00EB3021" w:rsidRDefault="00B2413C" w:rsidP="00B2413C">
          <w:pPr>
            <w:pStyle w:val="671BE23216A648949C1F042C49F9BDCE"/>
          </w:pPr>
          <w:r w:rsidRPr="00DE667B">
            <w:rPr>
              <w:rStyle w:val="PlaceholderText"/>
            </w:rPr>
            <w:t>Click or tap here to enter text.</w:t>
          </w:r>
        </w:p>
      </w:docPartBody>
    </w:docPart>
    <w:docPart>
      <w:docPartPr>
        <w:name w:val="051DE62908B64EC8813390D0DCB950B2"/>
        <w:category>
          <w:name w:val="General"/>
          <w:gallery w:val="placeholder"/>
        </w:category>
        <w:types>
          <w:type w:val="bbPlcHdr"/>
        </w:types>
        <w:behaviors>
          <w:behavior w:val="content"/>
        </w:behaviors>
        <w:guid w:val="{9BA99662-B50D-4B01-BEFE-7DD4968868BA}"/>
      </w:docPartPr>
      <w:docPartBody>
        <w:p w:rsidR="00EB3021" w:rsidRDefault="00B2413C" w:rsidP="00B2413C">
          <w:pPr>
            <w:pStyle w:val="051DE62908B64EC8813390D0DCB950B2"/>
          </w:pPr>
          <w:r w:rsidRPr="00DE667B">
            <w:rPr>
              <w:rStyle w:val="PlaceholderText"/>
            </w:rPr>
            <w:t>Click or tap here to enter text.</w:t>
          </w:r>
        </w:p>
      </w:docPartBody>
    </w:docPart>
    <w:docPart>
      <w:docPartPr>
        <w:name w:val="F5401D22DABA4388B4F9A2D41D88CD0D"/>
        <w:category>
          <w:name w:val="General"/>
          <w:gallery w:val="placeholder"/>
        </w:category>
        <w:types>
          <w:type w:val="bbPlcHdr"/>
        </w:types>
        <w:behaviors>
          <w:behavior w:val="content"/>
        </w:behaviors>
        <w:guid w:val="{72C088DF-3AD9-46B3-B90D-2EDC10725D33}"/>
      </w:docPartPr>
      <w:docPartBody>
        <w:p w:rsidR="00EB3021" w:rsidRDefault="00B2413C" w:rsidP="00B2413C">
          <w:pPr>
            <w:pStyle w:val="F5401D22DABA4388B4F9A2D41D88CD0D"/>
          </w:pPr>
          <w:r w:rsidRPr="00DE667B">
            <w:rPr>
              <w:rStyle w:val="PlaceholderText"/>
            </w:rPr>
            <w:t>Click or tap here to enter text.</w:t>
          </w:r>
        </w:p>
      </w:docPartBody>
    </w:docPart>
    <w:docPart>
      <w:docPartPr>
        <w:name w:val="A7F15A44A950497BAC169F4AD9CF624F"/>
        <w:category>
          <w:name w:val="General"/>
          <w:gallery w:val="placeholder"/>
        </w:category>
        <w:types>
          <w:type w:val="bbPlcHdr"/>
        </w:types>
        <w:behaviors>
          <w:behavior w:val="content"/>
        </w:behaviors>
        <w:guid w:val="{40C52D94-2A5B-47B8-8065-58246CB86DE1}"/>
      </w:docPartPr>
      <w:docPartBody>
        <w:p w:rsidR="003B4D37" w:rsidRDefault="00B2413C" w:rsidP="00B2413C">
          <w:pPr>
            <w:pStyle w:val="A7F15A44A950497BAC169F4AD9CF624F"/>
          </w:pPr>
          <w:r w:rsidRPr="00DE667B">
            <w:rPr>
              <w:rStyle w:val="PlaceholderText"/>
            </w:rPr>
            <w:t>Click or tap here to enter text.</w:t>
          </w:r>
        </w:p>
      </w:docPartBody>
    </w:docPart>
    <w:docPart>
      <w:docPartPr>
        <w:name w:val="13241BACC7D44A659E9642D6080E141B"/>
        <w:category>
          <w:name w:val="General"/>
          <w:gallery w:val="placeholder"/>
        </w:category>
        <w:types>
          <w:type w:val="bbPlcHdr"/>
        </w:types>
        <w:behaviors>
          <w:behavior w:val="content"/>
        </w:behaviors>
        <w:guid w:val="{F36E09D6-E334-4241-86DB-D5644E1FC639}"/>
      </w:docPartPr>
      <w:docPartBody>
        <w:p w:rsidR="003B4D37" w:rsidRDefault="00B2413C" w:rsidP="00B2413C">
          <w:pPr>
            <w:pStyle w:val="13241BACC7D44A659E9642D6080E141B"/>
          </w:pPr>
          <w:r w:rsidRPr="00DE667B">
            <w:rPr>
              <w:rStyle w:val="PlaceholderText"/>
            </w:rPr>
            <w:t>Click or tap here to enter text.</w:t>
          </w:r>
        </w:p>
      </w:docPartBody>
    </w:docPart>
    <w:docPart>
      <w:docPartPr>
        <w:name w:val="98D4D0F93EBB445D9BCC0B81EF908226"/>
        <w:category>
          <w:name w:val="General"/>
          <w:gallery w:val="placeholder"/>
        </w:category>
        <w:types>
          <w:type w:val="bbPlcHdr"/>
        </w:types>
        <w:behaviors>
          <w:behavior w:val="content"/>
        </w:behaviors>
        <w:guid w:val="{4EBBE59B-ECB8-4533-AB32-0FDF95346D42}"/>
      </w:docPartPr>
      <w:docPartBody>
        <w:p w:rsidR="003B4D37" w:rsidRDefault="00B2413C" w:rsidP="00B2413C">
          <w:pPr>
            <w:pStyle w:val="98D4D0F93EBB445D9BCC0B81EF908226"/>
          </w:pPr>
          <w:r>
            <w:rPr>
              <w:rStyle w:val="PlaceholderText"/>
            </w:rPr>
            <w:t xml:space="preserve">Enter </w:t>
          </w:r>
          <w:r w:rsidRPr="00DE667B">
            <w:rPr>
              <w:rStyle w:val="PlaceholderText"/>
            </w:rPr>
            <w:t>text.</w:t>
          </w:r>
        </w:p>
      </w:docPartBody>
    </w:docPart>
    <w:docPart>
      <w:docPartPr>
        <w:name w:val="E686D1734492499AB4825B1A8F51149B"/>
        <w:category>
          <w:name w:val="General"/>
          <w:gallery w:val="placeholder"/>
        </w:category>
        <w:types>
          <w:type w:val="bbPlcHdr"/>
        </w:types>
        <w:behaviors>
          <w:behavior w:val="content"/>
        </w:behaviors>
        <w:guid w:val="{A3241DCC-78EA-4580-9C84-0CE8F20210C2}"/>
      </w:docPartPr>
      <w:docPartBody>
        <w:p w:rsidR="003B4D37" w:rsidRDefault="00B2413C" w:rsidP="00B2413C">
          <w:pPr>
            <w:pStyle w:val="E686D1734492499AB4825B1A8F51149B"/>
          </w:pPr>
          <w:r>
            <w:rPr>
              <w:rStyle w:val="PlaceholderText"/>
            </w:rPr>
            <w:t xml:space="preserve">Enter </w:t>
          </w:r>
          <w:r w:rsidRPr="00DE667B">
            <w:rPr>
              <w:rStyle w:val="PlaceholderText"/>
            </w:rPr>
            <w:t>text.</w:t>
          </w:r>
        </w:p>
      </w:docPartBody>
    </w:docPart>
    <w:docPart>
      <w:docPartPr>
        <w:name w:val="C69F98DF16AB4F569377FBE8504E0BF2"/>
        <w:category>
          <w:name w:val="General"/>
          <w:gallery w:val="placeholder"/>
        </w:category>
        <w:types>
          <w:type w:val="bbPlcHdr"/>
        </w:types>
        <w:behaviors>
          <w:behavior w:val="content"/>
        </w:behaviors>
        <w:guid w:val="{92A691CD-B7A8-4494-95B8-6817D26E46A0}"/>
      </w:docPartPr>
      <w:docPartBody>
        <w:p w:rsidR="003B4D37" w:rsidRDefault="00B2413C" w:rsidP="00B2413C">
          <w:pPr>
            <w:pStyle w:val="C69F98DF16AB4F569377FBE8504E0BF2"/>
          </w:pPr>
          <w:r>
            <w:rPr>
              <w:rStyle w:val="PlaceholderText"/>
            </w:rPr>
            <w:t xml:space="preserve">Enter </w:t>
          </w:r>
          <w:r w:rsidRPr="00DE667B">
            <w:rPr>
              <w:rStyle w:val="PlaceholderText"/>
            </w:rPr>
            <w:t>text.</w:t>
          </w:r>
        </w:p>
      </w:docPartBody>
    </w:docPart>
    <w:docPart>
      <w:docPartPr>
        <w:name w:val="EDCC105A84524A548C82009DAB9C7F7E"/>
        <w:category>
          <w:name w:val="General"/>
          <w:gallery w:val="placeholder"/>
        </w:category>
        <w:types>
          <w:type w:val="bbPlcHdr"/>
        </w:types>
        <w:behaviors>
          <w:behavior w:val="content"/>
        </w:behaviors>
        <w:guid w:val="{2BE96F00-D567-4B17-BAF4-147B39A5804C}"/>
      </w:docPartPr>
      <w:docPartBody>
        <w:p w:rsidR="003B4D37" w:rsidRDefault="00B2413C" w:rsidP="00B2413C">
          <w:pPr>
            <w:pStyle w:val="EDCC105A84524A548C82009DAB9C7F7E"/>
          </w:pPr>
          <w:r>
            <w:rPr>
              <w:rStyle w:val="PlaceholderText"/>
            </w:rPr>
            <w:t>Select</w:t>
          </w:r>
          <w:r w:rsidRPr="00DE667B">
            <w:rPr>
              <w:rStyle w:val="PlaceholderText"/>
            </w:rPr>
            <w:t xml:space="preserve"> a date.</w:t>
          </w:r>
        </w:p>
      </w:docPartBody>
    </w:docPart>
    <w:docPart>
      <w:docPartPr>
        <w:name w:val="50466C9B051A40EBB3A69413462B5466"/>
        <w:category>
          <w:name w:val="General"/>
          <w:gallery w:val="placeholder"/>
        </w:category>
        <w:types>
          <w:type w:val="bbPlcHdr"/>
        </w:types>
        <w:behaviors>
          <w:behavior w:val="content"/>
        </w:behaviors>
        <w:guid w:val="{7A3E7A2A-4631-4DB5-9C60-1C272571219B}"/>
      </w:docPartPr>
      <w:docPartBody>
        <w:p w:rsidR="003B4D37" w:rsidRDefault="00B2413C" w:rsidP="00B2413C">
          <w:pPr>
            <w:pStyle w:val="50466C9B051A40EBB3A69413462B5466"/>
          </w:pPr>
          <w:r>
            <w:rPr>
              <w:rStyle w:val="PlaceholderText"/>
            </w:rPr>
            <w:t xml:space="preserve">Enter </w:t>
          </w:r>
          <w:r w:rsidRPr="00DE667B">
            <w:rPr>
              <w:rStyle w:val="PlaceholderText"/>
            </w:rPr>
            <w:t>text.</w:t>
          </w:r>
        </w:p>
      </w:docPartBody>
    </w:docPart>
    <w:docPart>
      <w:docPartPr>
        <w:name w:val="B95EC40010B943F59760B42B04093C42"/>
        <w:category>
          <w:name w:val="General"/>
          <w:gallery w:val="placeholder"/>
        </w:category>
        <w:types>
          <w:type w:val="bbPlcHdr"/>
        </w:types>
        <w:behaviors>
          <w:behavior w:val="content"/>
        </w:behaviors>
        <w:guid w:val="{BE4FD55C-FB16-4A4B-821E-69356D781004}"/>
      </w:docPartPr>
      <w:docPartBody>
        <w:p w:rsidR="003B4D37" w:rsidRDefault="00B2413C" w:rsidP="00B2413C">
          <w:pPr>
            <w:pStyle w:val="B95EC40010B943F59760B42B04093C42"/>
          </w:pPr>
          <w:r>
            <w:rPr>
              <w:rStyle w:val="PlaceholderText"/>
            </w:rPr>
            <w:t xml:space="preserve">Enter </w:t>
          </w:r>
          <w:r w:rsidRPr="00DE667B">
            <w:rPr>
              <w:rStyle w:val="PlaceholderText"/>
            </w:rPr>
            <w:t>text.</w:t>
          </w:r>
        </w:p>
      </w:docPartBody>
    </w:docPart>
    <w:docPart>
      <w:docPartPr>
        <w:name w:val="A6A198E5E84F4C2D99C96285B9BA004F"/>
        <w:category>
          <w:name w:val="General"/>
          <w:gallery w:val="placeholder"/>
        </w:category>
        <w:types>
          <w:type w:val="bbPlcHdr"/>
        </w:types>
        <w:behaviors>
          <w:behavior w:val="content"/>
        </w:behaviors>
        <w:guid w:val="{8D12C7A3-B5D5-45AE-841F-CFB3DDCAB2CF}"/>
      </w:docPartPr>
      <w:docPartBody>
        <w:p w:rsidR="003B4D37" w:rsidRDefault="00B2413C" w:rsidP="00B2413C">
          <w:pPr>
            <w:pStyle w:val="A6A198E5E84F4C2D99C96285B9BA004F"/>
          </w:pPr>
          <w:r>
            <w:rPr>
              <w:rStyle w:val="PlaceholderText"/>
            </w:rPr>
            <w:t xml:space="preserve">Enter </w:t>
          </w:r>
          <w:r w:rsidRPr="00DE667B">
            <w:rPr>
              <w:rStyle w:val="PlaceholderText"/>
            </w:rPr>
            <w:t>text.</w:t>
          </w:r>
        </w:p>
      </w:docPartBody>
    </w:docPart>
    <w:docPart>
      <w:docPartPr>
        <w:name w:val="EB9C1962158A4833A6775171BEDC51BC"/>
        <w:category>
          <w:name w:val="General"/>
          <w:gallery w:val="placeholder"/>
        </w:category>
        <w:types>
          <w:type w:val="bbPlcHdr"/>
        </w:types>
        <w:behaviors>
          <w:behavior w:val="content"/>
        </w:behaviors>
        <w:guid w:val="{7D7382FF-727C-4639-A84F-0804732BFECA}"/>
      </w:docPartPr>
      <w:docPartBody>
        <w:p w:rsidR="003B4D37" w:rsidRDefault="00B2413C" w:rsidP="00B2413C">
          <w:pPr>
            <w:pStyle w:val="EB9C1962158A4833A6775171BEDC51BC"/>
          </w:pPr>
          <w:r>
            <w:rPr>
              <w:rStyle w:val="PlaceholderText"/>
            </w:rPr>
            <w:t>Select</w:t>
          </w:r>
          <w:r w:rsidRPr="00DE667B">
            <w:rPr>
              <w:rStyle w:val="PlaceholderText"/>
            </w:rPr>
            <w:t xml:space="preserve"> a date.</w:t>
          </w:r>
        </w:p>
      </w:docPartBody>
    </w:docPart>
    <w:docPart>
      <w:docPartPr>
        <w:name w:val="777F7850E34A4985B09D817F960C7D27"/>
        <w:category>
          <w:name w:val="General"/>
          <w:gallery w:val="placeholder"/>
        </w:category>
        <w:types>
          <w:type w:val="bbPlcHdr"/>
        </w:types>
        <w:behaviors>
          <w:behavior w:val="content"/>
        </w:behaviors>
        <w:guid w:val="{6B9B34AE-39EA-426E-95BE-3A5DE31EF8F6}"/>
      </w:docPartPr>
      <w:docPartBody>
        <w:p w:rsidR="003B4D37" w:rsidRDefault="00B2413C" w:rsidP="00B2413C">
          <w:pPr>
            <w:pStyle w:val="777F7850E34A4985B09D817F960C7D27"/>
          </w:pPr>
          <w:r>
            <w:rPr>
              <w:rStyle w:val="PlaceholderText"/>
            </w:rPr>
            <w:t xml:space="preserve">Enter </w:t>
          </w:r>
          <w:r w:rsidRPr="00DE667B">
            <w:rPr>
              <w:rStyle w:val="PlaceholderText"/>
            </w:rPr>
            <w:t>text.</w:t>
          </w:r>
        </w:p>
      </w:docPartBody>
    </w:docPart>
    <w:docPart>
      <w:docPartPr>
        <w:name w:val="87611B6A0D9D4522A6CA2D9E6EE6DD9B"/>
        <w:category>
          <w:name w:val="General"/>
          <w:gallery w:val="placeholder"/>
        </w:category>
        <w:types>
          <w:type w:val="bbPlcHdr"/>
        </w:types>
        <w:behaviors>
          <w:behavior w:val="content"/>
        </w:behaviors>
        <w:guid w:val="{A8E2DCAE-D91C-44F0-83CA-5A89B41AB648}"/>
      </w:docPartPr>
      <w:docPartBody>
        <w:p w:rsidR="003B4D37" w:rsidRDefault="00B2413C" w:rsidP="00B2413C">
          <w:pPr>
            <w:pStyle w:val="87611B6A0D9D4522A6CA2D9E6EE6DD9B"/>
          </w:pPr>
          <w:r>
            <w:rPr>
              <w:rStyle w:val="PlaceholderText"/>
            </w:rPr>
            <w:t xml:space="preserve">Enter </w:t>
          </w:r>
          <w:r w:rsidRPr="00DE667B">
            <w:rPr>
              <w:rStyle w:val="PlaceholderText"/>
            </w:rPr>
            <w:t>text.</w:t>
          </w:r>
        </w:p>
      </w:docPartBody>
    </w:docPart>
    <w:docPart>
      <w:docPartPr>
        <w:name w:val="76976B6FEA6044A8A1B6D5249830F849"/>
        <w:category>
          <w:name w:val="General"/>
          <w:gallery w:val="placeholder"/>
        </w:category>
        <w:types>
          <w:type w:val="bbPlcHdr"/>
        </w:types>
        <w:behaviors>
          <w:behavior w:val="content"/>
        </w:behaviors>
        <w:guid w:val="{B2465E4D-FA3B-43B8-A2B3-90D75A400D4B}"/>
      </w:docPartPr>
      <w:docPartBody>
        <w:p w:rsidR="003B4D37" w:rsidRDefault="00B2413C" w:rsidP="00B2413C">
          <w:pPr>
            <w:pStyle w:val="76976B6FEA6044A8A1B6D5249830F849"/>
          </w:pPr>
          <w:r>
            <w:rPr>
              <w:rStyle w:val="PlaceholderText"/>
            </w:rPr>
            <w:t xml:space="preserve">Enter </w:t>
          </w:r>
          <w:r w:rsidRPr="00DE667B">
            <w:rPr>
              <w:rStyle w:val="PlaceholderText"/>
            </w:rPr>
            <w:t>text.</w:t>
          </w:r>
        </w:p>
      </w:docPartBody>
    </w:docPart>
    <w:docPart>
      <w:docPartPr>
        <w:name w:val="FBE2BB4154454DDB9F1CFC50297281D5"/>
        <w:category>
          <w:name w:val="General"/>
          <w:gallery w:val="placeholder"/>
        </w:category>
        <w:types>
          <w:type w:val="bbPlcHdr"/>
        </w:types>
        <w:behaviors>
          <w:behavior w:val="content"/>
        </w:behaviors>
        <w:guid w:val="{FE74AA2D-3504-4130-AF1A-C2BF84E92CD4}"/>
      </w:docPartPr>
      <w:docPartBody>
        <w:p w:rsidR="003B4D37" w:rsidRDefault="00B2413C" w:rsidP="00B2413C">
          <w:pPr>
            <w:pStyle w:val="FBE2BB4154454DDB9F1CFC50297281D5"/>
          </w:pPr>
          <w:r>
            <w:rPr>
              <w:rStyle w:val="PlaceholderText"/>
            </w:rPr>
            <w:t>Select</w:t>
          </w:r>
          <w:r w:rsidRPr="00DE667B">
            <w:rPr>
              <w:rStyle w:val="PlaceholderText"/>
            </w:rPr>
            <w:t xml:space="preserve"> a date.</w:t>
          </w:r>
        </w:p>
      </w:docPartBody>
    </w:docPart>
    <w:docPart>
      <w:docPartPr>
        <w:name w:val="D65BFE6236E94BFF8781789C0EAB270F"/>
        <w:category>
          <w:name w:val="General"/>
          <w:gallery w:val="placeholder"/>
        </w:category>
        <w:types>
          <w:type w:val="bbPlcHdr"/>
        </w:types>
        <w:behaviors>
          <w:behavior w:val="content"/>
        </w:behaviors>
        <w:guid w:val="{307F3B7F-4222-4B0D-B57A-D108E2D569EE}"/>
      </w:docPartPr>
      <w:docPartBody>
        <w:p w:rsidR="003B4D37" w:rsidRDefault="00B2413C" w:rsidP="00B2413C">
          <w:pPr>
            <w:pStyle w:val="D65BFE6236E94BFF8781789C0EAB270F"/>
          </w:pPr>
          <w:r>
            <w:rPr>
              <w:rStyle w:val="PlaceholderText"/>
            </w:rPr>
            <w:t xml:space="preserve">Enter </w:t>
          </w:r>
          <w:r w:rsidRPr="00DE667B">
            <w:rPr>
              <w:rStyle w:val="PlaceholderText"/>
            </w:rPr>
            <w:t>text.</w:t>
          </w:r>
        </w:p>
      </w:docPartBody>
    </w:docPart>
    <w:docPart>
      <w:docPartPr>
        <w:name w:val="F00347749E1841DD86CAF4EAC099E6C0"/>
        <w:category>
          <w:name w:val="General"/>
          <w:gallery w:val="placeholder"/>
        </w:category>
        <w:types>
          <w:type w:val="bbPlcHdr"/>
        </w:types>
        <w:behaviors>
          <w:behavior w:val="content"/>
        </w:behaviors>
        <w:guid w:val="{CEA80A01-1A17-442D-8E3A-9A304B270502}"/>
      </w:docPartPr>
      <w:docPartBody>
        <w:p w:rsidR="003B4D37" w:rsidRDefault="00B2413C" w:rsidP="00B2413C">
          <w:pPr>
            <w:pStyle w:val="F00347749E1841DD86CAF4EAC099E6C0"/>
          </w:pPr>
          <w:r>
            <w:rPr>
              <w:rStyle w:val="PlaceholderText"/>
            </w:rPr>
            <w:t xml:space="preserve">Enter </w:t>
          </w:r>
          <w:r w:rsidRPr="00DE667B">
            <w:rPr>
              <w:rStyle w:val="PlaceholderText"/>
            </w:rPr>
            <w:t>text.</w:t>
          </w:r>
        </w:p>
      </w:docPartBody>
    </w:docPart>
    <w:docPart>
      <w:docPartPr>
        <w:name w:val="C9176761A24A4C06AA18339060C75814"/>
        <w:category>
          <w:name w:val="General"/>
          <w:gallery w:val="placeholder"/>
        </w:category>
        <w:types>
          <w:type w:val="bbPlcHdr"/>
        </w:types>
        <w:behaviors>
          <w:behavior w:val="content"/>
        </w:behaviors>
        <w:guid w:val="{4C84DB0E-9D6B-45C3-8AEE-D4734A2E639B}"/>
      </w:docPartPr>
      <w:docPartBody>
        <w:p w:rsidR="003B4D37" w:rsidRDefault="00B2413C" w:rsidP="00B2413C">
          <w:pPr>
            <w:pStyle w:val="C9176761A24A4C06AA18339060C75814"/>
          </w:pPr>
          <w:r>
            <w:rPr>
              <w:rStyle w:val="PlaceholderText"/>
            </w:rPr>
            <w:t xml:space="preserve">Enter </w:t>
          </w:r>
          <w:r w:rsidRPr="00DE667B">
            <w:rPr>
              <w:rStyle w:val="PlaceholderText"/>
            </w:rPr>
            <w:t>text.</w:t>
          </w:r>
        </w:p>
      </w:docPartBody>
    </w:docPart>
    <w:docPart>
      <w:docPartPr>
        <w:name w:val="25D228B592CD4323B2A76DF11BF0FB8D"/>
        <w:category>
          <w:name w:val="General"/>
          <w:gallery w:val="placeholder"/>
        </w:category>
        <w:types>
          <w:type w:val="bbPlcHdr"/>
        </w:types>
        <w:behaviors>
          <w:behavior w:val="content"/>
        </w:behaviors>
        <w:guid w:val="{DD07B19B-3765-4294-BB9C-1ADDD650CE09}"/>
      </w:docPartPr>
      <w:docPartBody>
        <w:p w:rsidR="003B4D37" w:rsidRDefault="00B2413C" w:rsidP="00B2413C">
          <w:pPr>
            <w:pStyle w:val="25D228B592CD4323B2A76DF11BF0FB8D"/>
          </w:pPr>
          <w:r>
            <w:rPr>
              <w:rStyle w:val="PlaceholderText"/>
            </w:rPr>
            <w:t>Select</w:t>
          </w:r>
          <w:r w:rsidRPr="00DE667B">
            <w:rPr>
              <w:rStyle w:val="PlaceholderText"/>
            </w:rPr>
            <w:t xml:space="preserve"> a date.</w:t>
          </w:r>
        </w:p>
      </w:docPartBody>
    </w:docPart>
    <w:docPart>
      <w:docPartPr>
        <w:name w:val="A34564B415A643E48F8D9AC8AE282EA0"/>
        <w:category>
          <w:name w:val="General"/>
          <w:gallery w:val="placeholder"/>
        </w:category>
        <w:types>
          <w:type w:val="bbPlcHdr"/>
        </w:types>
        <w:behaviors>
          <w:behavior w:val="content"/>
        </w:behaviors>
        <w:guid w:val="{E70D7A7E-8C22-4D8E-82B3-852C55C4E7A2}"/>
      </w:docPartPr>
      <w:docPartBody>
        <w:p w:rsidR="003B4D37" w:rsidRDefault="00B2413C" w:rsidP="00B2413C">
          <w:pPr>
            <w:pStyle w:val="A34564B415A643E48F8D9AC8AE282EA0"/>
          </w:pPr>
          <w:r>
            <w:rPr>
              <w:rStyle w:val="PlaceholderText"/>
            </w:rPr>
            <w:t xml:space="preserve">Enter </w:t>
          </w:r>
          <w:r w:rsidRPr="00DE667B">
            <w:rPr>
              <w:rStyle w:val="PlaceholderText"/>
            </w:rPr>
            <w:t>text.</w:t>
          </w:r>
        </w:p>
      </w:docPartBody>
    </w:docPart>
    <w:docPart>
      <w:docPartPr>
        <w:name w:val="B74FAF3018CC45F49D59545EF97E650B"/>
        <w:category>
          <w:name w:val="General"/>
          <w:gallery w:val="placeholder"/>
        </w:category>
        <w:types>
          <w:type w:val="bbPlcHdr"/>
        </w:types>
        <w:behaviors>
          <w:behavior w:val="content"/>
        </w:behaviors>
        <w:guid w:val="{D226FA8C-7892-4DB7-8330-A679FFD46945}"/>
      </w:docPartPr>
      <w:docPartBody>
        <w:p w:rsidR="003B4D37" w:rsidRDefault="00B2413C" w:rsidP="00B2413C">
          <w:pPr>
            <w:pStyle w:val="B74FAF3018CC45F49D59545EF97E650B"/>
          </w:pPr>
          <w:r>
            <w:rPr>
              <w:rStyle w:val="PlaceholderText"/>
            </w:rPr>
            <w:t xml:space="preserve">Enter </w:t>
          </w:r>
          <w:r w:rsidRPr="00DE667B">
            <w:rPr>
              <w:rStyle w:val="PlaceholderText"/>
            </w:rPr>
            <w:t>text.</w:t>
          </w:r>
        </w:p>
      </w:docPartBody>
    </w:docPart>
    <w:docPart>
      <w:docPartPr>
        <w:name w:val="45B54DC350ED4A2080BEDDC452290C98"/>
        <w:category>
          <w:name w:val="General"/>
          <w:gallery w:val="placeholder"/>
        </w:category>
        <w:types>
          <w:type w:val="bbPlcHdr"/>
        </w:types>
        <w:behaviors>
          <w:behavior w:val="content"/>
        </w:behaviors>
        <w:guid w:val="{AE277090-D056-4283-8DF3-C0A500C35B28}"/>
      </w:docPartPr>
      <w:docPartBody>
        <w:p w:rsidR="003B4D37" w:rsidRDefault="00B2413C" w:rsidP="00B2413C">
          <w:pPr>
            <w:pStyle w:val="45B54DC350ED4A2080BEDDC452290C98"/>
          </w:pPr>
          <w:r>
            <w:rPr>
              <w:rStyle w:val="PlaceholderText"/>
            </w:rPr>
            <w:t xml:space="preserve">Enter </w:t>
          </w:r>
          <w:r w:rsidRPr="00DE667B">
            <w:rPr>
              <w:rStyle w:val="PlaceholderText"/>
            </w:rPr>
            <w:t>text.</w:t>
          </w:r>
        </w:p>
      </w:docPartBody>
    </w:docPart>
    <w:docPart>
      <w:docPartPr>
        <w:name w:val="B35ACAB7E34F47309BF10E6FC682859B"/>
        <w:category>
          <w:name w:val="General"/>
          <w:gallery w:val="placeholder"/>
        </w:category>
        <w:types>
          <w:type w:val="bbPlcHdr"/>
        </w:types>
        <w:behaviors>
          <w:behavior w:val="content"/>
        </w:behaviors>
        <w:guid w:val="{7209C728-F6FC-4702-A236-646CC9FF5909}"/>
      </w:docPartPr>
      <w:docPartBody>
        <w:p w:rsidR="003B4D37" w:rsidRDefault="00B2413C" w:rsidP="00B2413C">
          <w:pPr>
            <w:pStyle w:val="B35ACAB7E34F47309BF10E6FC682859B"/>
          </w:pPr>
          <w:r>
            <w:rPr>
              <w:rStyle w:val="PlaceholderText"/>
            </w:rPr>
            <w:t>Select</w:t>
          </w:r>
          <w:r w:rsidRPr="00DE667B">
            <w:rPr>
              <w:rStyle w:val="PlaceholderText"/>
            </w:rPr>
            <w:t xml:space="preserve"> a date.</w:t>
          </w:r>
        </w:p>
      </w:docPartBody>
    </w:docPart>
    <w:docPart>
      <w:docPartPr>
        <w:name w:val="F9D917F9B6EE401F8D8B91BBEFB9AA0E"/>
        <w:category>
          <w:name w:val="General"/>
          <w:gallery w:val="placeholder"/>
        </w:category>
        <w:types>
          <w:type w:val="bbPlcHdr"/>
        </w:types>
        <w:behaviors>
          <w:behavior w:val="content"/>
        </w:behaviors>
        <w:guid w:val="{2DC60579-758A-42F1-B974-9889091F2042}"/>
      </w:docPartPr>
      <w:docPartBody>
        <w:p w:rsidR="003B4D37" w:rsidRDefault="00B2413C" w:rsidP="00B2413C">
          <w:pPr>
            <w:pStyle w:val="F9D917F9B6EE401F8D8B91BBEFB9AA0E"/>
          </w:pPr>
          <w:r>
            <w:rPr>
              <w:rStyle w:val="PlaceholderText"/>
            </w:rPr>
            <w:t xml:space="preserve">Enter </w:t>
          </w:r>
          <w:r w:rsidRPr="00DE667B">
            <w:rPr>
              <w:rStyle w:val="PlaceholderText"/>
            </w:rPr>
            <w:t>text.</w:t>
          </w:r>
        </w:p>
      </w:docPartBody>
    </w:docPart>
    <w:docPart>
      <w:docPartPr>
        <w:name w:val="C332F5E701064BB0939CFA6C575D4A97"/>
        <w:category>
          <w:name w:val="General"/>
          <w:gallery w:val="placeholder"/>
        </w:category>
        <w:types>
          <w:type w:val="bbPlcHdr"/>
        </w:types>
        <w:behaviors>
          <w:behavior w:val="content"/>
        </w:behaviors>
        <w:guid w:val="{EFF9F4CF-E23D-4758-A71C-FE94DBEDBF40}"/>
      </w:docPartPr>
      <w:docPartBody>
        <w:p w:rsidR="003B4D37" w:rsidRDefault="00B2413C" w:rsidP="00B2413C">
          <w:pPr>
            <w:pStyle w:val="C332F5E701064BB0939CFA6C575D4A97"/>
          </w:pPr>
          <w:r>
            <w:rPr>
              <w:rStyle w:val="PlaceholderText"/>
            </w:rPr>
            <w:t xml:space="preserve">Enter </w:t>
          </w:r>
          <w:r w:rsidRPr="00DE667B">
            <w:rPr>
              <w:rStyle w:val="PlaceholderText"/>
            </w:rPr>
            <w:t>text.</w:t>
          </w:r>
        </w:p>
      </w:docPartBody>
    </w:docPart>
    <w:docPart>
      <w:docPartPr>
        <w:name w:val="EB96DBD686C84D3D967A2801DF6A4A5D"/>
        <w:category>
          <w:name w:val="General"/>
          <w:gallery w:val="placeholder"/>
        </w:category>
        <w:types>
          <w:type w:val="bbPlcHdr"/>
        </w:types>
        <w:behaviors>
          <w:behavior w:val="content"/>
        </w:behaviors>
        <w:guid w:val="{4DCD3CEA-4884-4450-B208-102A69934FEC}"/>
      </w:docPartPr>
      <w:docPartBody>
        <w:p w:rsidR="003B4D37" w:rsidRDefault="00B2413C" w:rsidP="00B2413C">
          <w:pPr>
            <w:pStyle w:val="EB96DBD686C84D3D967A2801DF6A4A5D"/>
          </w:pPr>
          <w:r>
            <w:rPr>
              <w:rStyle w:val="PlaceholderText"/>
            </w:rPr>
            <w:t xml:space="preserve">Enter </w:t>
          </w:r>
          <w:r w:rsidRPr="00DE667B">
            <w:rPr>
              <w:rStyle w:val="PlaceholderText"/>
            </w:rPr>
            <w:t>text.</w:t>
          </w:r>
        </w:p>
      </w:docPartBody>
    </w:docPart>
    <w:docPart>
      <w:docPartPr>
        <w:name w:val="98218577CE3B4AFBB5266F3F6653D1A5"/>
        <w:category>
          <w:name w:val="General"/>
          <w:gallery w:val="placeholder"/>
        </w:category>
        <w:types>
          <w:type w:val="bbPlcHdr"/>
        </w:types>
        <w:behaviors>
          <w:behavior w:val="content"/>
        </w:behaviors>
        <w:guid w:val="{59294F73-5090-4FD0-98D5-5177AAB89657}"/>
      </w:docPartPr>
      <w:docPartBody>
        <w:p w:rsidR="003B4D37" w:rsidRDefault="00B2413C" w:rsidP="00B2413C">
          <w:pPr>
            <w:pStyle w:val="98218577CE3B4AFBB5266F3F6653D1A5"/>
          </w:pPr>
          <w:r>
            <w:rPr>
              <w:rStyle w:val="PlaceholderText"/>
            </w:rPr>
            <w:t>Select</w:t>
          </w:r>
          <w:r w:rsidRPr="00DE667B">
            <w:rPr>
              <w:rStyle w:val="PlaceholderText"/>
            </w:rPr>
            <w:t xml:space="preserve"> a date.</w:t>
          </w:r>
        </w:p>
      </w:docPartBody>
    </w:docPart>
    <w:docPart>
      <w:docPartPr>
        <w:name w:val="F51530A0EA484F91B32FA1DDF010E69D"/>
        <w:category>
          <w:name w:val="General"/>
          <w:gallery w:val="placeholder"/>
        </w:category>
        <w:types>
          <w:type w:val="bbPlcHdr"/>
        </w:types>
        <w:behaviors>
          <w:behavior w:val="content"/>
        </w:behaviors>
        <w:guid w:val="{94A40B10-7E0E-49DD-9500-892077838513}"/>
      </w:docPartPr>
      <w:docPartBody>
        <w:p w:rsidR="003B4D37" w:rsidRDefault="00B2413C" w:rsidP="00B2413C">
          <w:pPr>
            <w:pStyle w:val="F51530A0EA484F91B32FA1DDF010E69D"/>
          </w:pPr>
          <w:r>
            <w:rPr>
              <w:sz w:val="24"/>
              <w:szCs w:val="24"/>
            </w:rPr>
            <w:t xml:space="preserve"> </w:t>
          </w:r>
        </w:p>
      </w:docPartBody>
    </w:docPart>
    <w:docPart>
      <w:docPartPr>
        <w:name w:val="05D4423FDC3C4CDBB01AF566F4B0D975"/>
        <w:category>
          <w:name w:val="General"/>
          <w:gallery w:val="placeholder"/>
        </w:category>
        <w:types>
          <w:type w:val="bbPlcHdr"/>
        </w:types>
        <w:behaviors>
          <w:behavior w:val="content"/>
        </w:behaviors>
        <w:guid w:val="{42D2AAC5-A576-493E-9F2A-D457366F5D2D}"/>
      </w:docPartPr>
      <w:docPartBody>
        <w:p w:rsidR="003B4D37" w:rsidRDefault="00B2413C" w:rsidP="00B2413C">
          <w:pPr>
            <w:pStyle w:val="05D4423FDC3C4CDBB01AF566F4B0D975"/>
          </w:pPr>
          <w:r>
            <w:rPr>
              <w:sz w:val="24"/>
              <w:szCs w:val="24"/>
            </w:rPr>
            <w:t xml:space="preserve"> </w:t>
          </w:r>
        </w:p>
      </w:docPartBody>
    </w:docPart>
    <w:docPart>
      <w:docPartPr>
        <w:name w:val="73EAB72580FE42FFB5F95556EA773F8F"/>
        <w:category>
          <w:name w:val="General"/>
          <w:gallery w:val="placeholder"/>
        </w:category>
        <w:types>
          <w:type w:val="bbPlcHdr"/>
        </w:types>
        <w:behaviors>
          <w:behavior w:val="content"/>
        </w:behaviors>
        <w:guid w:val="{D86F8B58-F249-4EC0-BF46-D335FEFFA779}"/>
      </w:docPartPr>
      <w:docPartBody>
        <w:p w:rsidR="003B4D37" w:rsidRDefault="00B2413C" w:rsidP="00B2413C">
          <w:pPr>
            <w:pStyle w:val="73EAB72580FE42FFB5F95556EA773F8F"/>
          </w:pPr>
          <w:r>
            <w:rPr>
              <w:sz w:val="24"/>
              <w:szCs w:val="24"/>
            </w:rPr>
            <w:t xml:space="preserve"> </w:t>
          </w:r>
        </w:p>
      </w:docPartBody>
    </w:docPart>
    <w:docPart>
      <w:docPartPr>
        <w:name w:val="C7C23F1CE90E472D85E0426CAC3166BC"/>
        <w:category>
          <w:name w:val="General"/>
          <w:gallery w:val="placeholder"/>
        </w:category>
        <w:types>
          <w:type w:val="bbPlcHdr"/>
        </w:types>
        <w:behaviors>
          <w:behavior w:val="content"/>
        </w:behaviors>
        <w:guid w:val="{1664594E-14FF-4A0A-8E14-A2ABAB298DD6}"/>
      </w:docPartPr>
      <w:docPartBody>
        <w:p w:rsidR="003B4D37" w:rsidRDefault="00B2413C" w:rsidP="00B2413C">
          <w:pPr>
            <w:pStyle w:val="C7C23F1CE90E472D85E0426CAC3166BC"/>
          </w:pPr>
          <w:r>
            <w:rPr>
              <w:sz w:val="24"/>
              <w:szCs w:val="24"/>
            </w:rPr>
            <w:t xml:space="preserve"> </w:t>
          </w:r>
        </w:p>
      </w:docPartBody>
    </w:docPart>
    <w:docPart>
      <w:docPartPr>
        <w:name w:val="13302071A8BC402BB877A6D0B6B815CC"/>
        <w:category>
          <w:name w:val="General"/>
          <w:gallery w:val="placeholder"/>
        </w:category>
        <w:types>
          <w:type w:val="bbPlcHdr"/>
        </w:types>
        <w:behaviors>
          <w:behavior w:val="content"/>
        </w:behaviors>
        <w:guid w:val="{64CA58F3-1AE2-4A99-923F-C464F142483C}"/>
      </w:docPartPr>
      <w:docPartBody>
        <w:p w:rsidR="003B4D37" w:rsidRDefault="00B2413C" w:rsidP="00B2413C">
          <w:pPr>
            <w:pStyle w:val="13302071A8BC402BB877A6D0B6B815CC"/>
          </w:pPr>
          <w:r>
            <w:rPr>
              <w:sz w:val="24"/>
              <w:szCs w:val="24"/>
            </w:rPr>
            <w:t xml:space="preserve"> </w:t>
          </w:r>
        </w:p>
      </w:docPartBody>
    </w:docPart>
    <w:docPart>
      <w:docPartPr>
        <w:name w:val="55297E3ADAC543D5899B842A98C622D8"/>
        <w:category>
          <w:name w:val="General"/>
          <w:gallery w:val="placeholder"/>
        </w:category>
        <w:types>
          <w:type w:val="bbPlcHdr"/>
        </w:types>
        <w:behaviors>
          <w:behavior w:val="content"/>
        </w:behaviors>
        <w:guid w:val="{39449832-E1E8-4A1D-8FFE-FBE6F2E6F82F}"/>
      </w:docPartPr>
      <w:docPartBody>
        <w:p w:rsidR="003B4D37" w:rsidRDefault="00B2413C" w:rsidP="00B2413C">
          <w:pPr>
            <w:pStyle w:val="55297E3ADAC543D5899B842A98C622D8"/>
          </w:pPr>
          <w:r>
            <w:rPr>
              <w:sz w:val="24"/>
              <w:szCs w:val="24"/>
            </w:rPr>
            <w:t xml:space="preserve"> </w:t>
          </w:r>
        </w:p>
      </w:docPartBody>
    </w:docPart>
    <w:docPart>
      <w:docPartPr>
        <w:name w:val="A803CBBE3F6A4C87A1E4611011F07FC8"/>
        <w:category>
          <w:name w:val="General"/>
          <w:gallery w:val="placeholder"/>
        </w:category>
        <w:types>
          <w:type w:val="bbPlcHdr"/>
        </w:types>
        <w:behaviors>
          <w:behavior w:val="content"/>
        </w:behaviors>
        <w:guid w:val="{01E6A378-AFDD-46E3-B886-E510E36AE0ED}"/>
      </w:docPartPr>
      <w:docPartBody>
        <w:p w:rsidR="003B4D37" w:rsidRDefault="00B2413C" w:rsidP="00B2413C">
          <w:pPr>
            <w:pStyle w:val="A803CBBE3F6A4C87A1E4611011F07FC8"/>
          </w:pPr>
          <w:r>
            <w:rPr>
              <w:sz w:val="24"/>
              <w:szCs w:val="24"/>
            </w:rPr>
            <w:t xml:space="preserve"> </w:t>
          </w:r>
        </w:p>
      </w:docPartBody>
    </w:docPart>
    <w:docPart>
      <w:docPartPr>
        <w:name w:val="FB19E67F00C2429C85B34CE4F821D01D"/>
        <w:category>
          <w:name w:val="General"/>
          <w:gallery w:val="placeholder"/>
        </w:category>
        <w:types>
          <w:type w:val="bbPlcHdr"/>
        </w:types>
        <w:behaviors>
          <w:behavior w:val="content"/>
        </w:behaviors>
        <w:guid w:val="{82D6C61A-251A-40B1-9121-C8FF1C0E912E}"/>
      </w:docPartPr>
      <w:docPartBody>
        <w:p w:rsidR="003B4D37" w:rsidRDefault="00B2413C" w:rsidP="00B2413C">
          <w:pPr>
            <w:pStyle w:val="FB19E67F00C2429C85B34CE4F821D01D"/>
          </w:pPr>
          <w:r>
            <w:rPr>
              <w:sz w:val="24"/>
              <w:szCs w:val="24"/>
            </w:rPr>
            <w:t xml:space="preserve"> </w:t>
          </w:r>
        </w:p>
      </w:docPartBody>
    </w:docPart>
    <w:docPart>
      <w:docPartPr>
        <w:name w:val="4402D970975F45589E4E40C1C5F3500C"/>
        <w:category>
          <w:name w:val="General"/>
          <w:gallery w:val="placeholder"/>
        </w:category>
        <w:types>
          <w:type w:val="bbPlcHdr"/>
        </w:types>
        <w:behaviors>
          <w:behavior w:val="content"/>
        </w:behaviors>
        <w:guid w:val="{42EDAA38-CF7C-4171-A416-09E6FC6B52E1}"/>
      </w:docPartPr>
      <w:docPartBody>
        <w:p w:rsidR="003B4D37" w:rsidRDefault="00B56946" w:rsidP="00B56946">
          <w:pPr>
            <w:pStyle w:val="4402D970975F45589E4E40C1C5F3500C"/>
          </w:pPr>
          <w:r w:rsidRPr="00DE667B">
            <w:rPr>
              <w:rStyle w:val="PlaceholderText"/>
            </w:rPr>
            <w:t>Click or tap here to enter text.</w:t>
          </w:r>
        </w:p>
      </w:docPartBody>
    </w:docPart>
    <w:docPart>
      <w:docPartPr>
        <w:name w:val="97ACBD05D77247AAA2E8045C615E0988"/>
        <w:category>
          <w:name w:val="General"/>
          <w:gallery w:val="placeholder"/>
        </w:category>
        <w:types>
          <w:type w:val="bbPlcHdr"/>
        </w:types>
        <w:behaviors>
          <w:behavior w:val="content"/>
        </w:behaviors>
        <w:guid w:val="{878574CE-47F8-40B0-85DD-19018FEB61C8}"/>
      </w:docPartPr>
      <w:docPartBody>
        <w:p w:rsidR="003B4D37" w:rsidRDefault="00B2413C" w:rsidP="00B2413C">
          <w:pPr>
            <w:pStyle w:val="97ACBD05D77247AAA2E8045C615E0988"/>
          </w:pPr>
          <w:r>
            <w:rPr>
              <w:sz w:val="24"/>
              <w:szCs w:val="24"/>
            </w:rPr>
            <w:t xml:space="preserve"> </w:t>
          </w:r>
        </w:p>
      </w:docPartBody>
    </w:docPart>
    <w:docPart>
      <w:docPartPr>
        <w:name w:val="98D2C298F2984003B9295A416A49A33C"/>
        <w:category>
          <w:name w:val="General"/>
          <w:gallery w:val="placeholder"/>
        </w:category>
        <w:types>
          <w:type w:val="bbPlcHdr"/>
        </w:types>
        <w:behaviors>
          <w:behavior w:val="content"/>
        </w:behaviors>
        <w:guid w:val="{D0C0DA77-6492-4EC1-8204-32F5C92AB23E}"/>
      </w:docPartPr>
      <w:docPartBody>
        <w:p w:rsidR="003B4D37" w:rsidRDefault="00B2413C" w:rsidP="00B2413C">
          <w:pPr>
            <w:pStyle w:val="98D2C298F2984003B9295A416A49A33C"/>
          </w:pPr>
          <w:r>
            <w:rPr>
              <w:sz w:val="24"/>
              <w:szCs w:val="24"/>
            </w:rPr>
            <w:t xml:space="preserve"> </w:t>
          </w:r>
        </w:p>
      </w:docPartBody>
    </w:docPart>
    <w:docPart>
      <w:docPartPr>
        <w:name w:val="8D22D41AB0FD4B1BBCF43C706AD96BE7"/>
        <w:category>
          <w:name w:val="General"/>
          <w:gallery w:val="placeholder"/>
        </w:category>
        <w:types>
          <w:type w:val="bbPlcHdr"/>
        </w:types>
        <w:behaviors>
          <w:behavior w:val="content"/>
        </w:behaviors>
        <w:guid w:val="{DA1E1C9D-88F5-4053-9BEA-41110B6A90DE}"/>
      </w:docPartPr>
      <w:docPartBody>
        <w:p w:rsidR="003B4D37" w:rsidRDefault="00B2413C" w:rsidP="00B2413C">
          <w:pPr>
            <w:pStyle w:val="8D22D41AB0FD4B1BBCF43C706AD96BE7"/>
          </w:pPr>
          <w:r>
            <w:rPr>
              <w:rStyle w:val="PlaceholderText"/>
            </w:rPr>
            <w:t xml:space="preserve">Enter </w:t>
          </w:r>
          <w:r w:rsidRPr="00DE667B">
            <w:rPr>
              <w:rStyle w:val="PlaceholderText"/>
            </w:rPr>
            <w:t>text.</w:t>
          </w:r>
        </w:p>
      </w:docPartBody>
    </w:docPart>
    <w:docPart>
      <w:docPartPr>
        <w:name w:val="5E7F42AD0BFD43AC964ECEB880064A91"/>
        <w:category>
          <w:name w:val="General"/>
          <w:gallery w:val="placeholder"/>
        </w:category>
        <w:types>
          <w:type w:val="bbPlcHdr"/>
        </w:types>
        <w:behaviors>
          <w:behavior w:val="content"/>
        </w:behaviors>
        <w:guid w:val="{5AC675A5-CD49-415B-BD87-8D93C31FA7A0}"/>
      </w:docPartPr>
      <w:docPartBody>
        <w:p w:rsidR="003B4D37" w:rsidRDefault="00B2413C" w:rsidP="00B2413C">
          <w:pPr>
            <w:pStyle w:val="5E7F42AD0BFD43AC964ECEB880064A91"/>
          </w:pPr>
          <w:r>
            <w:rPr>
              <w:rStyle w:val="PlaceholderText"/>
            </w:rPr>
            <w:t xml:space="preserve">Enter </w:t>
          </w:r>
          <w:r w:rsidRPr="00DE667B">
            <w:rPr>
              <w:rStyle w:val="PlaceholderText"/>
            </w:rPr>
            <w:t>text.</w:t>
          </w:r>
        </w:p>
      </w:docPartBody>
    </w:docPart>
    <w:docPart>
      <w:docPartPr>
        <w:name w:val="94FBCAF295074AECB07ADE1B6051C31A"/>
        <w:category>
          <w:name w:val="General"/>
          <w:gallery w:val="placeholder"/>
        </w:category>
        <w:types>
          <w:type w:val="bbPlcHdr"/>
        </w:types>
        <w:behaviors>
          <w:behavior w:val="content"/>
        </w:behaviors>
        <w:guid w:val="{E18AB848-D111-4A56-9575-9C54AA24946A}"/>
      </w:docPartPr>
      <w:docPartBody>
        <w:p w:rsidR="003B4D37" w:rsidRDefault="00B2413C" w:rsidP="00B2413C">
          <w:pPr>
            <w:pStyle w:val="94FBCAF295074AECB07ADE1B6051C31A"/>
          </w:pPr>
          <w:r>
            <w:rPr>
              <w:rStyle w:val="PlaceholderText"/>
            </w:rPr>
            <w:t xml:space="preserve">Enter </w:t>
          </w:r>
          <w:r w:rsidRPr="00DE667B">
            <w:rPr>
              <w:rStyle w:val="PlaceholderText"/>
            </w:rPr>
            <w:t>text.</w:t>
          </w:r>
        </w:p>
      </w:docPartBody>
    </w:docPart>
    <w:docPart>
      <w:docPartPr>
        <w:name w:val="8199A801ED1F4AC0A4423A9F17139981"/>
        <w:category>
          <w:name w:val="General"/>
          <w:gallery w:val="placeholder"/>
        </w:category>
        <w:types>
          <w:type w:val="bbPlcHdr"/>
        </w:types>
        <w:behaviors>
          <w:behavior w:val="content"/>
        </w:behaviors>
        <w:guid w:val="{D6880412-50D5-4341-A4F8-12CF4FF55AEB}"/>
      </w:docPartPr>
      <w:docPartBody>
        <w:p w:rsidR="003B4D37" w:rsidRDefault="00B2413C" w:rsidP="00B2413C">
          <w:pPr>
            <w:pStyle w:val="8199A801ED1F4AC0A4423A9F17139981"/>
          </w:pPr>
          <w:r>
            <w:rPr>
              <w:rStyle w:val="PlaceholderText"/>
            </w:rPr>
            <w:t>Select</w:t>
          </w:r>
          <w:r w:rsidRPr="00DE667B">
            <w:rPr>
              <w:rStyle w:val="PlaceholderText"/>
            </w:rPr>
            <w:t xml:space="preserve"> a date.</w:t>
          </w:r>
        </w:p>
      </w:docPartBody>
    </w:docPart>
    <w:docPart>
      <w:docPartPr>
        <w:name w:val="058B45A683244C908DCC1C27615832B1"/>
        <w:category>
          <w:name w:val="General"/>
          <w:gallery w:val="placeholder"/>
        </w:category>
        <w:types>
          <w:type w:val="bbPlcHdr"/>
        </w:types>
        <w:behaviors>
          <w:behavior w:val="content"/>
        </w:behaviors>
        <w:guid w:val="{0CCAB387-80D6-4481-84D4-23035CBE2592}"/>
      </w:docPartPr>
      <w:docPartBody>
        <w:p w:rsidR="003B4D37" w:rsidRDefault="00B2413C" w:rsidP="00B2413C">
          <w:pPr>
            <w:pStyle w:val="058B45A683244C908DCC1C27615832B1"/>
          </w:pPr>
          <w:r>
            <w:rPr>
              <w:rStyle w:val="PlaceholderText"/>
            </w:rPr>
            <w:t xml:space="preserve">Enter </w:t>
          </w:r>
          <w:r w:rsidRPr="00DE667B">
            <w:rPr>
              <w:rStyle w:val="PlaceholderText"/>
            </w:rPr>
            <w:t>text.</w:t>
          </w:r>
        </w:p>
      </w:docPartBody>
    </w:docPart>
    <w:docPart>
      <w:docPartPr>
        <w:name w:val="825B9E829C6C49159630313EECDBC316"/>
        <w:category>
          <w:name w:val="General"/>
          <w:gallery w:val="placeholder"/>
        </w:category>
        <w:types>
          <w:type w:val="bbPlcHdr"/>
        </w:types>
        <w:behaviors>
          <w:behavior w:val="content"/>
        </w:behaviors>
        <w:guid w:val="{11964F3A-D5CB-46EE-98FD-A15FD49198FD}"/>
      </w:docPartPr>
      <w:docPartBody>
        <w:p w:rsidR="003B4D37" w:rsidRDefault="00B2413C" w:rsidP="00B2413C">
          <w:pPr>
            <w:pStyle w:val="825B9E829C6C49159630313EECDBC316"/>
          </w:pPr>
          <w:r>
            <w:rPr>
              <w:rStyle w:val="PlaceholderText"/>
            </w:rPr>
            <w:t xml:space="preserve">Enter </w:t>
          </w:r>
          <w:r w:rsidRPr="00DE667B">
            <w:rPr>
              <w:rStyle w:val="PlaceholderText"/>
            </w:rPr>
            <w:t>text.</w:t>
          </w:r>
        </w:p>
      </w:docPartBody>
    </w:docPart>
    <w:docPart>
      <w:docPartPr>
        <w:name w:val="5E4C98E523904D7EA76C7667D688C63D"/>
        <w:category>
          <w:name w:val="General"/>
          <w:gallery w:val="placeholder"/>
        </w:category>
        <w:types>
          <w:type w:val="bbPlcHdr"/>
        </w:types>
        <w:behaviors>
          <w:behavior w:val="content"/>
        </w:behaviors>
        <w:guid w:val="{FE684FE4-5B08-4E6A-89CD-E21E8B4CDD49}"/>
      </w:docPartPr>
      <w:docPartBody>
        <w:p w:rsidR="003B4D37" w:rsidRDefault="00B2413C" w:rsidP="00B2413C">
          <w:pPr>
            <w:pStyle w:val="5E4C98E523904D7EA76C7667D688C63D"/>
          </w:pPr>
          <w:r>
            <w:rPr>
              <w:rStyle w:val="PlaceholderText"/>
            </w:rPr>
            <w:t xml:space="preserve">Enter </w:t>
          </w:r>
          <w:r w:rsidRPr="00DE667B">
            <w:rPr>
              <w:rStyle w:val="PlaceholderText"/>
            </w:rPr>
            <w:t>text.</w:t>
          </w:r>
        </w:p>
      </w:docPartBody>
    </w:docPart>
    <w:docPart>
      <w:docPartPr>
        <w:name w:val="37014A76B990404792EDB0B903337033"/>
        <w:category>
          <w:name w:val="General"/>
          <w:gallery w:val="placeholder"/>
        </w:category>
        <w:types>
          <w:type w:val="bbPlcHdr"/>
        </w:types>
        <w:behaviors>
          <w:behavior w:val="content"/>
        </w:behaviors>
        <w:guid w:val="{E4A226B5-25BD-4FF3-896F-0462BD6F3683}"/>
      </w:docPartPr>
      <w:docPartBody>
        <w:p w:rsidR="003B4D37" w:rsidRDefault="00B2413C" w:rsidP="00B2413C">
          <w:pPr>
            <w:pStyle w:val="37014A76B990404792EDB0B903337033"/>
          </w:pPr>
          <w:r>
            <w:rPr>
              <w:rStyle w:val="PlaceholderText"/>
            </w:rPr>
            <w:t>Select</w:t>
          </w:r>
          <w:r w:rsidRPr="00DE667B">
            <w:rPr>
              <w:rStyle w:val="PlaceholderText"/>
            </w:rPr>
            <w:t xml:space="preserve"> a date.</w:t>
          </w:r>
        </w:p>
      </w:docPartBody>
    </w:docPart>
    <w:docPart>
      <w:docPartPr>
        <w:name w:val="86F77B993B274411A8055FABEB88CBB1"/>
        <w:category>
          <w:name w:val="General"/>
          <w:gallery w:val="placeholder"/>
        </w:category>
        <w:types>
          <w:type w:val="bbPlcHdr"/>
        </w:types>
        <w:behaviors>
          <w:behavior w:val="content"/>
        </w:behaviors>
        <w:guid w:val="{1901B473-2342-417E-9C97-3E264FCE29E7}"/>
      </w:docPartPr>
      <w:docPartBody>
        <w:p w:rsidR="003B4D37" w:rsidRDefault="00B2413C" w:rsidP="00B2413C">
          <w:pPr>
            <w:pStyle w:val="86F77B993B274411A8055FABEB88CBB1"/>
          </w:pPr>
          <w:r>
            <w:rPr>
              <w:rStyle w:val="PlaceholderText"/>
            </w:rPr>
            <w:t xml:space="preserve">Enter </w:t>
          </w:r>
          <w:r w:rsidRPr="00DE667B">
            <w:rPr>
              <w:rStyle w:val="PlaceholderText"/>
            </w:rPr>
            <w:t>text.</w:t>
          </w:r>
        </w:p>
      </w:docPartBody>
    </w:docPart>
    <w:docPart>
      <w:docPartPr>
        <w:name w:val="B307D95EED164581BA8FE7FBF3A81E47"/>
        <w:category>
          <w:name w:val="General"/>
          <w:gallery w:val="placeholder"/>
        </w:category>
        <w:types>
          <w:type w:val="bbPlcHdr"/>
        </w:types>
        <w:behaviors>
          <w:behavior w:val="content"/>
        </w:behaviors>
        <w:guid w:val="{D0D0ED66-8EBC-492C-91CB-DE8AE60FE8B9}"/>
      </w:docPartPr>
      <w:docPartBody>
        <w:p w:rsidR="003B4D37" w:rsidRDefault="00B2413C" w:rsidP="00B2413C">
          <w:pPr>
            <w:pStyle w:val="B307D95EED164581BA8FE7FBF3A81E47"/>
          </w:pPr>
          <w:r>
            <w:rPr>
              <w:rStyle w:val="PlaceholderText"/>
            </w:rPr>
            <w:t xml:space="preserve">Enter </w:t>
          </w:r>
          <w:r w:rsidRPr="00DE667B">
            <w:rPr>
              <w:rStyle w:val="PlaceholderText"/>
            </w:rPr>
            <w:t>text.</w:t>
          </w:r>
        </w:p>
      </w:docPartBody>
    </w:docPart>
    <w:docPart>
      <w:docPartPr>
        <w:name w:val="1F29DD8E42B24517969BA7B0689A0DD1"/>
        <w:category>
          <w:name w:val="General"/>
          <w:gallery w:val="placeholder"/>
        </w:category>
        <w:types>
          <w:type w:val="bbPlcHdr"/>
        </w:types>
        <w:behaviors>
          <w:behavior w:val="content"/>
        </w:behaviors>
        <w:guid w:val="{73CE8433-7069-447E-87C4-8F2366C715A4}"/>
      </w:docPartPr>
      <w:docPartBody>
        <w:p w:rsidR="003B4D37" w:rsidRDefault="00B2413C" w:rsidP="00B2413C">
          <w:pPr>
            <w:pStyle w:val="1F29DD8E42B24517969BA7B0689A0DD1"/>
          </w:pPr>
          <w:r>
            <w:rPr>
              <w:rStyle w:val="PlaceholderText"/>
            </w:rPr>
            <w:t xml:space="preserve">Enter </w:t>
          </w:r>
          <w:r w:rsidRPr="00DE667B">
            <w:rPr>
              <w:rStyle w:val="PlaceholderText"/>
            </w:rPr>
            <w:t>text.</w:t>
          </w:r>
        </w:p>
      </w:docPartBody>
    </w:docPart>
    <w:docPart>
      <w:docPartPr>
        <w:name w:val="CC245D5C5761466B8C9075FFE99BEE86"/>
        <w:category>
          <w:name w:val="General"/>
          <w:gallery w:val="placeholder"/>
        </w:category>
        <w:types>
          <w:type w:val="bbPlcHdr"/>
        </w:types>
        <w:behaviors>
          <w:behavior w:val="content"/>
        </w:behaviors>
        <w:guid w:val="{92985EAC-2E36-4277-804C-63FF4F4B088C}"/>
      </w:docPartPr>
      <w:docPartBody>
        <w:p w:rsidR="003B4D37" w:rsidRDefault="00B2413C" w:rsidP="00B2413C">
          <w:pPr>
            <w:pStyle w:val="CC245D5C5761466B8C9075FFE99BEE86"/>
          </w:pPr>
          <w:r>
            <w:rPr>
              <w:rStyle w:val="PlaceholderText"/>
            </w:rPr>
            <w:t>Select</w:t>
          </w:r>
          <w:r w:rsidRPr="00DE667B">
            <w:rPr>
              <w:rStyle w:val="PlaceholderText"/>
            </w:rPr>
            <w:t xml:space="preserve"> a date.</w:t>
          </w:r>
        </w:p>
      </w:docPartBody>
    </w:docPart>
    <w:docPart>
      <w:docPartPr>
        <w:name w:val="9863964E122D48DFB7881938BF39D7F3"/>
        <w:category>
          <w:name w:val="General"/>
          <w:gallery w:val="placeholder"/>
        </w:category>
        <w:types>
          <w:type w:val="bbPlcHdr"/>
        </w:types>
        <w:behaviors>
          <w:behavior w:val="content"/>
        </w:behaviors>
        <w:guid w:val="{A74FDBB0-2CE7-4A07-911A-2BA6531C1FAB}"/>
      </w:docPartPr>
      <w:docPartBody>
        <w:p w:rsidR="003B4D37" w:rsidRDefault="00B2413C" w:rsidP="00B2413C">
          <w:pPr>
            <w:pStyle w:val="9863964E122D48DFB7881938BF39D7F3"/>
          </w:pPr>
          <w:r>
            <w:rPr>
              <w:rStyle w:val="PlaceholderText"/>
            </w:rPr>
            <w:t xml:space="preserve">Enter </w:t>
          </w:r>
          <w:r w:rsidRPr="00DE667B">
            <w:rPr>
              <w:rStyle w:val="PlaceholderText"/>
            </w:rPr>
            <w:t>text.</w:t>
          </w:r>
        </w:p>
      </w:docPartBody>
    </w:docPart>
    <w:docPart>
      <w:docPartPr>
        <w:name w:val="9B427377C29447FEA3AD57F40CE29B71"/>
        <w:category>
          <w:name w:val="General"/>
          <w:gallery w:val="placeholder"/>
        </w:category>
        <w:types>
          <w:type w:val="bbPlcHdr"/>
        </w:types>
        <w:behaviors>
          <w:behavior w:val="content"/>
        </w:behaviors>
        <w:guid w:val="{272DC5C4-2A85-47CB-9512-288ECB2964D9}"/>
      </w:docPartPr>
      <w:docPartBody>
        <w:p w:rsidR="003B4D37" w:rsidRDefault="00B2413C" w:rsidP="00B2413C">
          <w:pPr>
            <w:pStyle w:val="9B427377C29447FEA3AD57F40CE29B71"/>
          </w:pPr>
          <w:r>
            <w:rPr>
              <w:rStyle w:val="PlaceholderText"/>
            </w:rPr>
            <w:t xml:space="preserve">Enter </w:t>
          </w:r>
          <w:r w:rsidRPr="00DE667B">
            <w:rPr>
              <w:rStyle w:val="PlaceholderText"/>
            </w:rPr>
            <w:t>text.</w:t>
          </w:r>
        </w:p>
      </w:docPartBody>
    </w:docPart>
    <w:docPart>
      <w:docPartPr>
        <w:name w:val="5264C0CD9D334B1591F1B8A36F28956C"/>
        <w:category>
          <w:name w:val="General"/>
          <w:gallery w:val="placeholder"/>
        </w:category>
        <w:types>
          <w:type w:val="bbPlcHdr"/>
        </w:types>
        <w:behaviors>
          <w:behavior w:val="content"/>
        </w:behaviors>
        <w:guid w:val="{69B8C720-397D-4BA7-AF9E-78543C3AF535}"/>
      </w:docPartPr>
      <w:docPartBody>
        <w:p w:rsidR="003B4D37" w:rsidRDefault="00B2413C" w:rsidP="00B2413C">
          <w:pPr>
            <w:pStyle w:val="5264C0CD9D334B1591F1B8A36F28956C"/>
          </w:pPr>
          <w:r>
            <w:rPr>
              <w:rStyle w:val="PlaceholderText"/>
            </w:rPr>
            <w:t xml:space="preserve">Enter </w:t>
          </w:r>
          <w:r w:rsidRPr="00DE667B">
            <w:rPr>
              <w:rStyle w:val="PlaceholderText"/>
            </w:rPr>
            <w:t>text.</w:t>
          </w:r>
        </w:p>
      </w:docPartBody>
    </w:docPart>
    <w:docPart>
      <w:docPartPr>
        <w:name w:val="8A73B136754445E68785F3C567C2853B"/>
        <w:category>
          <w:name w:val="General"/>
          <w:gallery w:val="placeholder"/>
        </w:category>
        <w:types>
          <w:type w:val="bbPlcHdr"/>
        </w:types>
        <w:behaviors>
          <w:behavior w:val="content"/>
        </w:behaviors>
        <w:guid w:val="{EEE18176-A894-4952-A894-87F7D54B8345}"/>
      </w:docPartPr>
      <w:docPartBody>
        <w:p w:rsidR="003B4D37" w:rsidRDefault="00B2413C" w:rsidP="00B2413C">
          <w:pPr>
            <w:pStyle w:val="8A73B136754445E68785F3C567C2853B"/>
          </w:pPr>
          <w:r>
            <w:rPr>
              <w:rStyle w:val="PlaceholderText"/>
            </w:rPr>
            <w:t>Select</w:t>
          </w:r>
          <w:r w:rsidRPr="00DE667B">
            <w:rPr>
              <w:rStyle w:val="PlaceholderText"/>
            </w:rPr>
            <w:t xml:space="preserve"> a date.</w:t>
          </w:r>
        </w:p>
      </w:docPartBody>
    </w:docPart>
    <w:docPart>
      <w:docPartPr>
        <w:name w:val="F0EFC7F8FA69473CB97EFCE966346338"/>
        <w:category>
          <w:name w:val="General"/>
          <w:gallery w:val="placeholder"/>
        </w:category>
        <w:types>
          <w:type w:val="bbPlcHdr"/>
        </w:types>
        <w:behaviors>
          <w:behavior w:val="content"/>
        </w:behaviors>
        <w:guid w:val="{379A4CA4-2B68-4E22-9BF0-70F56D818B19}"/>
      </w:docPartPr>
      <w:docPartBody>
        <w:p w:rsidR="003B4D37" w:rsidRDefault="00B2413C" w:rsidP="00B2413C">
          <w:pPr>
            <w:pStyle w:val="F0EFC7F8FA69473CB97EFCE966346338"/>
          </w:pPr>
          <w:r>
            <w:rPr>
              <w:rStyle w:val="PlaceholderText"/>
            </w:rPr>
            <w:t xml:space="preserve">Enter </w:t>
          </w:r>
          <w:r w:rsidRPr="00DE667B">
            <w:rPr>
              <w:rStyle w:val="PlaceholderText"/>
            </w:rPr>
            <w:t>text.</w:t>
          </w:r>
        </w:p>
      </w:docPartBody>
    </w:docPart>
    <w:docPart>
      <w:docPartPr>
        <w:name w:val="C03A0FF4DCDF441A95AA13325BED958E"/>
        <w:category>
          <w:name w:val="General"/>
          <w:gallery w:val="placeholder"/>
        </w:category>
        <w:types>
          <w:type w:val="bbPlcHdr"/>
        </w:types>
        <w:behaviors>
          <w:behavior w:val="content"/>
        </w:behaviors>
        <w:guid w:val="{C647B154-452E-4106-9D4D-910058584993}"/>
      </w:docPartPr>
      <w:docPartBody>
        <w:p w:rsidR="003B4D37" w:rsidRDefault="00B2413C" w:rsidP="00B2413C">
          <w:pPr>
            <w:pStyle w:val="C03A0FF4DCDF441A95AA13325BED958E"/>
          </w:pPr>
          <w:r>
            <w:rPr>
              <w:rStyle w:val="PlaceholderText"/>
            </w:rPr>
            <w:t xml:space="preserve">Enter </w:t>
          </w:r>
          <w:r w:rsidRPr="00DE667B">
            <w:rPr>
              <w:rStyle w:val="PlaceholderText"/>
            </w:rPr>
            <w:t>text.</w:t>
          </w:r>
        </w:p>
      </w:docPartBody>
    </w:docPart>
    <w:docPart>
      <w:docPartPr>
        <w:name w:val="74518DEC5F764CB6997B9F52376EDB68"/>
        <w:category>
          <w:name w:val="General"/>
          <w:gallery w:val="placeholder"/>
        </w:category>
        <w:types>
          <w:type w:val="bbPlcHdr"/>
        </w:types>
        <w:behaviors>
          <w:behavior w:val="content"/>
        </w:behaviors>
        <w:guid w:val="{6CE895A4-FB31-443B-80B2-C1BB446C3954}"/>
      </w:docPartPr>
      <w:docPartBody>
        <w:p w:rsidR="003B4D37" w:rsidRDefault="00B2413C" w:rsidP="00B2413C">
          <w:pPr>
            <w:pStyle w:val="74518DEC5F764CB6997B9F52376EDB68"/>
          </w:pPr>
          <w:r>
            <w:rPr>
              <w:rStyle w:val="PlaceholderText"/>
            </w:rPr>
            <w:t xml:space="preserve">Enter </w:t>
          </w:r>
          <w:r w:rsidRPr="00DE667B">
            <w:rPr>
              <w:rStyle w:val="PlaceholderText"/>
            </w:rPr>
            <w:t>text.</w:t>
          </w:r>
        </w:p>
      </w:docPartBody>
    </w:docPart>
    <w:docPart>
      <w:docPartPr>
        <w:name w:val="7B9B829A2B454358963708AF8F86FC44"/>
        <w:category>
          <w:name w:val="General"/>
          <w:gallery w:val="placeholder"/>
        </w:category>
        <w:types>
          <w:type w:val="bbPlcHdr"/>
        </w:types>
        <w:behaviors>
          <w:behavior w:val="content"/>
        </w:behaviors>
        <w:guid w:val="{4B686B36-FED5-4E41-8270-881CFACC305C}"/>
      </w:docPartPr>
      <w:docPartBody>
        <w:p w:rsidR="003B4D37" w:rsidRDefault="00B2413C" w:rsidP="00B2413C">
          <w:pPr>
            <w:pStyle w:val="7B9B829A2B454358963708AF8F86FC44"/>
          </w:pPr>
          <w:r>
            <w:rPr>
              <w:rStyle w:val="PlaceholderText"/>
            </w:rPr>
            <w:t>Select</w:t>
          </w:r>
          <w:r w:rsidRPr="00DE667B">
            <w:rPr>
              <w:rStyle w:val="PlaceholderText"/>
            </w:rPr>
            <w:t xml:space="preserve"> a date.</w:t>
          </w:r>
        </w:p>
      </w:docPartBody>
    </w:docPart>
    <w:docPart>
      <w:docPartPr>
        <w:name w:val="7616860881B04D17856D5453C1E34ACC"/>
        <w:category>
          <w:name w:val="General"/>
          <w:gallery w:val="placeholder"/>
        </w:category>
        <w:types>
          <w:type w:val="bbPlcHdr"/>
        </w:types>
        <w:behaviors>
          <w:behavior w:val="content"/>
        </w:behaviors>
        <w:guid w:val="{AFEBB518-1C5D-49FD-9E57-CEC111D35DB9}"/>
      </w:docPartPr>
      <w:docPartBody>
        <w:p w:rsidR="003B4D37" w:rsidRDefault="00B2413C" w:rsidP="00B2413C">
          <w:pPr>
            <w:pStyle w:val="7616860881B04D17856D5453C1E34ACC"/>
          </w:pPr>
          <w:r>
            <w:rPr>
              <w:rStyle w:val="PlaceholderText"/>
            </w:rPr>
            <w:t xml:space="preserve">Enter </w:t>
          </w:r>
          <w:r w:rsidRPr="00DE667B">
            <w:rPr>
              <w:rStyle w:val="PlaceholderText"/>
            </w:rPr>
            <w:t>text.</w:t>
          </w:r>
        </w:p>
      </w:docPartBody>
    </w:docPart>
    <w:docPart>
      <w:docPartPr>
        <w:name w:val="1BD3E2DFB4AC4D1FAB8A15974AB8C6CD"/>
        <w:category>
          <w:name w:val="General"/>
          <w:gallery w:val="placeholder"/>
        </w:category>
        <w:types>
          <w:type w:val="bbPlcHdr"/>
        </w:types>
        <w:behaviors>
          <w:behavior w:val="content"/>
        </w:behaviors>
        <w:guid w:val="{BA1E9578-10FF-4DEF-B609-CCB53A4CCADE}"/>
      </w:docPartPr>
      <w:docPartBody>
        <w:p w:rsidR="003B4D37" w:rsidRDefault="00B2413C" w:rsidP="00B2413C">
          <w:pPr>
            <w:pStyle w:val="1BD3E2DFB4AC4D1FAB8A15974AB8C6CD"/>
          </w:pPr>
          <w:r>
            <w:rPr>
              <w:rStyle w:val="PlaceholderText"/>
            </w:rPr>
            <w:t xml:space="preserve">Enter </w:t>
          </w:r>
          <w:r w:rsidRPr="00DE667B">
            <w:rPr>
              <w:rStyle w:val="PlaceholderText"/>
            </w:rPr>
            <w:t>text.</w:t>
          </w:r>
        </w:p>
      </w:docPartBody>
    </w:docPart>
    <w:docPart>
      <w:docPartPr>
        <w:name w:val="DE95CF628A54426FBBA6CF9ED5D80A84"/>
        <w:category>
          <w:name w:val="General"/>
          <w:gallery w:val="placeholder"/>
        </w:category>
        <w:types>
          <w:type w:val="bbPlcHdr"/>
        </w:types>
        <w:behaviors>
          <w:behavior w:val="content"/>
        </w:behaviors>
        <w:guid w:val="{AF25CF8C-2C52-4AAB-A39A-DFFE75CC9D13}"/>
      </w:docPartPr>
      <w:docPartBody>
        <w:p w:rsidR="003B4D37" w:rsidRDefault="00B2413C" w:rsidP="00B2413C">
          <w:pPr>
            <w:pStyle w:val="DE95CF628A54426FBBA6CF9ED5D80A84"/>
          </w:pPr>
          <w:r>
            <w:rPr>
              <w:rStyle w:val="PlaceholderText"/>
            </w:rPr>
            <w:t xml:space="preserve">Enter </w:t>
          </w:r>
          <w:r w:rsidRPr="00DE667B">
            <w:rPr>
              <w:rStyle w:val="PlaceholderText"/>
            </w:rPr>
            <w:t>text.</w:t>
          </w:r>
        </w:p>
      </w:docPartBody>
    </w:docPart>
    <w:docPart>
      <w:docPartPr>
        <w:name w:val="BB537A80603940B2B762D1CE8DB2A0EA"/>
        <w:category>
          <w:name w:val="General"/>
          <w:gallery w:val="placeholder"/>
        </w:category>
        <w:types>
          <w:type w:val="bbPlcHdr"/>
        </w:types>
        <w:behaviors>
          <w:behavior w:val="content"/>
        </w:behaviors>
        <w:guid w:val="{5E736483-EB96-4811-98A8-809036FCA1F0}"/>
      </w:docPartPr>
      <w:docPartBody>
        <w:p w:rsidR="003B4D37" w:rsidRDefault="00B2413C" w:rsidP="00B2413C">
          <w:pPr>
            <w:pStyle w:val="BB537A80603940B2B762D1CE8DB2A0EA"/>
          </w:pPr>
          <w:r>
            <w:rPr>
              <w:rStyle w:val="PlaceholderText"/>
            </w:rPr>
            <w:t>Select</w:t>
          </w:r>
          <w:r w:rsidRPr="00DE667B">
            <w:rPr>
              <w:rStyle w:val="PlaceholderText"/>
            </w:rPr>
            <w:t xml:space="preserve"> a date.</w:t>
          </w:r>
        </w:p>
      </w:docPartBody>
    </w:docPart>
    <w:docPart>
      <w:docPartPr>
        <w:name w:val="DFA72A36B5144D87832F5DAE5FE0A35F"/>
        <w:category>
          <w:name w:val="General"/>
          <w:gallery w:val="placeholder"/>
        </w:category>
        <w:types>
          <w:type w:val="bbPlcHdr"/>
        </w:types>
        <w:behaviors>
          <w:behavior w:val="content"/>
        </w:behaviors>
        <w:guid w:val="{93E75973-AD30-45FC-9A43-2FD2DDB96FE9}"/>
      </w:docPartPr>
      <w:docPartBody>
        <w:p w:rsidR="003B4D37" w:rsidRDefault="00B2413C" w:rsidP="00B2413C">
          <w:pPr>
            <w:pStyle w:val="DFA72A36B5144D87832F5DAE5FE0A35F"/>
          </w:pPr>
          <w:r>
            <w:rPr>
              <w:rStyle w:val="PlaceholderText"/>
            </w:rPr>
            <w:t xml:space="preserve">Enter </w:t>
          </w:r>
          <w:r w:rsidRPr="00DE667B">
            <w:rPr>
              <w:rStyle w:val="PlaceholderText"/>
            </w:rPr>
            <w:t>text.</w:t>
          </w:r>
        </w:p>
      </w:docPartBody>
    </w:docPart>
    <w:docPart>
      <w:docPartPr>
        <w:name w:val="B7A6D08B1CB9443AA321C2EDBB46101C"/>
        <w:category>
          <w:name w:val="General"/>
          <w:gallery w:val="placeholder"/>
        </w:category>
        <w:types>
          <w:type w:val="bbPlcHdr"/>
        </w:types>
        <w:behaviors>
          <w:behavior w:val="content"/>
        </w:behaviors>
        <w:guid w:val="{138C99C9-CC21-4929-8C1F-B8F98FC8D27E}"/>
      </w:docPartPr>
      <w:docPartBody>
        <w:p w:rsidR="003B4D37" w:rsidRDefault="00B2413C" w:rsidP="00B2413C">
          <w:pPr>
            <w:pStyle w:val="B7A6D08B1CB9443AA321C2EDBB46101C"/>
          </w:pPr>
          <w:r>
            <w:rPr>
              <w:rStyle w:val="PlaceholderText"/>
            </w:rPr>
            <w:t xml:space="preserve">Enter </w:t>
          </w:r>
          <w:r w:rsidRPr="00DE667B">
            <w:rPr>
              <w:rStyle w:val="PlaceholderText"/>
            </w:rPr>
            <w:t>text.</w:t>
          </w:r>
        </w:p>
      </w:docPartBody>
    </w:docPart>
    <w:docPart>
      <w:docPartPr>
        <w:name w:val="72ABB5B513C64B978C1EAF2423AF580D"/>
        <w:category>
          <w:name w:val="General"/>
          <w:gallery w:val="placeholder"/>
        </w:category>
        <w:types>
          <w:type w:val="bbPlcHdr"/>
        </w:types>
        <w:behaviors>
          <w:behavior w:val="content"/>
        </w:behaviors>
        <w:guid w:val="{33F801B5-7611-4786-8D81-8ED88D1A7313}"/>
      </w:docPartPr>
      <w:docPartBody>
        <w:p w:rsidR="003B4D37" w:rsidRDefault="00B2413C" w:rsidP="00B2413C">
          <w:pPr>
            <w:pStyle w:val="72ABB5B513C64B978C1EAF2423AF580D"/>
          </w:pPr>
          <w:r>
            <w:rPr>
              <w:rStyle w:val="PlaceholderText"/>
            </w:rPr>
            <w:t xml:space="preserve">Enter </w:t>
          </w:r>
          <w:r w:rsidRPr="00DE667B">
            <w:rPr>
              <w:rStyle w:val="PlaceholderText"/>
            </w:rPr>
            <w:t>text.</w:t>
          </w:r>
        </w:p>
      </w:docPartBody>
    </w:docPart>
    <w:docPart>
      <w:docPartPr>
        <w:name w:val="1469AB6135A948DF80195B2140881177"/>
        <w:category>
          <w:name w:val="General"/>
          <w:gallery w:val="placeholder"/>
        </w:category>
        <w:types>
          <w:type w:val="bbPlcHdr"/>
        </w:types>
        <w:behaviors>
          <w:behavior w:val="content"/>
        </w:behaviors>
        <w:guid w:val="{F3CA6D77-B527-4442-B3E4-8BA4B9D16994}"/>
      </w:docPartPr>
      <w:docPartBody>
        <w:p w:rsidR="003B4D37" w:rsidRDefault="00B2413C" w:rsidP="00B2413C">
          <w:pPr>
            <w:pStyle w:val="1469AB6135A948DF80195B2140881177"/>
          </w:pPr>
          <w:r>
            <w:rPr>
              <w:rStyle w:val="PlaceholderText"/>
            </w:rPr>
            <w:t>Select</w:t>
          </w:r>
          <w:r w:rsidRPr="00DE667B">
            <w:rPr>
              <w:rStyle w:val="PlaceholderText"/>
            </w:rPr>
            <w:t xml:space="preserve"> a date.</w:t>
          </w:r>
        </w:p>
      </w:docPartBody>
    </w:docPart>
    <w:docPart>
      <w:docPartPr>
        <w:name w:val="F86866A180F64BA78C2CDB17EEA591DB"/>
        <w:category>
          <w:name w:val="General"/>
          <w:gallery w:val="placeholder"/>
        </w:category>
        <w:types>
          <w:type w:val="bbPlcHdr"/>
        </w:types>
        <w:behaviors>
          <w:behavior w:val="content"/>
        </w:behaviors>
        <w:guid w:val="{9A3230F5-51E5-4A76-AB72-B0A9F0FD7A3E}"/>
      </w:docPartPr>
      <w:docPartBody>
        <w:p w:rsidR="003B4D37" w:rsidRDefault="00B2413C" w:rsidP="00B2413C">
          <w:pPr>
            <w:pStyle w:val="F86866A180F64BA78C2CDB17EEA591DB"/>
          </w:pPr>
          <w:r>
            <w:rPr>
              <w:rStyle w:val="PlaceholderText"/>
            </w:rPr>
            <w:t xml:space="preserve">Enter </w:t>
          </w:r>
          <w:r w:rsidRPr="00DE667B">
            <w:rPr>
              <w:rStyle w:val="PlaceholderText"/>
            </w:rPr>
            <w:t>text.</w:t>
          </w:r>
        </w:p>
      </w:docPartBody>
    </w:docPart>
    <w:docPart>
      <w:docPartPr>
        <w:name w:val="759C15874F5449DA971FB7553DD58D32"/>
        <w:category>
          <w:name w:val="General"/>
          <w:gallery w:val="placeholder"/>
        </w:category>
        <w:types>
          <w:type w:val="bbPlcHdr"/>
        </w:types>
        <w:behaviors>
          <w:behavior w:val="content"/>
        </w:behaviors>
        <w:guid w:val="{B49650A2-42C5-4CC1-A252-BF5A8147FC6E}"/>
      </w:docPartPr>
      <w:docPartBody>
        <w:p w:rsidR="003B4D37" w:rsidRDefault="00B2413C" w:rsidP="00B2413C">
          <w:pPr>
            <w:pStyle w:val="759C15874F5449DA971FB7553DD58D32"/>
          </w:pPr>
          <w:r>
            <w:rPr>
              <w:rStyle w:val="PlaceholderText"/>
            </w:rPr>
            <w:t xml:space="preserve">Enter </w:t>
          </w:r>
          <w:r w:rsidRPr="00DE667B">
            <w:rPr>
              <w:rStyle w:val="PlaceholderText"/>
            </w:rPr>
            <w:t>text.</w:t>
          </w:r>
        </w:p>
      </w:docPartBody>
    </w:docPart>
    <w:docPart>
      <w:docPartPr>
        <w:name w:val="ED4D426E29484CDC85DECD33E9550D8E"/>
        <w:category>
          <w:name w:val="General"/>
          <w:gallery w:val="placeholder"/>
        </w:category>
        <w:types>
          <w:type w:val="bbPlcHdr"/>
        </w:types>
        <w:behaviors>
          <w:behavior w:val="content"/>
        </w:behaviors>
        <w:guid w:val="{FE73E64E-615F-4DF0-AD72-41BF5C5849B9}"/>
      </w:docPartPr>
      <w:docPartBody>
        <w:p w:rsidR="003B4D37" w:rsidRDefault="00B2413C" w:rsidP="00B2413C">
          <w:pPr>
            <w:pStyle w:val="ED4D426E29484CDC85DECD33E9550D8E"/>
          </w:pPr>
          <w:r>
            <w:rPr>
              <w:rStyle w:val="PlaceholderText"/>
            </w:rPr>
            <w:t xml:space="preserve">Enter </w:t>
          </w:r>
          <w:r w:rsidRPr="00DE667B">
            <w:rPr>
              <w:rStyle w:val="PlaceholderText"/>
            </w:rPr>
            <w:t>text.</w:t>
          </w:r>
        </w:p>
      </w:docPartBody>
    </w:docPart>
    <w:docPart>
      <w:docPartPr>
        <w:name w:val="6EF5D797F30D40B3B16251B07901FECF"/>
        <w:category>
          <w:name w:val="General"/>
          <w:gallery w:val="placeholder"/>
        </w:category>
        <w:types>
          <w:type w:val="bbPlcHdr"/>
        </w:types>
        <w:behaviors>
          <w:behavior w:val="content"/>
        </w:behaviors>
        <w:guid w:val="{E7BC4A4F-0316-406B-B5E9-91F53457D3C2}"/>
      </w:docPartPr>
      <w:docPartBody>
        <w:p w:rsidR="003B4D37" w:rsidRDefault="00B2413C" w:rsidP="00B2413C">
          <w:pPr>
            <w:pStyle w:val="6EF5D797F30D40B3B16251B07901FECF"/>
          </w:pPr>
          <w:r>
            <w:rPr>
              <w:rStyle w:val="PlaceholderText"/>
            </w:rPr>
            <w:t>Select</w:t>
          </w:r>
          <w:r w:rsidRPr="00DE667B">
            <w:rPr>
              <w:rStyle w:val="PlaceholderText"/>
            </w:rPr>
            <w:t xml:space="preserve"> a date.</w:t>
          </w:r>
        </w:p>
      </w:docPartBody>
    </w:docPart>
    <w:docPart>
      <w:docPartPr>
        <w:name w:val="97DCFCC8854D43B7940A85F6C90F58A0"/>
        <w:category>
          <w:name w:val="General"/>
          <w:gallery w:val="placeholder"/>
        </w:category>
        <w:types>
          <w:type w:val="bbPlcHdr"/>
        </w:types>
        <w:behaviors>
          <w:behavior w:val="content"/>
        </w:behaviors>
        <w:guid w:val="{C20B1D89-5518-44A2-B860-37B957CF80D8}"/>
      </w:docPartPr>
      <w:docPartBody>
        <w:p w:rsidR="003B4D37" w:rsidRDefault="00B2413C" w:rsidP="00B2413C">
          <w:pPr>
            <w:pStyle w:val="97DCFCC8854D43B7940A85F6C90F58A0"/>
          </w:pPr>
          <w:r>
            <w:rPr>
              <w:rStyle w:val="PlaceholderText"/>
            </w:rPr>
            <w:t xml:space="preserve">Enter </w:t>
          </w:r>
          <w:r w:rsidRPr="00DE667B">
            <w:rPr>
              <w:rStyle w:val="PlaceholderText"/>
            </w:rPr>
            <w:t>text.</w:t>
          </w:r>
        </w:p>
      </w:docPartBody>
    </w:docPart>
    <w:docPart>
      <w:docPartPr>
        <w:name w:val="8BADF5E235F344B5B4C9581C60CCB589"/>
        <w:category>
          <w:name w:val="General"/>
          <w:gallery w:val="placeholder"/>
        </w:category>
        <w:types>
          <w:type w:val="bbPlcHdr"/>
        </w:types>
        <w:behaviors>
          <w:behavior w:val="content"/>
        </w:behaviors>
        <w:guid w:val="{FC244571-72B3-4BB7-9305-8EECDD0258D7}"/>
      </w:docPartPr>
      <w:docPartBody>
        <w:p w:rsidR="003B4D37" w:rsidRDefault="00B2413C" w:rsidP="00B2413C">
          <w:pPr>
            <w:pStyle w:val="8BADF5E235F344B5B4C9581C60CCB589"/>
          </w:pPr>
          <w:r>
            <w:rPr>
              <w:rStyle w:val="PlaceholderText"/>
            </w:rPr>
            <w:t xml:space="preserve">Enter </w:t>
          </w:r>
          <w:r w:rsidRPr="00DE667B">
            <w:rPr>
              <w:rStyle w:val="PlaceholderText"/>
            </w:rPr>
            <w:t>text.</w:t>
          </w:r>
        </w:p>
      </w:docPartBody>
    </w:docPart>
    <w:docPart>
      <w:docPartPr>
        <w:name w:val="8F525AF93C4F46859FDE85E67D64D3B7"/>
        <w:category>
          <w:name w:val="General"/>
          <w:gallery w:val="placeholder"/>
        </w:category>
        <w:types>
          <w:type w:val="bbPlcHdr"/>
        </w:types>
        <w:behaviors>
          <w:behavior w:val="content"/>
        </w:behaviors>
        <w:guid w:val="{1CE5AE72-F118-49FE-B7EB-3D44D55AA2D1}"/>
      </w:docPartPr>
      <w:docPartBody>
        <w:p w:rsidR="003B4D37" w:rsidRDefault="00B2413C" w:rsidP="00B2413C">
          <w:pPr>
            <w:pStyle w:val="8F525AF93C4F46859FDE85E67D64D3B7"/>
          </w:pPr>
          <w:r>
            <w:rPr>
              <w:rStyle w:val="PlaceholderText"/>
            </w:rPr>
            <w:t xml:space="preserve">Enter </w:t>
          </w:r>
          <w:r w:rsidRPr="00DE667B">
            <w:rPr>
              <w:rStyle w:val="PlaceholderText"/>
            </w:rPr>
            <w:t>text.</w:t>
          </w:r>
        </w:p>
      </w:docPartBody>
    </w:docPart>
    <w:docPart>
      <w:docPartPr>
        <w:name w:val="9EC98060C2FF4111A971F33D73AADC65"/>
        <w:category>
          <w:name w:val="General"/>
          <w:gallery w:val="placeholder"/>
        </w:category>
        <w:types>
          <w:type w:val="bbPlcHdr"/>
        </w:types>
        <w:behaviors>
          <w:behavior w:val="content"/>
        </w:behaviors>
        <w:guid w:val="{9D47478F-FB0A-44B9-9746-01250B4A68D9}"/>
      </w:docPartPr>
      <w:docPartBody>
        <w:p w:rsidR="003B4D37" w:rsidRDefault="00B2413C" w:rsidP="00B2413C">
          <w:pPr>
            <w:pStyle w:val="9EC98060C2FF4111A971F33D73AADC65"/>
          </w:pPr>
          <w:r>
            <w:rPr>
              <w:rStyle w:val="PlaceholderText"/>
            </w:rPr>
            <w:t>Select</w:t>
          </w:r>
          <w:r w:rsidRPr="00DE667B">
            <w:rPr>
              <w:rStyle w:val="PlaceholderText"/>
            </w:rPr>
            <w:t xml:space="preserve"> a date.</w:t>
          </w:r>
        </w:p>
      </w:docPartBody>
    </w:docPart>
    <w:docPart>
      <w:docPartPr>
        <w:name w:val="7E0BFEDB912044A485030292ABC4637D"/>
        <w:category>
          <w:name w:val="General"/>
          <w:gallery w:val="placeholder"/>
        </w:category>
        <w:types>
          <w:type w:val="bbPlcHdr"/>
        </w:types>
        <w:behaviors>
          <w:behavior w:val="content"/>
        </w:behaviors>
        <w:guid w:val="{21D4C95C-0F5C-4F17-AF04-C38F1C1C8B0B}"/>
      </w:docPartPr>
      <w:docPartBody>
        <w:p w:rsidR="003B4D37" w:rsidRDefault="00B2413C" w:rsidP="00B2413C">
          <w:pPr>
            <w:pStyle w:val="7E0BFEDB912044A485030292ABC4637D"/>
          </w:pPr>
          <w:r>
            <w:rPr>
              <w:rStyle w:val="PlaceholderText"/>
            </w:rPr>
            <w:t xml:space="preserve">Enter </w:t>
          </w:r>
          <w:r w:rsidRPr="00DE667B">
            <w:rPr>
              <w:rStyle w:val="PlaceholderText"/>
            </w:rPr>
            <w:t>text.</w:t>
          </w:r>
        </w:p>
      </w:docPartBody>
    </w:docPart>
    <w:docPart>
      <w:docPartPr>
        <w:name w:val="A143899249E34564A83CC6712BEDC0C4"/>
        <w:category>
          <w:name w:val="General"/>
          <w:gallery w:val="placeholder"/>
        </w:category>
        <w:types>
          <w:type w:val="bbPlcHdr"/>
        </w:types>
        <w:behaviors>
          <w:behavior w:val="content"/>
        </w:behaviors>
        <w:guid w:val="{88E5BA6C-4011-45D6-8CFC-7C04B1CB7C95}"/>
      </w:docPartPr>
      <w:docPartBody>
        <w:p w:rsidR="003B4D37" w:rsidRDefault="00B2413C" w:rsidP="00B2413C">
          <w:pPr>
            <w:pStyle w:val="A143899249E34564A83CC6712BEDC0C4"/>
          </w:pPr>
          <w:r>
            <w:rPr>
              <w:rStyle w:val="PlaceholderText"/>
            </w:rPr>
            <w:t xml:space="preserve">Enter </w:t>
          </w:r>
          <w:r w:rsidRPr="00DE667B">
            <w:rPr>
              <w:rStyle w:val="PlaceholderText"/>
            </w:rPr>
            <w:t>text.</w:t>
          </w:r>
        </w:p>
      </w:docPartBody>
    </w:docPart>
    <w:docPart>
      <w:docPartPr>
        <w:name w:val="189538BE9DFD4D28B847A5469D1A44F9"/>
        <w:category>
          <w:name w:val="General"/>
          <w:gallery w:val="placeholder"/>
        </w:category>
        <w:types>
          <w:type w:val="bbPlcHdr"/>
        </w:types>
        <w:behaviors>
          <w:behavior w:val="content"/>
        </w:behaviors>
        <w:guid w:val="{9E719495-3F0F-4BFA-9020-B8FCC2C2A067}"/>
      </w:docPartPr>
      <w:docPartBody>
        <w:p w:rsidR="003B4D37" w:rsidRDefault="00B2413C" w:rsidP="00B2413C">
          <w:pPr>
            <w:pStyle w:val="189538BE9DFD4D28B847A5469D1A44F9"/>
          </w:pPr>
          <w:r>
            <w:rPr>
              <w:rStyle w:val="PlaceholderText"/>
            </w:rPr>
            <w:t xml:space="preserve">Enter </w:t>
          </w:r>
          <w:r w:rsidRPr="00DE667B">
            <w:rPr>
              <w:rStyle w:val="PlaceholderText"/>
            </w:rPr>
            <w:t>text.</w:t>
          </w:r>
        </w:p>
      </w:docPartBody>
    </w:docPart>
    <w:docPart>
      <w:docPartPr>
        <w:name w:val="1DF024BFC57F47158E19A4A54857C542"/>
        <w:category>
          <w:name w:val="General"/>
          <w:gallery w:val="placeholder"/>
        </w:category>
        <w:types>
          <w:type w:val="bbPlcHdr"/>
        </w:types>
        <w:behaviors>
          <w:behavior w:val="content"/>
        </w:behaviors>
        <w:guid w:val="{D920B0C6-104E-4DFD-98A4-C2FCED4DEFC9}"/>
      </w:docPartPr>
      <w:docPartBody>
        <w:p w:rsidR="003B4D37" w:rsidRDefault="00B2413C" w:rsidP="00B2413C">
          <w:pPr>
            <w:pStyle w:val="1DF024BFC57F47158E19A4A54857C542"/>
          </w:pPr>
          <w:r>
            <w:rPr>
              <w:rStyle w:val="PlaceholderText"/>
            </w:rPr>
            <w:t>Select</w:t>
          </w:r>
          <w:r w:rsidRPr="00DE667B">
            <w:rPr>
              <w:rStyle w:val="PlaceholderText"/>
            </w:rPr>
            <w:t xml:space="preserve"> a date.</w:t>
          </w:r>
        </w:p>
      </w:docPartBody>
    </w:docPart>
    <w:docPart>
      <w:docPartPr>
        <w:name w:val="E66610DD5EFE4E3AA3D060B4691CFC25"/>
        <w:category>
          <w:name w:val="General"/>
          <w:gallery w:val="placeholder"/>
        </w:category>
        <w:types>
          <w:type w:val="bbPlcHdr"/>
        </w:types>
        <w:behaviors>
          <w:behavior w:val="content"/>
        </w:behaviors>
        <w:guid w:val="{2DAABF0E-0901-4FA7-BC60-1494404ED993}"/>
      </w:docPartPr>
      <w:docPartBody>
        <w:p w:rsidR="003B4D37" w:rsidRDefault="00B2413C" w:rsidP="00B2413C">
          <w:pPr>
            <w:pStyle w:val="E66610DD5EFE4E3AA3D060B4691CFC25"/>
          </w:pPr>
          <w:r>
            <w:rPr>
              <w:rStyle w:val="PlaceholderText"/>
            </w:rPr>
            <w:t xml:space="preserve">Enter </w:t>
          </w:r>
          <w:r w:rsidRPr="00DE667B">
            <w:rPr>
              <w:rStyle w:val="PlaceholderText"/>
            </w:rPr>
            <w:t>text.</w:t>
          </w:r>
        </w:p>
      </w:docPartBody>
    </w:docPart>
    <w:docPart>
      <w:docPartPr>
        <w:name w:val="EFFA6141038D4304A1395C756AA40D21"/>
        <w:category>
          <w:name w:val="General"/>
          <w:gallery w:val="placeholder"/>
        </w:category>
        <w:types>
          <w:type w:val="bbPlcHdr"/>
        </w:types>
        <w:behaviors>
          <w:behavior w:val="content"/>
        </w:behaviors>
        <w:guid w:val="{B9559161-5EFA-4541-B544-D6C194C239BA}"/>
      </w:docPartPr>
      <w:docPartBody>
        <w:p w:rsidR="003B4D37" w:rsidRDefault="00B2413C" w:rsidP="00B2413C">
          <w:pPr>
            <w:pStyle w:val="EFFA6141038D4304A1395C756AA40D21"/>
          </w:pPr>
          <w:r>
            <w:rPr>
              <w:rStyle w:val="PlaceholderText"/>
            </w:rPr>
            <w:t xml:space="preserve">Enter </w:t>
          </w:r>
          <w:r w:rsidRPr="00DE667B">
            <w:rPr>
              <w:rStyle w:val="PlaceholderText"/>
            </w:rPr>
            <w:t>text.</w:t>
          </w:r>
        </w:p>
      </w:docPartBody>
    </w:docPart>
    <w:docPart>
      <w:docPartPr>
        <w:name w:val="8EB530F78F524542870954CE42CCC07A"/>
        <w:category>
          <w:name w:val="General"/>
          <w:gallery w:val="placeholder"/>
        </w:category>
        <w:types>
          <w:type w:val="bbPlcHdr"/>
        </w:types>
        <w:behaviors>
          <w:behavior w:val="content"/>
        </w:behaviors>
        <w:guid w:val="{BFAEE96D-C331-4AA2-855A-9C130E8DD0B4}"/>
      </w:docPartPr>
      <w:docPartBody>
        <w:p w:rsidR="003B4D37" w:rsidRDefault="00B2413C" w:rsidP="00B2413C">
          <w:pPr>
            <w:pStyle w:val="8EB530F78F524542870954CE42CCC07A"/>
          </w:pPr>
          <w:r>
            <w:rPr>
              <w:rStyle w:val="PlaceholderText"/>
            </w:rPr>
            <w:t xml:space="preserve">Enter </w:t>
          </w:r>
          <w:r w:rsidRPr="00DE667B">
            <w:rPr>
              <w:rStyle w:val="PlaceholderText"/>
            </w:rPr>
            <w:t>text.</w:t>
          </w:r>
        </w:p>
      </w:docPartBody>
    </w:docPart>
    <w:docPart>
      <w:docPartPr>
        <w:name w:val="1DACACB56C0B457D9ABB0C32DDA36BF6"/>
        <w:category>
          <w:name w:val="General"/>
          <w:gallery w:val="placeholder"/>
        </w:category>
        <w:types>
          <w:type w:val="bbPlcHdr"/>
        </w:types>
        <w:behaviors>
          <w:behavior w:val="content"/>
        </w:behaviors>
        <w:guid w:val="{256F14C2-671E-4A9F-A0EE-D150521D65B3}"/>
      </w:docPartPr>
      <w:docPartBody>
        <w:p w:rsidR="003B4D37" w:rsidRDefault="00B2413C" w:rsidP="00B2413C">
          <w:pPr>
            <w:pStyle w:val="1DACACB56C0B457D9ABB0C32DDA36BF6"/>
          </w:pPr>
          <w:r>
            <w:rPr>
              <w:rStyle w:val="PlaceholderText"/>
            </w:rPr>
            <w:t>Select</w:t>
          </w:r>
          <w:r w:rsidRPr="00DE667B">
            <w:rPr>
              <w:rStyle w:val="PlaceholderText"/>
            </w:rPr>
            <w:t xml:space="preserve"> a date.</w:t>
          </w:r>
        </w:p>
      </w:docPartBody>
    </w:docPart>
    <w:docPart>
      <w:docPartPr>
        <w:name w:val="D5887B119A7D41BB9A176B9F5F2A92DA"/>
        <w:category>
          <w:name w:val="General"/>
          <w:gallery w:val="placeholder"/>
        </w:category>
        <w:types>
          <w:type w:val="bbPlcHdr"/>
        </w:types>
        <w:behaviors>
          <w:behavior w:val="content"/>
        </w:behaviors>
        <w:guid w:val="{7FAE353A-FE78-4835-951F-71DCC09C03E9}"/>
      </w:docPartPr>
      <w:docPartBody>
        <w:p w:rsidR="003B4D37" w:rsidRDefault="00B2413C" w:rsidP="00B2413C">
          <w:pPr>
            <w:pStyle w:val="D5887B119A7D41BB9A176B9F5F2A92DA"/>
          </w:pPr>
          <w:r>
            <w:rPr>
              <w:rStyle w:val="PlaceholderText"/>
            </w:rPr>
            <w:t xml:space="preserve">Enter </w:t>
          </w:r>
          <w:r w:rsidRPr="00DE667B">
            <w:rPr>
              <w:rStyle w:val="PlaceholderText"/>
            </w:rPr>
            <w:t>text.</w:t>
          </w:r>
        </w:p>
      </w:docPartBody>
    </w:docPart>
    <w:docPart>
      <w:docPartPr>
        <w:name w:val="AA01F434E62943A7B91F770010D599FA"/>
        <w:category>
          <w:name w:val="General"/>
          <w:gallery w:val="placeholder"/>
        </w:category>
        <w:types>
          <w:type w:val="bbPlcHdr"/>
        </w:types>
        <w:behaviors>
          <w:behavior w:val="content"/>
        </w:behaviors>
        <w:guid w:val="{92BC02FF-580D-46AA-81BD-0A33B8C3B91A}"/>
      </w:docPartPr>
      <w:docPartBody>
        <w:p w:rsidR="003B4D37" w:rsidRDefault="00B2413C" w:rsidP="00B2413C">
          <w:pPr>
            <w:pStyle w:val="AA01F434E62943A7B91F770010D599FA"/>
          </w:pPr>
          <w:r>
            <w:rPr>
              <w:rStyle w:val="PlaceholderText"/>
            </w:rPr>
            <w:t xml:space="preserve">Enter </w:t>
          </w:r>
          <w:r w:rsidRPr="00DE667B">
            <w:rPr>
              <w:rStyle w:val="PlaceholderText"/>
            </w:rPr>
            <w:t>text.</w:t>
          </w:r>
        </w:p>
      </w:docPartBody>
    </w:docPart>
    <w:docPart>
      <w:docPartPr>
        <w:name w:val="BBFE02596C95474791CBE80EC9D2ADD4"/>
        <w:category>
          <w:name w:val="General"/>
          <w:gallery w:val="placeholder"/>
        </w:category>
        <w:types>
          <w:type w:val="bbPlcHdr"/>
        </w:types>
        <w:behaviors>
          <w:behavior w:val="content"/>
        </w:behaviors>
        <w:guid w:val="{F7C7DEA0-E7A0-44C3-9236-F9A474E66D52}"/>
      </w:docPartPr>
      <w:docPartBody>
        <w:p w:rsidR="003B4D37" w:rsidRDefault="00B2413C" w:rsidP="00B2413C">
          <w:pPr>
            <w:pStyle w:val="BBFE02596C95474791CBE80EC9D2ADD4"/>
          </w:pPr>
          <w:r>
            <w:rPr>
              <w:rStyle w:val="PlaceholderText"/>
            </w:rPr>
            <w:t xml:space="preserve">Enter </w:t>
          </w:r>
          <w:r w:rsidRPr="00DE667B">
            <w:rPr>
              <w:rStyle w:val="PlaceholderText"/>
            </w:rPr>
            <w:t>text.</w:t>
          </w:r>
        </w:p>
      </w:docPartBody>
    </w:docPart>
    <w:docPart>
      <w:docPartPr>
        <w:name w:val="4616C5EDC56B47F68E1E0D1293964AC1"/>
        <w:category>
          <w:name w:val="General"/>
          <w:gallery w:val="placeholder"/>
        </w:category>
        <w:types>
          <w:type w:val="bbPlcHdr"/>
        </w:types>
        <w:behaviors>
          <w:behavior w:val="content"/>
        </w:behaviors>
        <w:guid w:val="{F2EA2956-7885-4044-A560-DB451289B097}"/>
      </w:docPartPr>
      <w:docPartBody>
        <w:p w:rsidR="003B4D37" w:rsidRDefault="00B2413C" w:rsidP="00B2413C">
          <w:pPr>
            <w:pStyle w:val="4616C5EDC56B47F68E1E0D1293964AC1"/>
          </w:pPr>
          <w:r>
            <w:rPr>
              <w:rStyle w:val="PlaceholderText"/>
            </w:rPr>
            <w:t>Select</w:t>
          </w:r>
          <w:r w:rsidRPr="00DE667B">
            <w:rPr>
              <w:rStyle w:val="PlaceholderText"/>
            </w:rPr>
            <w:t xml:space="preserve"> a date.</w:t>
          </w:r>
        </w:p>
      </w:docPartBody>
    </w:docPart>
    <w:docPart>
      <w:docPartPr>
        <w:name w:val="B5166D306CAB4069A3C181A1EE74783C"/>
        <w:category>
          <w:name w:val="General"/>
          <w:gallery w:val="placeholder"/>
        </w:category>
        <w:types>
          <w:type w:val="bbPlcHdr"/>
        </w:types>
        <w:behaviors>
          <w:behavior w:val="content"/>
        </w:behaviors>
        <w:guid w:val="{E29E6D33-5E59-4189-9BDD-68F284A9877A}"/>
      </w:docPartPr>
      <w:docPartBody>
        <w:p w:rsidR="003B4D37" w:rsidRDefault="00B2413C" w:rsidP="00B2413C">
          <w:pPr>
            <w:pStyle w:val="B5166D306CAB4069A3C181A1EE74783C"/>
          </w:pPr>
          <w:r>
            <w:rPr>
              <w:rStyle w:val="PlaceholderText"/>
            </w:rPr>
            <w:t xml:space="preserve">Enter </w:t>
          </w:r>
          <w:r w:rsidRPr="00DE667B">
            <w:rPr>
              <w:rStyle w:val="PlaceholderText"/>
            </w:rPr>
            <w:t>text.</w:t>
          </w:r>
        </w:p>
      </w:docPartBody>
    </w:docPart>
    <w:docPart>
      <w:docPartPr>
        <w:name w:val="700B248AA98F4943956B5D1B9FA72858"/>
        <w:category>
          <w:name w:val="General"/>
          <w:gallery w:val="placeholder"/>
        </w:category>
        <w:types>
          <w:type w:val="bbPlcHdr"/>
        </w:types>
        <w:behaviors>
          <w:behavior w:val="content"/>
        </w:behaviors>
        <w:guid w:val="{CC0E27D5-E230-46AD-B5EE-7FE57C5BA598}"/>
      </w:docPartPr>
      <w:docPartBody>
        <w:p w:rsidR="003B4D37" w:rsidRDefault="00B2413C" w:rsidP="00B2413C">
          <w:pPr>
            <w:pStyle w:val="700B248AA98F4943956B5D1B9FA72858"/>
          </w:pPr>
          <w:r>
            <w:rPr>
              <w:rStyle w:val="PlaceholderText"/>
            </w:rPr>
            <w:t xml:space="preserve">Enter </w:t>
          </w:r>
          <w:r w:rsidRPr="00DE667B">
            <w:rPr>
              <w:rStyle w:val="PlaceholderText"/>
            </w:rPr>
            <w:t>text.</w:t>
          </w:r>
        </w:p>
      </w:docPartBody>
    </w:docPart>
    <w:docPart>
      <w:docPartPr>
        <w:name w:val="A1F11ED1E1144C36B3DA559F53F61EB4"/>
        <w:category>
          <w:name w:val="General"/>
          <w:gallery w:val="placeholder"/>
        </w:category>
        <w:types>
          <w:type w:val="bbPlcHdr"/>
        </w:types>
        <w:behaviors>
          <w:behavior w:val="content"/>
        </w:behaviors>
        <w:guid w:val="{7D4E28C5-4D8F-428E-A634-39337038C461}"/>
      </w:docPartPr>
      <w:docPartBody>
        <w:p w:rsidR="003B4D37" w:rsidRDefault="00B2413C" w:rsidP="00B2413C">
          <w:pPr>
            <w:pStyle w:val="A1F11ED1E1144C36B3DA559F53F61EB4"/>
          </w:pPr>
          <w:r>
            <w:rPr>
              <w:rStyle w:val="PlaceholderText"/>
            </w:rPr>
            <w:t xml:space="preserve">Enter </w:t>
          </w:r>
          <w:r w:rsidRPr="00DE667B">
            <w:rPr>
              <w:rStyle w:val="PlaceholderText"/>
            </w:rPr>
            <w:t>text.</w:t>
          </w:r>
        </w:p>
      </w:docPartBody>
    </w:docPart>
    <w:docPart>
      <w:docPartPr>
        <w:name w:val="A42E71769AAE4C5FBB06B71AE5CCDB87"/>
        <w:category>
          <w:name w:val="General"/>
          <w:gallery w:val="placeholder"/>
        </w:category>
        <w:types>
          <w:type w:val="bbPlcHdr"/>
        </w:types>
        <w:behaviors>
          <w:behavior w:val="content"/>
        </w:behaviors>
        <w:guid w:val="{655D706D-FFB7-45FF-AA17-E45B210DA241}"/>
      </w:docPartPr>
      <w:docPartBody>
        <w:p w:rsidR="003B4D37" w:rsidRDefault="00B2413C" w:rsidP="00B2413C">
          <w:pPr>
            <w:pStyle w:val="A42E71769AAE4C5FBB06B71AE5CCDB87"/>
          </w:pPr>
          <w:r>
            <w:rPr>
              <w:rStyle w:val="PlaceholderText"/>
            </w:rPr>
            <w:t>Select</w:t>
          </w:r>
          <w:r w:rsidRPr="00DE667B">
            <w:rPr>
              <w:rStyle w:val="PlaceholderText"/>
            </w:rPr>
            <w:t xml:space="preserve"> a date.</w:t>
          </w:r>
        </w:p>
      </w:docPartBody>
    </w:docPart>
    <w:docPart>
      <w:docPartPr>
        <w:name w:val="0C148C45620842A28B422CD904C1BE78"/>
        <w:category>
          <w:name w:val="General"/>
          <w:gallery w:val="placeholder"/>
        </w:category>
        <w:types>
          <w:type w:val="bbPlcHdr"/>
        </w:types>
        <w:behaviors>
          <w:behavior w:val="content"/>
        </w:behaviors>
        <w:guid w:val="{47EC4EAA-2C01-46FD-86E9-7425C8097382}"/>
      </w:docPartPr>
      <w:docPartBody>
        <w:p w:rsidR="003B4D37" w:rsidRDefault="00B2413C" w:rsidP="00B2413C">
          <w:pPr>
            <w:pStyle w:val="0C148C45620842A28B422CD904C1BE78"/>
          </w:pPr>
          <w:r>
            <w:rPr>
              <w:rStyle w:val="PlaceholderText"/>
            </w:rPr>
            <w:t xml:space="preserve">Enter </w:t>
          </w:r>
          <w:r w:rsidRPr="00DE667B">
            <w:rPr>
              <w:rStyle w:val="PlaceholderText"/>
            </w:rPr>
            <w:t>text.</w:t>
          </w:r>
        </w:p>
      </w:docPartBody>
    </w:docPart>
    <w:docPart>
      <w:docPartPr>
        <w:name w:val="763DDE224BAA4122902C1F06585B05E6"/>
        <w:category>
          <w:name w:val="General"/>
          <w:gallery w:val="placeholder"/>
        </w:category>
        <w:types>
          <w:type w:val="bbPlcHdr"/>
        </w:types>
        <w:behaviors>
          <w:behavior w:val="content"/>
        </w:behaviors>
        <w:guid w:val="{7838196A-D6AE-4D97-A9E8-77E1E3432596}"/>
      </w:docPartPr>
      <w:docPartBody>
        <w:p w:rsidR="003B4D37" w:rsidRDefault="00B2413C" w:rsidP="00B2413C">
          <w:pPr>
            <w:pStyle w:val="763DDE224BAA4122902C1F06585B05E6"/>
          </w:pPr>
          <w:r>
            <w:rPr>
              <w:rStyle w:val="PlaceholderText"/>
            </w:rPr>
            <w:t xml:space="preserve">Enter </w:t>
          </w:r>
          <w:r w:rsidRPr="00DE667B">
            <w:rPr>
              <w:rStyle w:val="PlaceholderText"/>
            </w:rPr>
            <w:t>text.</w:t>
          </w:r>
        </w:p>
      </w:docPartBody>
    </w:docPart>
    <w:docPart>
      <w:docPartPr>
        <w:name w:val="ECD6E9AE1B1D43DF8047BAAA87ADCE47"/>
        <w:category>
          <w:name w:val="General"/>
          <w:gallery w:val="placeholder"/>
        </w:category>
        <w:types>
          <w:type w:val="bbPlcHdr"/>
        </w:types>
        <w:behaviors>
          <w:behavior w:val="content"/>
        </w:behaviors>
        <w:guid w:val="{6271FA5B-8520-4007-A8AE-5E0A71EAA6F8}"/>
      </w:docPartPr>
      <w:docPartBody>
        <w:p w:rsidR="003B4D37" w:rsidRDefault="00B2413C" w:rsidP="00B2413C">
          <w:pPr>
            <w:pStyle w:val="ECD6E9AE1B1D43DF8047BAAA87ADCE47"/>
          </w:pPr>
          <w:r>
            <w:rPr>
              <w:rStyle w:val="PlaceholderText"/>
            </w:rPr>
            <w:t xml:space="preserve">Enter </w:t>
          </w:r>
          <w:r w:rsidRPr="00DE667B">
            <w:rPr>
              <w:rStyle w:val="PlaceholderText"/>
            </w:rPr>
            <w:t>text.</w:t>
          </w:r>
        </w:p>
      </w:docPartBody>
    </w:docPart>
    <w:docPart>
      <w:docPartPr>
        <w:name w:val="1FB06358AF664E2894FE09811D8E8D9C"/>
        <w:category>
          <w:name w:val="General"/>
          <w:gallery w:val="placeholder"/>
        </w:category>
        <w:types>
          <w:type w:val="bbPlcHdr"/>
        </w:types>
        <w:behaviors>
          <w:behavior w:val="content"/>
        </w:behaviors>
        <w:guid w:val="{0D5E9501-1DD7-4CAB-BD1F-88FDB47F0412}"/>
      </w:docPartPr>
      <w:docPartBody>
        <w:p w:rsidR="003B4D37" w:rsidRDefault="00B2413C" w:rsidP="00B2413C">
          <w:pPr>
            <w:pStyle w:val="1FB06358AF664E2894FE09811D8E8D9C"/>
          </w:pPr>
          <w:r>
            <w:rPr>
              <w:rStyle w:val="PlaceholderText"/>
            </w:rPr>
            <w:t>Select</w:t>
          </w:r>
          <w:r w:rsidRPr="00DE667B">
            <w:rPr>
              <w:rStyle w:val="PlaceholderText"/>
            </w:rPr>
            <w:t xml:space="preserve"> a date.</w:t>
          </w:r>
        </w:p>
      </w:docPartBody>
    </w:docPart>
    <w:docPart>
      <w:docPartPr>
        <w:name w:val="96DF409E811449CC993D23BFA5E9CB8A"/>
        <w:category>
          <w:name w:val="General"/>
          <w:gallery w:val="placeholder"/>
        </w:category>
        <w:types>
          <w:type w:val="bbPlcHdr"/>
        </w:types>
        <w:behaviors>
          <w:behavior w:val="content"/>
        </w:behaviors>
        <w:guid w:val="{6C967C0F-920D-41AB-84FE-3277F59DADC4}"/>
      </w:docPartPr>
      <w:docPartBody>
        <w:p w:rsidR="003B4D37" w:rsidRDefault="00B2413C" w:rsidP="00B2413C">
          <w:pPr>
            <w:pStyle w:val="96DF409E811449CC993D23BFA5E9CB8A"/>
          </w:pPr>
          <w:r>
            <w:rPr>
              <w:rStyle w:val="PlaceholderText"/>
            </w:rPr>
            <w:t xml:space="preserve">Enter </w:t>
          </w:r>
          <w:r w:rsidRPr="00DE667B">
            <w:rPr>
              <w:rStyle w:val="PlaceholderText"/>
            </w:rPr>
            <w:t>text.</w:t>
          </w:r>
        </w:p>
      </w:docPartBody>
    </w:docPart>
    <w:docPart>
      <w:docPartPr>
        <w:name w:val="667DD0D0D22D45E4ADC8E4D3D871F85C"/>
        <w:category>
          <w:name w:val="General"/>
          <w:gallery w:val="placeholder"/>
        </w:category>
        <w:types>
          <w:type w:val="bbPlcHdr"/>
        </w:types>
        <w:behaviors>
          <w:behavior w:val="content"/>
        </w:behaviors>
        <w:guid w:val="{4A186F21-2B6B-48D3-9117-2C6C41C7A8DA}"/>
      </w:docPartPr>
      <w:docPartBody>
        <w:p w:rsidR="003B4D37" w:rsidRDefault="00B2413C" w:rsidP="00B2413C">
          <w:pPr>
            <w:pStyle w:val="667DD0D0D22D45E4ADC8E4D3D871F85C"/>
          </w:pPr>
          <w:r>
            <w:rPr>
              <w:rStyle w:val="PlaceholderText"/>
            </w:rPr>
            <w:t xml:space="preserve">Enter </w:t>
          </w:r>
          <w:r w:rsidRPr="00DE667B">
            <w:rPr>
              <w:rStyle w:val="PlaceholderText"/>
            </w:rPr>
            <w:t>text.</w:t>
          </w:r>
        </w:p>
      </w:docPartBody>
    </w:docPart>
    <w:docPart>
      <w:docPartPr>
        <w:name w:val="777D0A7D695046FEA2E31BC42BB6B9DC"/>
        <w:category>
          <w:name w:val="General"/>
          <w:gallery w:val="placeholder"/>
        </w:category>
        <w:types>
          <w:type w:val="bbPlcHdr"/>
        </w:types>
        <w:behaviors>
          <w:behavior w:val="content"/>
        </w:behaviors>
        <w:guid w:val="{B9F0A9CF-817F-4A35-93A9-8F2C88011811}"/>
      </w:docPartPr>
      <w:docPartBody>
        <w:p w:rsidR="003B4D37" w:rsidRDefault="00B2413C" w:rsidP="00B2413C">
          <w:pPr>
            <w:pStyle w:val="777D0A7D695046FEA2E31BC42BB6B9DC"/>
          </w:pPr>
          <w:r>
            <w:rPr>
              <w:rStyle w:val="PlaceholderText"/>
            </w:rPr>
            <w:t xml:space="preserve">Enter </w:t>
          </w:r>
          <w:r w:rsidRPr="00DE667B">
            <w:rPr>
              <w:rStyle w:val="PlaceholderText"/>
            </w:rPr>
            <w:t>text.</w:t>
          </w:r>
        </w:p>
      </w:docPartBody>
    </w:docPart>
    <w:docPart>
      <w:docPartPr>
        <w:name w:val="9605E4832DB84D96BFB5045552A6019D"/>
        <w:category>
          <w:name w:val="General"/>
          <w:gallery w:val="placeholder"/>
        </w:category>
        <w:types>
          <w:type w:val="bbPlcHdr"/>
        </w:types>
        <w:behaviors>
          <w:behavior w:val="content"/>
        </w:behaviors>
        <w:guid w:val="{11B271EA-D7A9-4BE2-84BD-61ABBFACAF3A}"/>
      </w:docPartPr>
      <w:docPartBody>
        <w:p w:rsidR="003B4D37" w:rsidRDefault="00B2413C" w:rsidP="00B2413C">
          <w:pPr>
            <w:pStyle w:val="9605E4832DB84D96BFB5045552A6019D"/>
          </w:pPr>
          <w:r>
            <w:rPr>
              <w:rStyle w:val="PlaceholderText"/>
            </w:rPr>
            <w:t>Select</w:t>
          </w:r>
          <w:r w:rsidRPr="00DE667B">
            <w:rPr>
              <w:rStyle w:val="PlaceholderText"/>
            </w:rPr>
            <w:t xml:space="preserve"> a date.</w:t>
          </w:r>
        </w:p>
      </w:docPartBody>
    </w:docPart>
    <w:docPart>
      <w:docPartPr>
        <w:name w:val="977BDD5F091D4CE582DD669D17A1AD9C"/>
        <w:category>
          <w:name w:val="General"/>
          <w:gallery w:val="placeholder"/>
        </w:category>
        <w:types>
          <w:type w:val="bbPlcHdr"/>
        </w:types>
        <w:behaviors>
          <w:behavior w:val="content"/>
        </w:behaviors>
        <w:guid w:val="{48F382A0-2572-44C0-B34E-9A0FA2CA72BF}"/>
      </w:docPartPr>
      <w:docPartBody>
        <w:p w:rsidR="003B4D37" w:rsidRDefault="00B2413C" w:rsidP="00B2413C">
          <w:pPr>
            <w:pStyle w:val="977BDD5F091D4CE582DD669D17A1AD9C"/>
          </w:pPr>
          <w:r>
            <w:rPr>
              <w:rStyle w:val="PlaceholderText"/>
            </w:rPr>
            <w:t xml:space="preserve">Enter </w:t>
          </w:r>
          <w:r w:rsidRPr="00DE667B">
            <w:rPr>
              <w:rStyle w:val="PlaceholderText"/>
            </w:rPr>
            <w:t>text.</w:t>
          </w:r>
        </w:p>
      </w:docPartBody>
    </w:docPart>
    <w:docPart>
      <w:docPartPr>
        <w:name w:val="B801BB1C0E0E4879A818BB144D0DF259"/>
        <w:category>
          <w:name w:val="General"/>
          <w:gallery w:val="placeholder"/>
        </w:category>
        <w:types>
          <w:type w:val="bbPlcHdr"/>
        </w:types>
        <w:behaviors>
          <w:behavior w:val="content"/>
        </w:behaviors>
        <w:guid w:val="{7D2A1974-C61B-49D1-A2E7-6AC03BDB345C}"/>
      </w:docPartPr>
      <w:docPartBody>
        <w:p w:rsidR="003B4D37" w:rsidRDefault="00B2413C" w:rsidP="00B2413C">
          <w:pPr>
            <w:pStyle w:val="B801BB1C0E0E4879A818BB144D0DF259"/>
          </w:pPr>
          <w:r>
            <w:rPr>
              <w:rStyle w:val="PlaceholderText"/>
            </w:rPr>
            <w:t xml:space="preserve">Enter </w:t>
          </w:r>
          <w:r w:rsidRPr="00DE667B">
            <w:rPr>
              <w:rStyle w:val="PlaceholderText"/>
            </w:rPr>
            <w:t>text.</w:t>
          </w:r>
        </w:p>
      </w:docPartBody>
    </w:docPart>
    <w:docPart>
      <w:docPartPr>
        <w:name w:val="83186151374B4D8E86622A65417FC8EC"/>
        <w:category>
          <w:name w:val="General"/>
          <w:gallery w:val="placeholder"/>
        </w:category>
        <w:types>
          <w:type w:val="bbPlcHdr"/>
        </w:types>
        <w:behaviors>
          <w:behavior w:val="content"/>
        </w:behaviors>
        <w:guid w:val="{48C610DF-EB33-4AAE-B63D-C1F4D7C54246}"/>
      </w:docPartPr>
      <w:docPartBody>
        <w:p w:rsidR="003B4D37" w:rsidRDefault="00B2413C" w:rsidP="00B2413C">
          <w:pPr>
            <w:pStyle w:val="83186151374B4D8E86622A65417FC8EC"/>
          </w:pPr>
          <w:r>
            <w:rPr>
              <w:rStyle w:val="PlaceholderText"/>
            </w:rPr>
            <w:t xml:space="preserve">Enter </w:t>
          </w:r>
          <w:r w:rsidRPr="00DE667B">
            <w:rPr>
              <w:rStyle w:val="PlaceholderText"/>
            </w:rPr>
            <w:t>text.</w:t>
          </w:r>
        </w:p>
      </w:docPartBody>
    </w:docPart>
    <w:docPart>
      <w:docPartPr>
        <w:name w:val="C8F2BC0A8AD9428A8C08AADE2C5E7100"/>
        <w:category>
          <w:name w:val="General"/>
          <w:gallery w:val="placeholder"/>
        </w:category>
        <w:types>
          <w:type w:val="bbPlcHdr"/>
        </w:types>
        <w:behaviors>
          <w:behavior w:val="content"/>
        </w:behaviors>
        <w:guid w:val="{EBF15017-1651-4536-8004-1FBCB52B1BDE}"/>
      </w:docPartPr>
      <w:docPartBody>
        <w:p w:rsidR="003B4D37" w:rsidRDefault="00B2413C" w:rsidP="00B2413C">
          <w:pPr>
            <w:pStyle w:val="C8F2BC0A8AD9428A8C08AADE2C5E7100"/>
          </w:pPr>
          <w:r>
            <w:rPr>
              <w:rStyle w:val="PlaceholderText"/>
            </w:rPr>
            <w:t>Select</w:t>
          </w:r>
          <w:r w:rsidRPr="00DE667B">
            <w:rPr>
              <w:rStyle w:val="PlaceholderText"/>
            </w:rPr>
            <w:t xml:space="preserve"> a date.</w:t>
          </w:r>
        </w:p>
      </w:docPartBody>
    </w:docPart>
    <w:docPart>
      <w:docPartPr>
        <w:name w:val="25C3BB14B41B454BAB1AC0F80D6F05F3"/>
        <w:category>
          <w:name w:val="General"/>
          <w:gallery w:val="placeholder"/>
        </w:category>
        <w:types>
          <w:type w:val="bbPlcHdr"/>
        </w:types>
        <w:behaviors>
          <w:behavior w:val="content"/>
        </w:behaviors>
        <w:guid w:val="{F95F6B20-B144-4314-B9F8-78F10ADB5106}"/>
      </w:docPartPr>
      <w:docPartBody>
        <w:p w:rsidR="003B4D37" w:rsidRDefault="00B2413C" w:rsidP="00B2413C">
          <w:pPr>
            <w:pStyle w:val="25C3BB14B41B454BAB1AC0F80D6F05F3"/>
          </w:pPr>
          <w:r>
            <w:rPr>
              <w:rStyle w:val="PlaceholderText"/>
            </w:rPr>
            <w:t xml:space="preserve">Enter </w:t>
          </w:r>
          <w:r w:rsidRPr="00DE667B">
            <w:rPr>
              <w:rStyle w:val="PlaceholderText"/>
            </w:rPr>
            <w:t>text.</w:t>
          </w:r>
        </w:p>
      </w:docPartBody>
    </w:docPart>
    <w:docPart>
      <w:docPartPr>
        <w:name w:val="F634D2A846FC47DDB227025E6DB4606D"/>
        <w:category>
          <w:name w:val="General"/>
          <w:gallery w:val="placeholder"/>
        </w:category>
        <w:types>
          <w:type w:val="bbPlcHdr"/>
        </w:types>
        <w:behaviors>
          <w:behavior w:val="content"/>
        </w:behaviors>
        <w:guid w:val="{04CFD126-422A-4735-A274-6E3E5AFAC912}"/>
      </w:docPartPr>
      <w:docPartBody>
        <w:p w:rsidR="003B4D37" w:rsidRDefault="00B2413C" w:rsidP="00B2413C">
          <w:pPr>
            <w:pStyle w:val="F634D2A846FC47DDB227025E6DB4606D"/>
          </w:pPr>
          <w:r>
            <w:rPr>
              <w:rStyle w:val="PlaceholderText"/>
            </w:rPr>
            <w:t xml:space="preserve">Enter </w:t>
          </w:r>
          <w:r w:rsidRPr="00DE667B">
            <w:rPr>
              <w:rStyle w:val="PlaceholderText"/>
            </w:rPr>
            <w:t>text.</w:t>
          </w:r>
        </w:p>
      </w:docPartBody>
    </w:docPart>
    <w:docPart>
      <w:docPartPr>
        <w:name w:val="E0B735BE67504B7282E5310F2D6F004E"/>
        <w:category>
          <w:name w:val="General"/>
          <w:gallery w:val="placeholder"/>
        </w:category>
        <w:types>
          <w:type w:val="bbPlcHdr"/>
        </w:types>
        <w:behaviors>
          <w:behavior w:val="content"/>
        </w:behaviors>
        <w:guid w:val="{96F2973D-DF32-43B0-9D7D-86989E4544CB}"/>
      </w:docPartPr>
      <w:docPartBody>
        <w:p w:rsidR="003B4D37" w:rsidRDefault="00B2413C" w:rsidP="00B2413C">
          <w:pPr>
            <w:pStyle w:val="E0B735BE67504B7282E5310F2D6F004E"/>
          </w:pPr>
          <w:r>
            <w:rPr>
              <w:rStyle w:val="PlaceholderText"/>
            </w:rPr>
            <w:t xml:space="preserve">Enter </w:t>
          </w:r>
          <w:r w:rsidRPr="00DE667B">
            <w:rPr>
              <w:rStyle w:val="PlaceholderText"/>
            </w:rPr>
            <w:t>text.</w:t>
          </w:r>
        </w:p>
      </w:docPartBody>
    </w:docPart>
    <w:docPart>
      <w:docPartPr>
        <w:name w:val="CE139CADCD18422192ABF1F39ECED5FE"/>
        <w:category>
          <w:name w:val="General"/>
          <w:gallery w:val="placeholder"/>
        </w:category>
        <w:types>
          <w:type w:val="bbPlcHdr"/>
        </w:types>
        <w:behaviors>
          <w:behavior w:val="content"/>
        </w:behaviors>
        <w:guid w:val="{175EEBF5-805B-4B22-8A65-4BFF5C04AD24}"/>
      </w:docPartPr>
      <w:docPartBody>
        <w:p w:rsidR="003B4D37" w:rsidRDefault="00B2413C" w:rsidP="00B2413C">
          <w:pPr>
            <w:pStyle w:val="CE139CADCD18422192ABF1F39ECED5FE"/>
          </w:pPr>
          <w:r>
            <w:rPr>
              <w:rStyle w:val="PlaceholderText"/>
            </w:rPr>
            <w:t>Select</w:t>
          </w:r>
          <w:r w:rsidRPr="00DE667B">
            <w:rPr>
              <w:rStyle w:val="PlaceholderText"/>
            </w:rPr>
            <w:t xml:space="preserve"> a date.</w:t>
          </w:r>
        </w:p>
      </w:docPartBody>
    </w:docPart>
    <w:docPart>
      <w:docPartPr>
        <w:name w:val="4D169A44638B43EDAAA11F8D25CB01D4"/>
        <w:category>
          <w:name w:val="General"/>
          <w:gallery w:val="placeholder"/>
        </w:category>
        <w:types>
          <w:type w:val="bbPlcHdr"/>
        </w:types>
        <w:behaviors>
          <w:behavior w:val="content"/>
        </w:behaviors>
        <w:guid w:val="{F86D1AB7-C895-44A4-99CC-F59E17409ADF}"/>
      </w:docPartPr>
      <w:docPartBody>
        <w:p w:rsidR="003B4D37" w:rsidRDefault="00B2413C" w:rsidP="00B2413C">
          <w:pPr>
            <w:pStyle w:val="4D169A44638B43EDAAA11F8D25CB01D4"/>
          </w:pPr>
          <w:r>
            <w:rPr>
              <w:rStyle w:val="PlaceholderText"/>
            </w:rPr>
            <w:t xml:space="preserve">Enter </w:t>
          </w:r>
          <w:r w:rsidRPr="00DE667B">
            <w:rPr>
              <w:rStyle w:val="PlaceholderText"/>
            </w:rPr>
            <w:t>text.</w:t>
          </w:r>
        </w:p>
      </w:docPartBody>
    </w:docPart>
    <w:docPart>
      <w:docPartPr>
        <w:name w:val="52660FDDD87546EB8D70DC9554A5F382"/>
        <w:category>
          <w:name w:val="General"/>
          <w:gallery w:val="placeholder"/>
        </w:category>
        <w:types>
          <w:type w:val="bbPlcHdr"/>
        </w:types>
        <w:behaviors>
          <w:behavior w:val="content"/>
        </w:behaviors>
        <w:guid w:val="{5F68275F-7F54-4CA2-8447-4EF618D9EE66}"/>
      </w:docPartPr>
      <w:docPartBody>
        <w:p w:rsidR="003B4D37" w:rsidRDefault="00B2413C" w:rsidP="00B2413C">
          <w:pPr>
            <w:pStyle w:val="52660FDDD87546EB8D70DC9554A5F382"/>
          </w:pPr>
          <w:r>
            <w:rPr>
              <w:rStyle w:val="PlaceholderText"/>
            </w:rPr>
            <w:t xml:space="preserve">Enter </w:t>
          </w:r>
          <w:r w:rsidRPr="00DE667B">
            <w:rPr>
              <w:rStyle w:val="PlaceholderText"/>
            </w:rPr>
            <w:t>text.</w:t>
          </w:r>
        </w:p>
      </w:docPartBody>
    </w:docPart>
    <w:docPart>
      <w:docPartPr>
        <w:name w:val="E2C31833850B41E18374C6200EC42675"/>
        <w:category>
          <w:name w:val="General"/>
          <w:gallery w:val="placeholder"/>
        </w:category>
        <w:types>
          <w:type w:val="bbPlcHdr"/>
        </w:types>
        <w:behaviors>
          <w:behavior w:val="content"/>
        </w:behaviors>
        <w:guid w:val="{1E998CCD-C556-47E0-8C66-1CBFAEA67441}"/>
      </w:docPartPr>
      <w:docPartBody>
        <w:p w:rsidR="003B4D37" w:rsidRDefault="00B2413C" w:rsidP="00B2413C">
          <w:pPr>
            <w:pStyle w:val="E2C31833850B41E18374C6200EC42675"/>
          </w:pPr>
          <w:r>
            <w:rPr>
              <w:rStyle w:val="PlaceholderText"/>
            </w:rPr>
            <w:t xml:space="preserve">Enter </w:t>
          </w:r>
          <w:r w:rsidRPr="00DE667B">
            <w:rPr>
              <w:rStyle w:val="PlaceholderText"/>
            </w:rPr>
            <w:t>text.</w:t>
          </w:r>
        </w:p>
      </w:docPartBody>
    </w:docPart>
    <w:docPart>
      <w:docPartPr>
        <w:name w:val="DAAAD727545A4698891E1BEBA96978B2"/>
        <w:category>
          <w:name w:val="General"/>
          <w:gallery w:val="placeholder"/>
        </w:category>
        <w:types>
          <w:type w:val="bbPlcHdr"/>
        </w:types>
        <w:behaviors>
          <w:behavior w:val="content"/>
        </w:behaviors>
        <w:guid w:val="{BF301B07-D242-4AB5-AD45-13116B0F1F54}"/>
      </w:docPartPr>
      <w:docPartBody>
        <w:p w:rsidR="003B4D37" w:rsidRDefault="00B2413C" w:rsidP="00B2413C">
          <w:pPr>
            <w:pStyle w:val="DAAAD727545A4698891E1BEBA96978B2"/>
          </w:pPr>
          <w:r>
            <w:rPr>
              <w:rStyle w:val="PlaceholderText"/>
            </w:rPr>
            <w:t>Select</w:t>
          </w:r>
          <w:r w:rsidRPr="00DE667B">
            <w:rPr>
              <w:rStyle w:val="PlaceholderText"/>
            </w:rPr>
            <w:t xml:space="preserve"> a date.</w:t>
          </w:r>
        </w:p>
      </w:docPartBody>
    </w:docPart>
    <w:docPart>
      <w:docPartPr>
        <w:name w:val="B733BB37C0444E20B3767FE72FE547CE"/>
        <w:category>
          <w:name w:val="General"/>
          <w:gallery w:val="placeholder"/>
        </w:category>
        <w:types>
          <w:type w:val="bbPlcHdr"/>
        </w:types>
        <w:behaviors>
          <w:behavior w:val="content"/>
        </w:behaviors>
        <w:guid w:val="{568551F2-BAEB-4BD6-9AFF-E20A85E2A08E}"/>
      </w:docPartPr>
      <w:docPartBody>
        <w:p w:rsidR="003B4D37" w:rsidRDefault="00B2413C" w:rsidP="00B2413C">
          <w:pPr>
            <w:pStyle w:val="B733BB37C0444E20B3767FE72FE547CE"/>
          </w:pPr>
          <w:r>
            <w:rPr>
              <w:rStyle w:val="PlaceholderText"/>
            </w:rPr>
            <w:t xml:space="preserve">Enter </w:t>
          </w:r>
          <w:r w:rsidRPr="00DE667B">
            <w:rPr>
              <w:rStyle w:val="PlaceholderText"/>
            </w:rPr>
            <w:t>text.</w:t>
          </w:r>
        </w:p>
      </w:docPartBody>
    </w:docPart>
    <w:docPart>
      <w:docPartPr>
        <w:name w:val="283330DD29AE411B8641E4442FC18368"/>
        <w:category>
          <w:name w:val="General"/>
          <w:gallery w:val="placeholder"/>
        </w:category>
        <w:types>
          <w:type w:val="bbPlcHdr"/>
        </w:types>
        <w:behaviors>
          <w:behavior w:val="content"/>
        </w:behaviors>
        <w:guid w:val="{B34D81BF-A985-4D9C-8E4C-4EB2198CD21A}"/>
      </w:docPartPr>
      <w:docPartBody>
        <w:p w:rsidR="003B4D37" w:rsidRDefault="00B2413C" w:rsidP="00B2413C">
          <w:pPr>
            <w:pStyle w:val="283330DD29AE411B8641E4442FC18368"/>
          </w:pPr>
          <w:r>
            <w:rPr>
              <w:rStyle w:val="PlaceholderText"/>
            </w:rPr>
            <w:t xml:space="preserve">Enter </w:t>
          </w:r>
          <w:r w:rsidRPr="00DE667B">
            <w:rPr>
              <w:rStyle w:val="PlaceholderText"/>
            </w:rPr>
            <w:t>text.</w:t>
          </w:r>
        </w:p>
      </w:docPartBody>
    </w:docPart>
    <w:docPart>
      <w:docPartPr>
        <w:name w:val="63EB9291E7B14DAC87EC75CF9CF011E2"/>
        <w:category>
          <w:name w:val="General"/>
          <w:gallery w:val="placeholder"/>
        </w:category>
        <w:types>
          <w:type w:val="bbPlcHdr"/>
        </w:types>
        <w:behaviors>
          <w:behavior w:val="content"/>
        </w:behaviors>
        <w:guid w:val="{CA7246AB-9C68-4172-B74C-F3C2BFB8270F}"/>
      </w:docPartPr>
      <w:docPartBody>
        <w:p w:rsidR="003B4D37" w:rsidRDefault="00B2413C" w:rsidP="00B2413C">
          <w:pPr>
            <w:pStyle w:val="63EB9291E7B14DAC87EC75CF9CF011E2"/>
          </w:pPr>
          <w:r>
            <w:rPr>
              <w:rStyle w:val="PlaceholderText"/>
            </w:rPr>
            <w:t xml:space="preserve">Enter </w:t>
          </w:r>
          <w:r w:rsidRPr="00DE667B">
            <w:rPr>
              <w:rStyle w:val="PlaceholderText"/>
            </w:rPr>
            <w:t>text.</w:t>
          </w:r>
        </w:p>
      </w:docPartBody>
    </w:docPart>
    <w:docPart>
      <w:docPartPr>
        <w:name w:val="D12142C8F5EF4354AFA4787F8BA55EC0"/>
        <w:category>
          <w:name w:val="General"/>
          <w:gallery w:val="placeholder"/>
        </w:category>
        <w:types>
          <w:type w:val="bbPlcHdr"/>
        </w:types>
        <w:behaviors>
          <w:behavior w:val="content"/>
        </w:behaviors>
        <w:guid w:val="{512E5EE9-C467-492D-8669-E47E28634429}"/>
      </w:docPartPr>
      <w:docPartBody>
        <w:p w:rsidR="003B4D37" w:rsidRDefault="00B2413C" w:rsidP="00B2413C">
          <w:pPr>
            <w:pStyle w:val="D12142C8F5EF4354AFA4787F8BA55EC0"/>
          </w:pPr>
          <w:r>
            <w:rPr>
              <w:rStyle w:val="PlaceholderText"/>
            </w:rPr>
            <w:t>Select</w:t>
          </w:r>
          <w:r w:rsidRPr="00DE667B">
            <w:rPr>
              <w:rStyle w:val="PlaceholderText"/>
            </w:rPr>
            <w:t xml:space="preserve"> a date.</w:t>
          </w:r>
        </w:p>
      </w:docPartBody>
    </w:docPart>
    <w:docPart>
      <w:docPartPr>
        <w:name w:val="45A37F91CC4C40CD9DE5D00A730397DE"/>
        <w:category>
          <w:name w:val="General"/>
          <w:gallery w:val="placeholder"/>
        </w:category>
        <w:types>
          <w:type w:val="bbPlcHdr"/>
        </w:types>
        <w:behaviors>
          <w:behavior w:val="content"/>
        </w:behaviors>
        <w:guid w:val="{FBC859A2-0364-46A9-A4A5-51E8A4DF112F}"/>
      </w:docPartPr>
      <w:docPartBody>
        <w:p w:rsidR="003B4D37" w:rsidRDefault="00B2413C" w:rsidP="00B2413C">
          <w:pPr>
            <w:pStyle w:val="45A37F91CC4C40CD9DE5D00A730397DE"/>
          </w:pPr>
          <w:r>
            <w:rPr>
              <w:rStyle w:val="PlaceholderText"/>
            </w:rPr>
            <w:t xml:space="preserve">Enter </w:t>
          </w:r>
          <w:r w:rsidRPr="00DE667B">
            <w:rPr>
              <w:rStyle w:val="PlaceholderText"/>
            </w:rPr>
            <w:t>text.</w:t>
          </w:r>
        </w:p>
      </w:docPartBody>
    </w:docPart>
    <w:docPart>
      <w:docPartPr>
        <w:name w:val="18201134D20849FD962A6BEE06292C5C"/>
        <w:category>
          <w:name w:val="General"/>
          <w:gallery w:val="placeholder"/>
        </w:category>
        <w:types>
          <w:type w:val="bbPlcHdr"/>
        </w:types>
        <w:behaviors>
          <w:behavior w:val="content"/>
        </w:behaviors>
        <w:guid w:val="{285EE728-C3A3-42B4-9BE4-11EB205D2853}"/>
      </w:docPartPr>
      <w:docPartBody>
        <w:p w:rsidR="003B4D37" w:rsidRDefault="00B2413C" w:rsidP="00B2413C">
          <w:pPr>
            <w:pStyle w:val="18201134D20849FD962A6BEE06292C5C"/>
          </w:pPr>
          <w:r w:rsidRPr="00DE667B">
            <w:rPr>
              <w:rStyle w:val="PlaceholderText"/>
            </w:rPr>
            <w:t>Choose an item.</w:t>
          </w:r>
        </w:p>
      </w:docPartBody>
    </w:docPart>
    <w:docPart>
      <w:docPartPr>
        <w:name w:val="894027E1021B4B498EC45E201798EFDC"/>
        <w:category>
          <w:name w:val="General"/>
          <w:gallery w:val="placeholder"/>
        </w:category>
        <w:types>
          <w:type w:val="bbPlcHdr"/>
        </w:types>
        <w:behaviors>
          <w:behavior w:val="content"/>
        </w:behaviors>
        <w:guid w:val="{F1057E20-B117-458A-8D4D-E8C615D8C42C}"/>
      </w:docPartPr>
      <w:docPartBody>
        <w:p w:rsidR="003B4D37" w:rsidRDefault="00B2413C" w:rsidP="00B2413C">
          <w:pPr>
            <w:pStyle w:val="894027E1021B4B498EC45E201798EFDC"/>
          </w:pPr>
          <w:r w:rsidRPr="00DE667B">
            <w:rPr>
              <w:rStyle w:val="PlaceholderText"/>
            </w:rPr>
            <w:t>Choose an item.</w:t>
          </w:r>
        </w:p>
      </w:docPartBody>
    </w:docPart>
    <w:docPart>
      <w:docPartPr>
        <w:name w:val="B2D77E5366434C809F98DD6757470DEA"/>
        <w:category>
          <w:name w:val="General"/>
          <w:gallery w:val="placeholder"/>
        </w:category>
        <w:types>
          <w:type w:val="bbPlcHdr"/>
        </w:types>
        <w:behaviors>
          <w:behavior w:val="content"/>
        </w:behaviors>
        <w:guid w:val="{EF0AB809-6B6C-4F48-A175-5D248E165E28}"/>
      </w:docPartPr>
      <w:docPartBody>
        <w:p w:rsidR="003B4D37" w:rsidRDefault="00B2413C" w:rsidP="00B2413C">
          <w:pPr>
            <w:pStyle w:val="B2D77E5366434C809F98DD6757470DEA"/>
          </w:pPr>
          <w:r>
            <w:rPr>
              <w:rStyle w:val="PlaceholderText"/>
            </w:rPr>
            <w:t xml:space="preserve">Enter </w:t>
          </w:r>
          <w:r w:rsidRPr="00DE667B">
            <w:rPr>
              <w:rStyle w:val="PlaceholderText"/>
            </w:rPr>
            <w:t>text.</w:t>
          </w:r>
        </w:p>
      </w:docPartBody>
    </w:docPart>
    <w:docPart>
      <w:docPartPr>
        <w:name w:val="9A8E48279AE248E286BF5B21FDE2D43A"/>
        <w:category>
          <w:name w:val="General"/>
          <w:gallery w:val="placeholder"/>
        </w:category>
        <w:types>
          <w:type w:val="bbPlcHdr"/>
        </w:types>
        <w:behaviors>
          <w:behavior w:val="content"/>
        </w:behaviors>
        <w:guid w:val="{45379F4F-C160-478F-AE10-E4E4E20C7F8A}"/>
      </w:docPartPr>
      <w:docPartBody>
        <w:p w:rsidR="003B4D37" w:rsidRDefault="00B2413C" w:rsidP="00B2413C">
          <w:pPr>
            <w:pStyle w:val="9A8E48279AE248E286BF5B21FDE2D43A"/>
          </w:pPr>
          <w:r>
            <w:rPr>
              <w:rStyle w:val="PlaceholderText"/>
            </w:rPr>
            <w:t xml:space="preserve">Enter </w:t>
          </w:r>
          <w:r w:rsidRPr="00DE667B">
            <w:rPr>
              <w:rStyle w:val="PlaceholderText"/>
            </w:rPr>
            <w:t>text.</w:t>
          </w:r>
        </w:p>
      </w:docPartBody>
    </w:docPart>
    <w:docPart>
      <w:docPartPr>
        <w:name w:val="7856100BC4C04682A1E043662EE05708"/>
        <w:category>
          <w:name w:val="General"/>
          <w:gallery w:val="placeholder"/>
        </w:category>
        <w:types>
          <w:type w:val="bbPlcHdr"/>
        </w:types>
        <w:behaviors>
          <w:behavior w:val="content"/>
        </w:behaviors>
        <w:guid w:val="{86149E3C-640F-46CF-88D4-8A9762715EC3}"/>
      </w:docPartPr>
      <w:docPartBody>
        <w:p w:rsidR="003B4D37" w:rsidRDefault="00B2413C" w:rsidP="00B2413C">
          <w:pPr>
            <w:pStyle w:val="7856100BC4C04682A1E043662EE05708"/>
          </w:pPr>
          <w:r w:rsidRPr="00DE667B">
            <w:rPr>
              <w:rStyle w:val="PlaceholderText"/>
            </w:rPr>
            <w:t>Choose an item.</w:t>
          </w:r>
        </w:p>
      </w:docPartBody>
    </w:docPart>
    <w:docPart>
      <w:docPartPr>
        <w:name w:val="DE4BA69BF2D84D6EBCFA18FE7D0D82CD"/>
        <w:category>
          <w:name w:val="General"/>
          <w:gallery w:val="placeholder"/>
        </w:category>
        <w:types>
          <w:type w:val="bbPlcHdr"/>
        </w:types>
        <w:behaviors>
          <w:behavior w:val="content"/>
        </w:behaviors>
        <w:guid w:val="{5B02D52E-8403-4DC3-B7FD-1A16B70E494F}"/>
      </w:docPartPr>
      <w:docPartBody>
        <w:p w:rsidR="003B4D37" w:rsidRDefault="00B2413C" w:rsidP="00B2413C">
          <w:pPr>
            <w:pStyle w:val="DE4BA69BF2D84D6EBCFA18FE7D0D82CD"/>
          </w:pPr>
          <w:r w:rsidRPr="00DE667B">
            <w:rPr>
              <w:rStyle w:val="PlaceholderText"/>
            </w:rPr>
            <w:t>Choose an item.</w:t>
          </w:r>
        </w:p>
      </w:docPartBody>
    </w:docPart>
    <w:docPart>
      <w:docPartPr>
        <w:name w:val="810195B313C344E29B848B8E17EB9AF4"/>
        <w:category>
          <w:name w:val="General"/>
          <w:gallery w:val="placeholder"/>
        </w:category>
        <w:types>
          <w:type w:val="bbPlcHdr"/>
        </w:types>
        <w:behaviors>
          <w:behavior w:val="content"/>
        </w:behaviors>
        <w:guid w:val="{377E62A4-56D2-4BCE-A2D8-DC6EAF4D0FB4}"/>
      </w:docPartPr>
      <w:docPartBody>
        <w:p w:rsidR="003B4D37" w:rsidRDefault="00B2413C" w:rsidP="00B2413C">
          <w:pPr>
            <w:pStyle w:val="810195B313C344E29B848B8E17EB9AF4"/>
          </w:pPr>
          <w:r>
            <w:rPr>
              <w:rStyle w:val="PlaceholderText"/>
            </w:rPr>
            <w:t xml:space="preserve">Enter </w:t>
          </w:r>
          <w:r w:rsidRPr="00DE667B">
            <w:rPr>
              <w:rStyle w:val="PlaceholderText"/>
            </w:rPr>
            <w:t>text.</w:t>
          </w:r>
        </w:p>
      </w:docPartBody>
    </w:docPart>
    <w:docPart>
      <w:docPartPr>
        <w:name w:val="4E8F4002C3584046A71432FF74C5B595"/>
        <w:category>
          <w:name w:val="General"/>
          <w:gallery w:val="placeholder"/>
        </w:category>
        <w:types>
          <w:type w:val="bbPlcHdr"/>
        </w:types>
        <w:behaviors>
          <w:behavior w:val="content"/>
        </w:behaviors>
        <w:guid w:val="{6453767D-B9E6-473E-B4AF-D1E84310F250}"/>
      </w:docPartPr>
      <w:docPartBody>
        <w:p w:rsidR="003B4D37" w:rsidRDefault="00B2413C" w:rsidP="00B2413C">
          <w:pPr>
            <w:pStyle w:val="4E8F4002C3584046A71432FF74C5B595"/>
          </w:pPr>
          <w:r>
            <w:rPr>
              <w:rStyle w:val="PlaceholderText"/>
            </w:rPr>
            <w:t xml:space="preserve">Enter </w:t>
          </w:r>
          <w:r w:rsidRPr="00DE667B">
            <w:rPr>
              <w:rStyle w:val="PlaceholderText"/>
            </w:rPr>
            <w:t>text.</w:t>
          </w:r>
        </w:p>
      </w:docPartBody>
    </w:docPart>
    <w:docPart>
      <w:docPartPr>
        <w:name w:val="F38C1659B0E34688BAF99BE8B857D120"/>
        <w:category>
          <w:name w:val="General"/>
          <w:gallery w:val="placeholder"/>
        </w:category>
        <w:types>
          <w:type w:val="bbPlcHdr"/>
        </w:types>
        <w:behaviors>
          <w:behavior w:val="content"/>
        </w:behaviors>
        <w:guid w:val="{FCFA6C95-B85D-4D98-AFF3-E77C134B58CC}"/>
      </w:docPartPr>
      <w:docPartBody>
        <w:p w:rsidR="003B4D37" w:rsidRDefault="00B2413C" w:rsidP="00B2413C">
          <w:pPr>
            <w:pStyle w:val="F38C1659B0E34688BAF99BE8B857D120"/>
          </w:pPr>
          <w:r w:rsidRPr="00DE667B">
            <w:rPr>
              <w:rStyle w:val="PlaceholderText"/>
            </w:rPr>
            <w:t>Choose an item.</w:t>
          </w:r>
        </w:p>
      </w:docPartBody>
    </w:docPart>
    <w:docPart>
      <w:docPartPr>
        <w:name w:val="3F471AFB10E143028068FDB761AD9483"/>
        <w:category>
          <w:name w:val="General"/>
          <w:gallery w:val="placeholder"/>
        </w:category>
        <w:types>
          <w:type w:val="bbPlcHdr"/>
        </w:types>
        <w:behaviors>
          <w:behavior w:val="content"/>
        </w:behaviors>
        <w:guid w:val="{80399882-7548-4D5B-AFEB-AE0D90C5E691}"/>
      </w:docPartPr>
      <w:docPartBody>
        <w:p w:rsidR="003B4D37" w:rsidRDefault="00B2413C" w:rsidP="00B2413C">
          <w:pPr>
            <w:pStyle w:val="3F471AFB10E143028068FDB761AD9483"/>
          </w:pPr>
          <w:r w:rsidRPr="00DE667B">
            <w:rPr>
              <w:rStyle w:val="PlaceholderText"/>
            </w:rPr>
            <w:t>Choose an item.</w:t>
          </w:r>
        </w:p>
      </w:docPartBody>
    </w:docPart>
    <w:docPart>
      <w:docPartPr>
        <w:name w:val="BD30E57385634651994EB8C3BD62FBCA"/>
        <w:category>
          <w:name w:val="General"/>
          <w:gallery w:val="placeholder"/>
        </w:category>
        <w:types>
          <w:type w:val="bbPlcHdr"/>
        </w:types>
        <w:behaviors>
          <w:behavior w:val="content"/>
        </w:behaviors>
        <w:guid w:val="{B73B5EE5-669E-4AF0-B13D-8E35070BF8BE}"/>
      </w:docPartPr>
      <w:docPartBody>
        <w:p w:rsidR="003B4D37" w:rsidRDefault="00B2413C" w:rsidP="00B2413C">
          <w:pPr>
            <w:pStyle w:val="BD30E57385634651994EB8C3BD62FBCA"/>
          </w:pPr>
          <w:r>
            <w:rPr>
              <w:rStyle w:val="PlaceholderText"/>
            </w:rPr>
            <w:t xml:space="preserve">Enter </w:t>
          </w:r>
          <w:r w:rsidRPr="00DE667B">
            <w:rPr>
              <w:rStyle w:val="PlaceholderText"/>
            </w:rPr>
            <w:t>text.</w:t>
          </w:r>
        </w:p>
      </w:docPartBody>
    </w:docPart>
    <w:docPart>
      <w:docPartPr>
        <w:name w:val="8B96D7826CFB4F60BCC9C1D7C53A6B87"/>
        <w:category>
          <w:name w:val="General"/>
          <w:gallery w:val="placeholder"/>
        </w:category>
        <w:types>
          <w:type w:val="bbPlcHdr"/>
        </w:types>
        <w:behaviors>
          <w:behavior w:val="content"/>
        </w:behaviors>
        <w:guid w:val="{C7F84504-AABF-47F5-959B-CB4C3F3D4FBD}"/>
      </w:docPartPr>
      <w:docPartBody>
        <w:p w:rsidR="003B4D37" w:rsidRDefault="00B2413C" w:rsidP="00B2413C">
          <w:pPr>
            <w:pStyle w:val="8B96D7826CFB4F60BCC9C1D7C53A6B87"/>
          </w:pPr>
          <w:r>
            <w:rPr>
              <w:rStyle w:val="PlaceholderText"/>
            </w:rPr>
            <w:t xml:space="preserve">Enter </w:t>
          </w:r>
          <w:r w:rsidRPr="00DE667B">
            <w:rPr>
              <w:rStyle w:val="PlaceholderText"/>
            </w:rPr>
            <w:t>text.</w:t>
          </w:r>
        </w:p>
      </w:docPartBody>
    </w:docPart>
    <w:docPart>
      <w:docPartPr>
        <w:name w:val="AE7F379B82FE4BFBAFF507B86DFF6AD4"/>
        <w:category>
          <w:name w:val="General"/>
          <w:gallery w:val="placeholder"/>
        </w:category>
        <w:types>
          <w:type w:val="bbPlcHdr"/>
        </w:types>
        <w:behaviors>
          <w:behavior w:val="content"/>
        </w:behaviors>
        <w:guid w:val="{6215386B-9C90-46DC-A1D7-F0F637C4562B}"/>
      </w:docPartPr>
      <w:docPartBody>
        <w:p w:rsidR="003B4D37" w:rsidRDefault="00B2413C" w:rsidP="00B2413C">
          <w:pPr>
            <w:pStyle w:val="AE7F379B82FE4BFBAFF507B86DFF6AD4"/>
          </w:pPr>
          <w:r w:rsidRPr="00DE667B">
            <w:rPr>
              <w:rStyle w:val="PlaceholderText"/>
            </w:rPr>
            <w:t>Choose an item.</w:t>
          </w:r>
        </w:p>
      </w:docPartBody>
    </w:docPart>
    <w:docPart>
      <w:docPartPr>
        <w:name w:val="5016E2179DB44A73AB2F4BAB7C8A5536"/>
        <w:category>
          <w:name w:val="General"/>
          <w:gallery w:val="placeholder"/>
        </w:category>
        <w:types>
          <w:type w:val="bbPlcHdr"/>
        </w:types>
        <w:behaviors>
          <w:behavior w:val="content"/>
        </w:behaviors>
        <w:guid w:val="{C03A64C9-E3C0-468E-AE8D-EC0A2A01A10F}"/>
      </w:docPartPr>
      <w:docPartBody>
        <w:p w:rsidR="003B4D37" w:rsidRDefault="00B2413C" w:rsidP="00B2413C">
          <w:pPr>
            <w:pStyle w:val="5016E2179DB44A73AB2F4BAB7C8A5536"/>
          </w:pPr>
          <w:r w:rsidRPr="00DE667B">
            <w:rPr>
              <w:rStyle w:val="PlaceholderText"/>
            </w:rPr>
            <w:t>Choose an item.</w:t>
          </w:r>
        </w:p>
      </w:docPartBody>
    </w:docPart>
    <w:docPart>
      <w:docPartPr>
        <w:name w:val="7FE8F4E147FA47B4805F36217F92BAF5"/>
        <w:category>
          <w:name w:val="General"/>
          <w:gallery w:val="placeholder"/>
        </w:category>
        <w:types>
          <w:type w:val="bbPlcHdr"/>
        </w:types>
        <w:behaviors>
          <w:behavior w:val="content"/>
        </w:behaviors>
        <w:guid w:val="{CAB52AC6-1B8A-467D-A5E9-750F4D1AE3F5}"/>
      </w:docPartPr>
      <w:docPartBody>
        <w:p w:rsidR="003B4D37" w:rsidRDefault="00B2413C" w:rsidP="00B2413C">
          <w:pPr>
            <w:pStyle w:val="7FE8F4E147FA47B4805F36217F92BAF5"/>
          </w:pPr>
          <w:r>
            <w:rPr>
              <w:rStyle w:val="PlaceholderText"/>
            </w:rPr>
            <w:t xml:space="preserve">Enter </w:t>
          </w:r>
          <w:r w:rsidRPr="00DE667B">
            <w:rPr>
              <w:rStyle w:val="PlaceholderText"/>
            </w:rPr>
            <w:t>text.</w:t>
          </w:r>
        </w:p>
      </w:docPartBody>
    </w:docPart>
    <w:docPart>
      <w:docPartPr>
        <w:name w:val="005CCA27B8484BE481EF3301C79E9367"/>
        <w:category>
          <w:name w:val="General"/>
          <w:gallery w:val="placeholder"/>
        </w:category>
        <w:types>
          <w:type w:val="bbPlcHdr"/>
        </w:types>
        <w:behaviors>
          <w:behavior w:val="content"/>
        </w:behaviors>
        <w:guid w:val="{15F944C9-0DB1-448E-85E7-3F5F34D77FD1}"/>
      </w:docPartPr>
      <w:docPartBody>
        <w:p w:rsidR="003B4D37" w:rsidRDefault="00B2413C" w:rsidP="00B2413C">
          <w:pPr>
            <w:pStyle w:val="005CCA27B8484BE481EF3301C79E9367"/>
          </w:pPr>
          <w:r>
            <w:rPr>
              <w:rStyle w:val="PlaceholderText"/>
            </w:rPr>
            <w:t xml:space="preserve">Enter </w:t>
          </w:r>
          <w:r w:rsidRPr="00DE667B">
            <w:rPr>
              <w:rStyle w:val="PlaceholderText"/>
            </w:rPr>
            <w:t>text.</w:t>
          </w:r>
        </w:p>
      </w:docPartBody>
    </w:docPart>
    <w:docPart>
      <w:docPartPr>
        <w:name w:val="33F4B64D3A7445309ECA0EB79B1CBB42"/>
        <w:category>
          <w:name w:val="General"/>
          <w:gallery w:val="placeholder"/>
        </w:category>
        <w:types>
          <w:type w:val="bbPlcHdr"/>
        </w:types>
        <w:behaviors>
          <w:behavior w:val="content"/>
        </w:behaviors>
        <w:guid w:val="{B2389E6F-A680-45C3-9445-2A63A1471640}"/>
      </w:docPartPr>
      <w:docPartBody>
        <w:p w:rsidR="003B4D37" w:rsidRDefault="00B2413C" w:rsidP="00B2413C">
          <w:pPr>
            <w:pStyle w:val="33F4B64D3A7445309ECA0EB79B1CBB42"/>
          </w:pPr>
          <w:r w:rsidRPr="00DE667B">
            <w:rPr>
              <w:rStyle w:val="PlaceholderText"/>
            </w:rPr>
            <w:t>Choose an item.</w:t>
          </w:r>
        </w:p>
      </w:docPartBody>
    </w:docPart>
    <w:docPart>
      <w:docPartPr>
        <w:name w:val="09E739FFC9C84A61B8CBE4A686B1C137"/>
        <w:category>
          <w:name w:val="General"/>
          <w:gallery w:val="placeholder"/>
        </w:category>
        <w:types>
          <w:type w:val="bbPlcHdr"/>
        </w:types>
        <w:behaviors>
          <w:behavior w:val="content"/>
        </w:behaviors>
        <w:guid w:val="{F734A7F4-06D3-431E-BD8F-83B272F7C06A}"/>
      </w:docPartPr>
      <w:docPartBody>
        <w:p w:rsidR="003B4D37" w:rsidRDefault="00B2413C" w:rsidP="00B2413C">
          <w:pPr>
            <w:pStyle w:val="09E739FFC9C84A61B8CBE4A686B1C137"/>
          </w:pPr>
          <w:r w:rsidRPr="00DE667B">
            <w:rPr>
              <w:rStyle w:val="PlaceholderText"/>
            </w:rPr>
            <w:t>Choose an item.</w:t>
          </w:r>
        </w:p>
      </w:docPartBody>
    </w:docPart>
    <w:docPart>
      <w:docPartPr>
        <w:name w:val="F34599C003CB426CB9700052E17D7858"/>
        <w:category>
          <w:name w:val="General"/>
          <w:gallery w:val="placeholder"/>
        </w:category>
        <w:types>
          <w:type w:val="bbPlcHdr"/>
        </w:types>
        <w:behaviors>
          <w:behavior w:val="content"/>
        </w:behaviors>
        <w:guid w:val="{21204958-DDBB-4382-A62B-80A832ACCC63}"/>
      </w:docPartPr>
      <w:docPartBody>
        <w:p w:rsidR="003B4D37" w:rsidRDefault="00B2413C" w:rsidP="00B2413C">
          <w:pPr>
            <w:pStyle w:val="F34599C003CB426CB9700052E17D7858"/>
          </w:pPr>
          <w:r>
            <w:rPr>
              <w:rStyle w:val="PlaceholderText"/>
            </w:rPr>
            <w:t xml:space="preserve">Enter </w:t>
          </w:r>
          <w:r w:rsidRPr="00DE667B">
            <w:rPr>
              <w:rStyle w:val="PlaceholderText"/>
            </w:rPr>
            <w:t>text.</w:t>
          </w:r>
        </w:p>
      </w:docPartBody>
    </w:docPart>
    <w:docPart>
      <w:docPartPr>
        <w:name w:val="EFC81B1E52E8456895F84AFCA152C46B"/>
        <w:category>
          <w:name w:val="General"/>
          <w:gallery w:val="placeholder"/>
        </w:category>
        <w:types>
          <w:type w:val="bbPlcHdr"/>
        </w:types>
        <w:behaviors>
          <w:behavior w:val="content"/>
        </w:behaviors>
        <w:guid w:val="{3CE5CA67-39AB-4C97-BA31-31342AE91FFC}"/>
      </w:docPartPr>
      <w:docPartBody>
        <w:p w:rsidR="003B4D37" w:rsidRDefault="00B2413C" w:rsidP="00B2413C">
          <w:pPr>
            <w:pStyle w:val="EFC81B1E52E8456895F84AFCA152C46B"/>
          </w:pPr>
          <w:r>
            <w:rPr>
              <w:rStyle w:val="PlaceholderText"/>
            </w:rPr>
            <w:t xml:space="preserve">Enter </w:t>
          </w:r>
          <w:r w:rsidRPr="00DE667B">
            <w:rPr>
              <w:rStyle w:val="PlaceholderText"/>
            </w:rPr>
            <w:t>text.</w:t>
          </w:r>
        </w:p>
      </w:docPartBody>
    </w:docPart>
    <w:docPart>
      <w:docPartPr>
        <w:name w:val="D19944F8AC32493EABD6D9663EDFB200"/>
        <w:category>
          <w:name w:val="General"/>
          <w:gallery w:val="placeholder"/>
        </w:category>
        <w:types>
          <w:type w:val="bbPlcHdr"/>
        </w:types>
        <w:behaviors>
          <w:behavior w:val="content"/>
        </w:behaviors>
        <w:guid w:val="{30993C79-5878-43E0-A194-20A2B957EF17}"/>
      </w:docPartPr>
      <w:docPartBody>
        <w:p w:rsidR="003B4D37" w:rsidRDefault="00B2413C" w:rsidP="00B2413C">
          <w:pPr>
            <w:pStyle w:val="D19944F8AC32493EABD6D9663EDFB200"/>
          </w:pPr>
          <w:r w:rsidRPr="00DE667B">
            <w:rPr>
              <w:rStyle w:val="PlaceholderText"/>
            </w:rPr>
            <w:t>Choose an item.</w:t>
          </w:r>
        </w:p>
      </w:docPartBody>
    </w:docPart>
    <w:docPart>
      <w:docPartPr>
        <w:name w:val="0F35A8200A604916AFA54A3E0516D465"/>
        <w:category>
          <w:name w:val="General"/>
          <w:gallery w:val="placeholder"/>
        </w:category>
        <w:types>
          <w:type w:val="bbPlcHdr"/>
        </w:types>
        <w:behaviors>
          <w:behavior w:val="content"/>
        </w:behaviors>
        <w:guid w:val="{013D77B6-8E8C-4E42-827C-3F0FE185C17B}"/>
      </w:docPartPr>
      <w:docPartBody>
        <w:p w:rsidR="003B4D37" w:rsidRDefault="00B2413C" w:rsidP="00B2413C">
          <w:pPr>
            <w:pStyle w:val="0F35A8200A604916AFA54A3E0516D465"/>
          </w:pPr>
          <w:r w:rsidRPr="00DE667B">
            <w:rPr>
              <w:rStyle w:val="PlaceholderText"/>
            </w:rPr>
            <w:t>Choose an item.</w:t>
          </w:r>
        </w:p>
      </w:docPartBody>
    </w:docPart>
    <w:docPart>
      <w:docPartPr>
        <w:name w:val="97E3959A409F4136B12792562AACBC1C"/>
        <w:category>
          <w:name w:val="General"/>
          <w:gallery w:val="placeholder"/>
        </w:category>
        <w:types>
          <w:type w:val="bbPlcHdr"/>
        </w:types>
        <w:behaviors>
          <w:behavior w:val="content"/>
        </w:behaviors>
        <w:guid w:val="{24CC14E2-874C-4635-AD7E-E665CA76D5E4}"/>
      </w:docPartPr>
      <w:docPartBody>
        <w:p w:rsidR="003B4D37" w:rsidRDefault="00B2413C" w:rsidP="00B2413C">
          <w:pPr>
            <w:pStyle w:val="97E3959A409F4136B12792562AACBC1C"/>
          </w:pPr>
          <w:r>
            <w:rPr>
              <w:rStyle w:val="PlaceholderText"/>
            </w:rPr>
            <w:t xml:space="preserve">Enter </w:t>
          </w:r>
          <w:r w:rsidRPr="00DE667B">
            <w:rPr>
              <w:rStyle w:val="PlaceholderText"/>
            </w:rPr>
            <w:t>text.</w:t>
          </w:r>
        </w:p>
      </w:docPartBody>
    </w:docPart>
    <w:docPart>
      <w:docPartPr>
        <w:name w:val="BA0A29B55B084B5ABF6EB501C8802762"/>
        <w:category>
          <w:name w:val="General"/>
          <w:gallery w:val="placeholder"/>
        </w:category>
        <w:types>
          <w:type w:val="bbPlcHdr"/>
        </w:types>
        <w:behaviors>
          <w:behavior w:val="content"/>
        </w:behaviors>
        <w:guid w:val="{D5BC7292-344A-4212-A6CF-C15DB8E5AE4E}"/>
      </w:docPartPr>
      <w:docPartBody>
        <w:p w:rsidR="003B4D37" w:rsidRDefault="00B2413C" w:rsidP="00B2413C">
          <w:pPr>
            <w:pStyle w:val="BA0A29B55B084B5ABF6EB501C8802762"/>
          </w:pPr>
          <w:r>
            <w:rPr>
              <w:rStyle w:val="PlaceholderText"/>
            </w:rPr>
            <w:t xml:space="preserve">Enter </w:t>
          </w:r>
          <w:r w:rsidRPr="00DE667B">
            <w:rPr>
              <w:rStyle w:val="PlaceholderText"/>
            </w:rPr>
            <w:t>text.</w:t>
          </w:r>
        </w:p>
      </w:docPartBody>
    </w:docPart>
    <w:docPart>
      <w:docPartPr>
        <w:name w:val="3041CBACCDF54531BA72F02DB505D2CA"/>
        <w:category>
          <w:name w:val="General"/>
          <w:gallery w:val="placeholder"/>
        </w:category>
        <w:types>
          <w:type w:val="bbPlcHdr"/>
        </w:types>
        <w:behaviors>
          <w:behavior w:val="content"/>
        </w:behaviors>
        <w:guid w:val="{F4ED4156-4CAB-4A99-8839-24A1E2E47E32}"/>
      </w:docPartPr>
      <w:docPartBody>
        <w:p w:rsidR="003B4D37" w:rsidRDefault="00B2413C" w:rsidP="00B2413C">
          <w:pPr>
            <w:pStyle w:val="3041CBACCDF54531BA72F02DB505D2CA"/>
          </w:pPr>
          <w:r w:rsidRPr="00DE667B">
            <w:rPr>
              <w:rStyle w:val="PlaceholderText"/>
            </w:rPr>
            <w:t>Choose an item.</w:t>
          </w:r>
        </w:p>
      </w:docPartBody>
    </w:docPart>
    <w:docPart>
      <w:docPartPr>
        <w:name w:val="D9BE49A781154575BD17BC0713CCFB82"/>
        <w:category>
          <w:name w:val="General"/>
          <w:gallery w:val="placeholder"/>
        </w:category>
        <w:types>
          <w:type w:val="bbPlcHdr"/>
        </w:types>
        <w:behaviors>
          <w:behavior w:val="content"/>
        </w:behaviors>
        <w:guid w:val="{A7D9862F-8067-40C3-8518-05B8C186B947}"/>
      </w:docPartPr>
      <w:docPartBody>
        <w:p w:rsidR="003B4D37" w:rsidRDefault="00B2413C" w:rsidP="00B2413C">
          <w:pPr>
            <w:pStyle w:val="D9BE49A781154575BD17BC0713CCFB82"/>
          </w:pPr>
          <w:r w:rsidRPr="00DE667B">
            <w:rPr>
              <w:rStyle w:val="PlaceholderText"/>
            </w:rPr>
            <w:t>Choose an item.</w:t>
          </w:r>
        </w:p>
      </w:docPartBody>
    </w:docPart>
    <w:docPart>
      <w:docPartPr>
        <w:name w:val="C103DD751C714E1990E7FBE7D11387C8"/>
        <w:category>
          <w:name w:val="General"/>
          <w:gallery w:val="placeholder"/>
        </w:category>
        <w:types>
          <w:type w:val="bbPlcHdr"/>
        </w:types>
        <w:behaviors>
          <w:behavior w:val="content"/>
        </w:behaviors>
        <w:guid w:val="{41B8528A-7FBB-4F14-BC52-9503DBA70173}"/>
      </w:docPartPr>
      <w:docPartBody>
        <w:p w:rsidR="003B4D37" w:rsidRDefault="00B2413C" w:rsidP="00B2413C">
          <w:pPr>
            <w:pStyle w:val="C103DD751C714E1990E7FBE7D11387C8"/>
          </w:pPr>
          <w:r>
            <w:rPr>
              <w:rStyle w:val="PlaceholderText"/>
            </w:rPr>
            <w:t xml:space="preserve">Enter </w:t>
          </w:r>
          <w:r w:rsidRPr="00DE667B">
            <w:rPr>
              <w:rStyle w:val="PlaceholderText"/>
            </w:rPr>
            <w:t>text.</w:t>
          </w:r>
        </w:p>
      </w:docPartBody>
    </w:docPart>
    <w:docPart>
      <w:docPartPr>
        <w:name w:val="B2336D9021444942898420CB27C52B00"/>
        <w:category>
          <w:name w:val="General"/>
          <w:gallery w:val="placeholder"/>
        </w:category>
        <w:types>
          <w:type w:val="bbPlcHdr"/>
        </w:types>
        <w:behaviors>
          <w:behavior w:val="content"/>
        </w:behaviors>
        <w:guid w:val="{0F958DCB-7E4E-4AE7-9738-2236ED226B35}"/>
      </w:docPartPr>
      <w:docPartBody>
        <w:p w:rsidR="003B4D37" w:rsidRDefault="00B2413C" w:rsidP="00B2413C">
          <w:pPr>
            <w:pStyle w:val="B2336D9021444942898420CB27C52B00"/>
          </w:pPr>
          <w:r>
            <w:rPr>
              <w:rStyle w:val="PlaceholderText"/>
            </w:rPr>
            <w:t xml:space="preserve">Enter </w:t>
          </w:r>
          <w:r w:rsidRPr="00DE667B">
            <w:rPr>
              <w:rStyle w:val="PlaceholderText"/>
            </w:rPr>
            <w:t>text.</w:t>
          </w:r>
        </w:p>
      </w:docPartBody>
    </w:docPart>
    <w:docPart>
      <w:docPartPr>
        <w:name w:val="1CC6DC4D6D0847DD81A66F7ED2E22D3F"/>
        <w:category>
          <w:name w:val="General"/>
          <w:gallery w:val="placeholder"/>
        </w:category>
        <w:types>
          <w:type w:val="bbPlcHdr"/>
        </w:types>
        <w:behaviors>
          <w:behavior w:val="content"/>
        </w:behaviors>
        <w:guid w:val="{D3CF0180-C311-46EA-A943-0CE2EF4FFE4B}"/>
      </w:docPartPr>
      <w:docPartBody>
        <w:p w:rsidR="003B4D37" w:rsidRDefault="00B2413C" w:rsidP="00B2413C">
          <w:pPr>
            <w:pStyle w:val="1CC6DC4D6D0847DD81A66F7ED2E22D3F"/>
          </w:pPr>
          <w:r w:rsidRPr="00DE667B">
            <w:rPr>
              <w:rStyle w:val="PlaceholderText"/>
            </w:rPr>
            <w:t>Choose an item.</w:t>
          </w:r>
        </w:p>
      </w:docPartBody>
    </w:docPart>
    <w:docPart>
      <w:docPartPr>
        <w:name w:val="9175F924DDF746BE96B595D2948F4735"/>
        <w:category>
          <w:name w:val="General"/>
          <w:gallery w:val="placeholder"/>
        </w:category>
        <w:types>
          <w:type w:val="bbPlcHdr"/>
        </w:types>
        <w:behaviors>
          <w:behavior w:val="content"/>
        </w:behaviors>
        <w:guid w:val="{035118CD-9E0F-4E27-B0B9-8F9B53ABF651}"/>
      </w:docPartPr>
      <w:docPartBody>
        <w:p w:rsidR="003B4D37" w:rsidRDefault="00B2413C" w:rsidP="00B2413C">
          <w:pPr>
            <w:pStyle w:val="9175F924DDF746BE96B595D2948F4735"/>
          </w:pPr>
          <w:r w:rsidRPr="00DE667B">
            <w:rPr>
              <w:rStyle w:val="PlaceholderText"/>
            </w:rPr>
            <w:t>Choose an item.</w:t>
          </w:r>
        </w:p>
      </w:docPartBody>
    </w:docPart>
    <w:docPart>
      <w:docPartPr>
        <w:name w:val="A0396BD3837245DD8B05DD798C44E43E"/>
        <w:category>
          <w:name w:val="General"/>
          <w:gallery w:val="placeholder"/>
        </w:category>
        <w:types>
          <w:type w:val="bbPlcHdr"/>
        </w:types>
        <w:behaviors>
          <w:behavior w:val="content"/>
        </w:behaviors>
        <w:guid w:val="{2474E037-4D93-4100-81EA-19F7863DAF5C}"/>
      </w:docPartPr>
      <w:docPartBody>
        <w:p w:rsidR="003B4D37" w:rsidRDefault="00B2413C" w:rsidP="00B2413C">
          <w:pPr>
            <w:pStyle w:val="A0396BD3837245DD8B05DD798C44E43E"/>
          </w:pPr>
          <w:r>
            <w:rPr>
              <w:rStyle w:val="PlaceholderText"/>
            </w:rPr>
            <w:t xml:space="preserve">Enter </w:t>
          </w:r>
          <w:r w:rsidRPr="00DE667B">
            <w:rPr>
              <w:rStyle w:val="PlaceholderText"/>
            </w:rPr>
            <w:t>text.</w:t>
          </w:r>
        </w:p>
      </w:docPartBody>
    </w:docPart>
    <w:docPart>
      <w:docPartPr>
        <w:name w:val="72A134EBD3894A54A109331E7567B6A6"/>
        <w:category>
          <w:name w:val="General"/>
          <w:gallery w:val="placeholder"/>
        </w:category>
        <w:types>
          <w:type w:val="bbPlcHdr"/>
        </w:types>
        <w:behaviors>
          <w:behavior w:val="content"/>
        </w:behaviors>
        <w:guid w:val="{61AF0CC9-1EC3-4DCA-9F2A-96F27575C462}"/>
      </w:docPartPr>
      <w:docPartBody>
        <w:p w:rsidR="003B4D37" w:rsidRDefault="00B2413C" w:rsidP="00B2413C">
          <w:pPr>
            <w:pStyle w:val="72A134EBD3894A54A109331E7567B6A6"/>
          </w:pPr>
          <w:r>
            <w:rPr>
              <w:rStyle w:val="PlaceholderText"/>
            </w:rPr>
            <w:t xml:space="preserve">Enter </w:t>
          </w:r>
          <w:r w:rsidRPr="00DE667B">
            <w:rPr>
              <w:rStyle w:val="PlaceholderText"/>
            </w:rPr>
            <w:t>text.</w:t>
          </w:r>
        </w:p>
      </w:docPartBody>
    </w:docPart>
    <w:docPart>
      <w:docPartPr>
        <w:name w:val="DA1883D9CE1A484E8AFDC2E07BB18C57"/>
        <w:category>
          <w:name w:val="General"/>
          <w:gallery w:val="placeholder"/>
        </w:category>
        <w:types>
          <w:type w:val="bbPlcHdr"/>
        </w:types>
        <w:behaviors>
          <w:behavior w:val="content"/>
        </w:behaviors>
        <w:guid w:val="{44CFE09C-8139-4AE1-BE0D-6115EE7F474F}"/>
      </w:docPartPr>
      <w:docPartBody>
        <w:p w:rsidR="003B4D37" w:rsidRDefault="00B2413C" w:rsidP="00B2413C">
          <w:pPr>
            <w:pStyle w:val="DA1883D9CE1A484E8AFDC2E07BB18C57"/>
          </w:pPr>
          <w:r w:rsidRPr="00DE667B">
            <w:rPr>
              <w:rStyle w:val="PlaceholderText"/>
            </w:rPr>
            <w:t>Choose an item.</w:t>
          </w:r>
        </w:p>
      </w:docPartBody>
    </w:docPart>
    <w:docPart>
      <w:docPartPr>
        <w:name w:val="F8CF78381663435788304B8B02445F8A"/>
        <w:category>
          <w:name w:val="General"/>
          <w:gallery w:val="placeholder"/>
        </w:category>
        <w:types>
          <w:type w:val="bbPlcHdr"/>
        </w:types>
        <w:behaviors>
          <w:behavior w:val="content"/>
        </w:behaviors>
        <w:guid w:val="{BFE33D53-8AA4-4A08-9DED-73E958B4E2CD}"/>
      </w:docPartPr>
      <w:docPartBody>
        <w:p w:rsidR="003B4D37" w:rsidRDefault="00B2413C" w:rsidP="00B2413C">
          <w:pPr>
            <w:pStyle w:val="F8CF78381663435788304B8B02445F8A"/>
          </w:pPr>
          <w:r w:rsidRPr="00DE667B">
            <w:rPr>
              <w:rStyle w:val="PlaceholderText"/>
            </w:rPr>
            <w:t>Choose an item.</w:t>
          </w:r>
        </w:p>
      </w:docPartBody>
    </w:docPart>
    <w:docPart>
      <w:docPartPr>
        <w:name w:val="01FFA50D8B224E859591D0EC4C811E85"/>
        <w:category>
          <w:name w:val="General"/>
          <w:gallery w:val="placeholder"/>
        </w:category>
        <w:types>
          <w:type w:val="bbPlcHdr"/>
        </w:types>
        <w:behaviors>
          <w:behavior w:val="content"/>
        </w:behaviors>
        <w:guid w:val="{5498CABE-4A3D-4457-BEED-5B9E68399635}"/>
      </w:docPartPr>
      <w:docPartBody>
        <w:p w:rsidR="003B4D37" w:rsidRDefault="00B2413C" w:rsidP="00B2413C">
          <w:pPr>
            <w:pStyle w:val="01FFA50D8B224E859591D0EC4C811E85"/>
          </w:pPr>
          <w:r>
            <w:rPr>
              <w:rStyle w:val="PlaceholderText"/>
            </w:rPr>
            <w:t xml:space="preserve">Enter </w:t>
          </w:r>
          <w:r w:rsidRPr="00DE667B">
            <w:rPr>
              <w:rStyle w:val="PlaceholderText"/>
            </w:rPr>
            <w:t>text.</w:t>
          </w:r>
        </w:p>
      </w:docPartBody>
    </w:docPart>
    <w:docPart>
      <w:docPartPr>
        <w:name w:val="3A55DC47BDC24A59AF4824CECDC26B8D"/>
        <w:category>
          <w:name w:val="General"/>
          <w:gallery w:val="placeholder"/>
        </w:category>
        <w:types>
          <w:type w:val="bbPlcHdr"/>
        </w:types>
        <w:behaviors>
          <w:behavior w:val="content"/>
        </w:behaviors>
        <w:guid w:val="{26596A0A-24DF-4FCA-BF02-22CF87B4D1B1}"/>
      </w:docPartPr>
      <w:docPartBody>
        <w:p w:rsidR="003B4D37" w:rsidRDefault="00B2413C" w:rsidP="00B2413C">
          <w:pPr>
            <w:pStyle w:val="3A55DC47BDC24A59AF4824CECDC26B8D"/>
          </w:pPr>
          <w:r>
            <w:rPr>
              <w:rStyle w:val="PlaceholderText"/>
            </w:rPr>
            <w:t xml:space="preserve">Enter </w:t>
          </w:r>
          <w:r w:rsidRPr="00DE667B">
            <w:rPr>
              <w:rStyle w:val="PlaceholderText"/>
            </w:rPr>
            <w:t>text.</w:t>
          </w:r>
        </w:p>
      </w:docPartBody>
    </w:docPart>
    <w:docPart>
      <w:docPartPr>
        <w:name w:val="420CD687269F4298BD7D1DA0F0E04F4F"/>
        <w:category>
          <w:name w:val="General"/>
          <w:gallery w:val="placeholder"/>
        </w:category>
        <w:types>
          <w:type w:val="bbPlcHdr"/>
        </w:types>
        <w:behaviors>
          <w:behavior w:val="content"/>
        </w:behaviors>
        <w:guid w:val="{ECEAB173-48F3-42FF-AF7F-3BE9B767DB18}"/>
      </w:docPartPr>
      <w:docPartBody>
        <w:p w:rsidR="003B4D37" w:rsidRDefault="00B2413C" w:rsidP="00B2413C">
          <w:pPr>
            <w:pStyle w:val="420CD687269F4298BD7D1DA0F0E04F4F"/>
          </w:pPr>
          <w:r w:rsidRPr="00DE667B">
            <w:rPr>
              <w:rStyle w:val="PlaceholderText"/>
            </w:rPr>
            <w:t>Choose an item.</w:t>
          </w:r>
        </w:p>
      </w:docPartBody>
    </w:docPart>
    <w:docPart>
      <w:docPartPr>
        <w:name w:val="92E280DAD5EC45EE9D1E8F7466C5D822"/>
        <w:category>
          <w:name w:val="General"/>
          <w:gallery w:val="placeholder"/>
        </w:category>
        <w:types>
          <w:type w:val="bbPlcHdr"/>
        </w:types>
        <w:behaviors>
          <w:behavior w:val="content"/>
        </w:behaviors>
        <w:guid w:val="{DB219B8D-7F25-49C8-B61C-64189BAFD339}"/>
      </w:docPartPr>
      <w:docPartBody>
        <w:p w:rsidR="003B4D37" w:rsidRDefault="00B2413C" w:rsidP="00B2413C">
          <w:pPr>
            <w:pStyle w:val="92E280DAD5EC45EE9D1E8F7466C5D822"/>
          </w:pPr>
          <w:r w:rsidRPr="00DE667B">
            <w:rPr>
              <w:rStyle w:val="PlaceholderText"/>
            </w:rPr>
            <w:t>Choose an item.</w:t>
          </w:r>
        </w:p>
      </w:docPartBody>
    </w:docPart>
    <w:docPart>
      <w:docPartPr>
        <w:name w:val="E56D8EE223EA44279E698DB6C84CCF01"/>
        <w:category>
          <w:name w:val="General"/>
          <w:gallery w:val="placeholder"/>
        </w:category>
        <w:types>
          <w:type w:val="bbPlcHdr"/>
        </w:types>
        <w:behaviors>
          <w:behavior w:val="content"/>
        </w:behaviors>
        <w:guid w:val="{22BB09EA-883F-4624-8574-120777B0832B}"/>
      </w:docPartPr>
      <w:docPartBody>
        <w:p w:rsidR="003B4D37" w:rsidRDefault="00B2413C" w:rsidP="00B2413C">
          <w:pPr>
            <w:pStyle w:val="E56D8EE223EA44279E698DB6C84CCF01"/>
          </w:pPr>
          <w:r>
            <w:rPr>
              <w:rStyle w:val="PlaceholderText"/>
            </w:rPr>
            <w:t xml:space="preserve">Enter </w:t>
          </w:r>
          <w:r w:rsidRPr="00DE667B">
            <w:rPr>
              <w:rStyle w:val="PlaceholderText"/>
            </w:rPr>
            <w:t>text.</w:t>
          </w:r>
        </w:p>
      </w:docPartBody>
    </w:docPart>
    <w:docPart>
      <w:docPartPr>
        <w:name w:val="E982BE566C394B1F8FF61D58724E7DAD"/>
        <w:category>
          <w:name w:val="General"/>
          <w:gallery w:val="placeholder"/>
        </w:category>
        <w:types>
          <w:type w:val="bbPlcHdr"/>
        </w:types>
        <w:behaviors>
          <w:behavior w:val="content"/>
        </w:behaviors>
        <w:guid w:val="{5A04E70F-BE7D-42ED-AA52-5034688E263F}"/>
      </w:docPartPr>
      <w:docPartBody>
        <w:p w:rsidR="003B4D37" w:rsidRDefault="00B2413C" w:rsidP="00B2413C">
          <w:pPr>
            <w:pStyle w:val="E982BE566C394B1F8FF61D58724E7DAD"/>
          </w:pPr>
          <w:r>
            <w:rPr>
              <w:rStyle w:val="PlaceholderText"/>
            </w:rPr>
            <w:t xml:space="preserve">Enter </w:t>
          </w:r>
          <w:r w:rsidRPr="00DE667B">
            <w:rPr>
              <w:rStyle w:val="PlaceholderText"/>
            </w:rPr>
            <w:t>text.</w:t>
          </w:r>
        </w:p>
      </w:docPartBody>
    </w:docPart>
    <w:docPart>
      <w:docPartPr>
        <w:name w:val="03C89339165B42599F9B11A5479267B5"/>
        <w:category>
          <w:name w:val="General"/>
          <w:gallery w:val="placeholder"/>
        </w:category>
        <w:types>
          <w:type w:val="bbPlcHdr"/>
        </w:types>
        <w:behaviors>
          <w:behavior w:val="content"/>
        </w:behaviors>
        <w:guid w:val="{A73C9916-2EB2-4C42-B6DD-D6953358ECD1}"/>
      </w:docPartPr>
      <w:docPartBody>
        <w:p w:rsidR="003B4D37" w:rsidRDefault="00B2413C" w:rsidP="00B2413C">
          <w:pPr>
            <w:pStyle w:val="03C89339165B42599F9B11A5479267B5"/>
          </w:pPr>
          <w:r w:rsidRPr="00DE667B">
            <w:rPr>
              <w:rStyle w:val="PlaceholderText"/>
            </w:rPr>
            <w:t>Choose an item.</w:t>
          </w:r>
        </w:p>
      </w:docPartBody>
    </w:docPart>
    <w:docPart>
      <w:docPartPr>
        <w:name w:val="86C768790B5446F4A84A6D9E21861443"/>
        <w:category>
          <w:name w:val="General"/>
          <w:gallery w:val="placeholder"/>
        </w:category>
        <w:types>
          <w:type w:val="bbPlcHdr"/>
        </w:types>
        <w:behaviors>
          <w:behavior w:val="content"/>
        </w:behaviors>
        <w:guid w:val="{386797A1-C7CC-4A66-96F8-0173C397A8B1}"/>
      </w:docPartPr>
      <w:docPartBody>
        <w:p w:rsidR="003B4D37" w:rsidRDefault="00B2413C" w:rsidP="00B2413C">
          <w:pPr>
            <w:pStyle w:val="86C768790B5446F4A84A6D9E21861443"/>
          </w:pPr>
          <w:r w:rsidRPr="00DE667B">
            <w:rPr>
              <w:rStyle w:val="PlaceholderText"/>
            </w:rPr>
            <w:t>Choose an item.</w:t>
          </w:r>
        </w:p>
      </w:docPartBody>
    </w:docPart>
    <w:docPart>
      <w:docPartPr>
        <w:name w:val="A2D78B599E484C1DB2C3FE08922CE08D"/>
        <w:category>
          <w:name w:val="General"/>
          <w:gallery w:val="placeholder"/>
        </w:category>
        <w:types>
          <w:type w:val="bbPlcHdr"/>
        </w:types>
        <w:behaviors>
          <w:behavior w:val="content"/>
        </w:behaviors>
        <w:guid w:val="{A2E3AB10-309A-43AE-8B60-EE5F3C8D1B0E}"/>
      </w:docPartPr>
      <w:docPartBody>
        <w:p w:rsidR="003B4D37" w:rsidRDefault="00B2413C" w:rsidP="00B2413C">
          <w:pPr>
            <w:pStyle w:val="A2D78B599E484C1DB2C3FE08922CE08D"/>
          </w:pPr>
          <w:r>
            <w:rPr>
              <w:rStyle w:val="PlaceholderText"/>
            </w:rPr>
            <w:t xml:space="preserve">Enter </w:t>
          </w:r>
          <w:r w:rsidRPr="00DE667B">
            <w:rPr>
              <w:rStyle w:val="PlaceholderText"/>
            </w:rPr>
            <w:t>text.</w:t>
          </w:r>
        </w:p>
      </w:docPartBody>
    </w:docPart>
    <w:docPart>
      <w:docPartPr>
        <w:name w:val="833FC7A4B09F4532A07DA1819446144A"/>
        <w:category>
          <w:name w:val="General"/>
          <w:gallery w:val="placeholder"/>
        </w:category>
        <w:types>
          <w:type w:val="bbPlcHdr"/>
        </w:types>
        <w:behaviors>
          <w:behavior w:val="content"/>
        </w:behaviors>
        <w:guid w:val="{B7FED5B2-B3CC-40D8-BBD4-B9D3D2721087}"/>
      </w:docPartPr>
      <w:docPartBody>
        <w:p w:rsidR="003B4D37" w:rsidRDefault="00B2413C" w:rsidP="00B2413C">
          <w:pPr>
            <w:pStyle w:val="833FC7A4B09F4532A07DA1819446144A"/>
          </w:pPr>
          <w:r>
            <w:rPr>
              <w:rStyle w:val="PlaceholderText"/>
            </w:rPr>
            <w:t xml:space="preserve">Enter </w:t>
          </w:r>
          <w:r w:rsidRPr="00DE667B">
            <w:rPr>
              <w:rStyle w:val="PlaceholderText"/>
            </w:rPr>
            <w:t>text.</w:t>
          </w:r>
        </w:p>
      </w:docPartBody>
    </w:docPart>
    <w:docPart>
      <w:docPartPr>
        <w:name w:val="0D808CD1BB84479982A484B37AB7A4EF"/>
        <w:category>
          <w:name w:val="General"/>
          <w:gallery w:val="placeholder"/>
        </w:category>
        <w:types>
          <w:type w:val="bbPlcHdr"/>
        </w:types>
        <w:behaviors>
          <w:behavior w:val="content"/>
        </w:behaviors>
        <w:guid w:val="{37F45123-693F-4825-A756-06FF1FEBCFAC}"/>
      </w:docPartPr>
      <w:docPartBody>
        <w:p w:rsidR="003B4D37" w:rsidRDefault="00B2413C" w:rsidP="00B2413C">
          <w:pPr>
            <w:pStyle w:val="0D808CD1BB84479982A484B37AB7A4EF"/>
          </w:pPr>
          <w:r w:rsidRPr="00DE667B">
            <w:rPr>
              <w:rStyle w:val="PlaceholderText"/>
            </w:rPr>
            <w:t>Choose an item.</w:t>
          </w:r>
        </w:p>
      </w:docPartBody>
    </w:docPart>
    <w:docPart>
      <w:docPartPr>
        <w:name w:val="118359A0A42C4C74ABF3EA1EEC9C7384"/>
        <w:category>
          <w:name w:val="General"/>
          <w:gallery w:val="placeholder"/>
        </w:category>
        <w:types>
          <w:type w:val="bbPlcHdr"/>
        </w:types>
        <w:behaviors>
          <w:behavior w:val="content"/>
        </w:behaviors>
        <w:guid w:val="{B1FDF54C-9A0E-4015-9127-071BABC2B902}"/>
      </w:docPartPr>
      <w:docPartBody>
        <w:p w:rsidR="003B4D37" w:rsidRDefault="00B2413C" w:rsidP="00B2413C">
          <w:pPr>
            <w:pStyle w:val="118359A0A42C4C74ABF3EA1EEC9C7384"/>
          </w:pPr>
          <w:r w:rsidRPr="00DE667B">
            <w:rPr>
              <w:rStyle w:val="PlaceholderText"/>
            </w:rPr>
            <w:t>Choose an item.</w:t>
          </w:r>
        </w:p>
      </w:docPartBody>
    </w:docPart>
    <w:docPart>
      <w:docPartPr>
        <w:name w:val="56345C4B284047D997E7FD7EF3B24526"/>
        <w:category>
          <w:name w:val="General"/>
          <w:gallery w:val="placeholder"/>
        </w:category>
        <w:types>
          <w:type w:val="bbPlcHdr"/>
        </w:types>
        <w:behaviors>
          <w:behavior w:val="content"/>
        </w:behaviors>
        <w:guid w:val="{261C811D-1776-4D06-B5FE-BD1DA761C36C}"/>
      </w:docPartPr>
      <w:docPartBody>
        <w:p w:rsidR="003B4D37" w:rsidRDefault="00B2413C" w:rsidP="00B2413C">
          <w:pPr>
            <w:pStyle w:val="56345C4B284047D997E7FD7EF3B24526"/>
          </w:pPr>
          <w:r>
            <w:rPr>
              <w:rStyle w:val="PlaceholderText"/>
            </w:rPr>
            <w:t xml:space="preserve">Enter </w:t>
          </w:r>
          <w:r w:rsidRPr="00DE667B">
            <w:rPr>
              <w:rStyle w:val="PlaceholderText"/>
            </w:rPr>
            <w:t>text.</w:t>
          </w:r>
        </w:p>
      </w:docPartBody>
    </w:docPart>
    <w:docPart>
      <w:docPartPr>
        <w:name w:val="FA0C4D0BBBC74F5096947F2E03439368"/>
        <w:category>
          <w:name w:val="General"/>
          <w:gallery w:val="placeholder"/>
        </w:category>
        <w:types>
          <w:type w:val="bbPlcHdr"/>
        </w:types>
        <w:behaviors>
          <w:behavior w:val="content"/>
        </w:behaviors>
        <w:guid w:val="{D5C6CAD8-5FDC-416A-95A7-5EA73B7689DF}"/>
      </w:docPartPr>
      <w:docPartBody>
        <w:p w:rsidR="003B4D37" w:rsidRDefault="00B2413C" w:rsidP="00B2413C">
          <w:pPr>
            <w:pStyle w:val="FA0C4D0BBBC74F5096947F2E03439368"/>
          </w:pPr>
          <w:r>
            <w:rPr>
              <w:rStyle w:val="PlaceholderText"/>
            </w:rPr>
            <w:t xml:space="preserve">Enter </w:t>
          </w:r>
          <w:r w:rsidRPr="00DE667B">
            <w:rPr>
              <w:rStyle w:val="PlaceholderText"/>
            </w:rPr>
            <w:t>text.</w:t>
          </w:r>
        </w:p>
      </w:docPartBody>
    </w:docPart>
    <w:docPart>
      <w:docPartPr>
        <w:name w:val="77344C6C8ACC4BFB9C2B84E63899C1E6"/>
        <w:category>
          <w:name w:val="General"/>
          <w:gallery w:val="placeholder"/>
        </w:category>
        <w:types>
          <w:type w:val="bbPlcHdr"/>
        </w:types>
        <w:behaviors>
          <w:behavior w:val="content"/>
        </w:behaviors>
        <w:guid w:val="{3810F85B-B38C-4961-92C8-D02594A8CB4F}"/>
      </w:docPartPr>
      <w:docPartBody>
        <w:p w:rsidR="003B4D37" w:rsidRDefault="00B2413C" w:rsidP="00B2413C">
          <w:pPr>
            <w:pStyle w:val="77344C6C8ACC4BFB9C2B84E63899C1E6"/>
          </w:pPr>
          <w:r w:rsidRPr="00DE667B">
            <w:rPr>
              <w:rStyle w:val="PlaceholderText"/>
            </w:rPr>
            <w:t>Choose an item.</w:t>
          </w:r>
        </w:p>
      </w:docPartBody>
    </w:docPart>
    <w:docPart>
      <w:docPartPr>
        <w:name w:val="6E306173BBDB4FA38FC81CC8F09CDC52"/>
        <w:category>
          <w:name w:val="General"/>
          <w:gallery w:val="placeholder"/>
        </w:category>
        <w:types>
          <w:type w:val="bbPlcHdr"/>
        </w:types>
        <w:behaviors>
          <w:behavior w:val="content"/>
        </w:behaviors>
        <w:guid w:val="{B8A78561-1BAF-4934-A0C3-FDFD34AE7DF8}"/>
      </w:docPartPr>
      <w:docPartBody>
        <w:p w:rsidR="003B4D37" w:rsidRDefault="00B2413C" w:rsidP="00B2413C">
          <w:pPr>
            <w:pStyle w:val="6E306173BBDB4FA38FC81CC8F09CDC52"/>
          </w:pPr>
          <w:r w:rsidRPr="00DE667B">
            <w:rPr>
              <w:rStyle w:val="PlaceholderText"/>
            </w:rPr>
            <w:t>Choose an item.</w:t>
          </w:r>
        </w:p>
      </w:docPartBody>
    </w:docPart>
    <w:docPart>
      <w:docPartPr>
        <w:name w:val="09D00DCC03B743F19A66329F5EC32F82"/>
        <w:category>
          <w:name w:val="General"/>
          <w:gallery w:val="placeholder"/>
        </w:category>
        <w:types>
          <w:type w:val="bbPlcHdr"/>
        </w:types>
        <w:behaviors>
          <w:behavior w:val="content"/>
        </w:behaviors>
        <w:guid w:val="{1305CCF6-110A-4817-93EE-9EBD851D0E36}"/>
      </w:docPartPr>
      <w:docPartBody>
        <w:p w:rsidR="003B4D37" w:rsidRDefault="00B2413C" w:rsidP="00B2413C">
          <w:pPr>
            <w:pStyle w:val="09D00DCC03B743F19A66329F5EC32F82"/>
          </w:pPr>
          <w:r>
            <w:rPr>
              <w:rStyle w:val="PlaceholderText"/>
            </w:rPr>
            <w:t xml:space="preserve">Enter </w:t>
          </w:r>
          <w:r w:rsidRPr="00DE667B">
            <w:rPr>
              <w:rStyle w:val="PlaceholderText"/>
            </w:rPr>
            <w:t>text.</w:t>
          </w:r>
        </w:p>
      </w:docPartBody>
    </w:docPart>
    <w:docPart>
      <w:docPartPr>
        <w:name w:val="94F50C8397594E5997A2DC12484074D5"/>
        <w:category>
          <w:name w:val="General"/>
          <w:gallery w:val="placeholder"/>
        </w:category>
        <w:types>
          <w:type w:val="bbPlcHdr"/>
        </w:types>
        <w:behaviors>
          <w:behavior w:val="content"/>
        </w:behaviors>
        <w:guid w:val="{5B541CD1-D395-46AE-B928-CB18B6FEEE16}"/>
      </w:docPartPr>
      <w:docPartBody>
        <w:p w:rsidR="003B4D37" w:rsidRDefault="00B2413C" w:rsidP="00B2413C">
          <w:pPr>
            <w:pStyle w:val="94F50C8397594E5997A2DC12484074D5"/>
          </w:pPr>
          <w:r>
            <w:rPr>
              <w:rStyle w:val="PlaceholderText"/>
            </w:rPr>
            <w:t xml:space="preserve">Enter </w:t>
          </w:r>
          <w:r w:rsidRPr="00DE667B">
            <w:rPr>
              <w:rStyle w:val="PlaceholderText"/>
            </w:rPr>
            <w:t>text.</w:t>
          </w:r>
        </w:p>
      </w:docPartBody>
    </w:docPart>
    <w:docPart>
      <w:docPartPr>
        <w:name w:val="2513AE192BC646FC8977DE0F7A31619A"/>
        <w:category>
          <w:name w:val="General"/>
          <w:gallery w:val="placeholder"/>
        </w:category>
        <w:types>
          <w:type w:val="bbPlcHdr"/>
        </w:types>
        <w:behaviors>
          <w:behavior w:val="content"/>
        </w:behaviors>
        <w:guid w:val="{5027584B-DB32-4393-8D55-545E9A4DC61E}"/>
      </w:docPartPr>
      <w:docPartBody>
        <w:p w:rsidR="003B4D37" w:rsidRDefault="00B2413C" w:rsidP="00B2413C">
          <w:pPr>
            <w:pStyle w:val="2513AE192BC646FC8977DE0F7A31619A"/>
          </w:pPr>
          <w:r w:rsidRPr="00DE667B">
            <w:rPr>
              <w:rStyle w:val="PlaceholderText"/>
            </w:rPr>
            <w:t>Choose an item.</w:t>
          </w:r>
        </w:p>
      </w:docPartBody>
    </w:docPart>
    <w:docPart>
      <w:docPartPr>
        <w:name w:val="B869E1ADCCF24EF9A96164FF5EAE761D"/>
        <w:category>
          <w:name w:val="General"/>
          <w:gallery w:val="placeholder"/>
        </w:category>
        <w:types>
          <w:type w:val="bbPlcHdr"/>
        </w:types>
        <w:behaviors>
          <w:behavior w:val="content"/>
        </w:behaviors>
        <w:guid w:val="{334A0E63-3BF5-43E8-91ED-F0311306F73B}"/>
      </w:docPartPr>
      <w:docPartBody>
        <w:p w:rsidR="003B4D37" w:rsidRDefault="00B2413C" w:rsidP="00B2413C">
          <w:pPr>
            <w:pStyle w:val="B869E1ADCCF24EF9A96164FF5EAE761D"/>
          </w:pPr>
          <w:r w:rsidRPr="00DE667B">
            <w:rPr>
              <w:rStyle w:val="PlaceholderText"/>
            </w:rPr>
            <w:t>Choose an item.</w:t>
          </w:r>
        </w:p>
      </w:docPartBody>
    </w:docPart>
    <w:docPart>
      <w:docPartPr>
        <w:name w:val="E343809F78FA4F478807019A8477DABD"/>
        <w:category>
          <w:name w:val="General"/>
          <w:gallery w:val="placeholder"/>
        </w:category>
        <w:types>
          <w:type w:val="bbPlcHdr"/>
        </w:types>
        <w:behaviors>
          <w:behavior w:val="content"/>
        </w:behaviors>
        <w:guid w:val="{CE80A2A1-01B8-488B-8216-04E296D81E10}"/>
      </w:docPartPr>
      <w:docPartBody>
        <w:p w:rsidR="003B4D37" w:rsidRDefault="00B2413C" w:rsidP="00B2413C">
          <w:pPr>
            <w:pStyle w:val="E343809F78FA4F478807019A8477DABD"/>
          </w:pPr>
          <w:r>
            <w:rPr>
              <w:rStyle w:val="PlaceholderText"/>
            </w:rPr>
            <w:t xml:space="preserve">Enter </w:t>
          </w:r>
          <w:r w:rsidRPr="00DE667B">
            <w:rPr>
              <w:rStyle w:val="PlaceholderText"/>
            </w:rPr>
            <w:t>text.</w:t>
          </w:r>
        </w:p>
      </w:docPartBody>
    </w:docPart>
    <w:docPart>
      <w:docPartPr>
        <w:name w:val="380CCFD4567141DEBAF42395E585B5F0"/>
        <w:category>
          <w:name w:val="General"/>
          <w:gallery w:val="placeholder"/>
        </w:category>
        <w:types>
          <w:type w:val="bbPlcHdr"/>
        </w:types>
        <w:behaviors>
          <w:behavior w:val="content"/>
        </w:behaviors>
        <w:guid w:val="{00248C93-36E2-4FC5-89BF-28A70E62B1E5}"/>
      </w:docPartPr>
      <w:docPartBody>
        <w:p w:rsidR="003B4D37" w:rsidRDefault="00B2413C" w:rsidP="00B2413C">
          <w:pPr>
            <w:pStyle w:val="380CCFD4567141DEBAF42395E585B5F0"/>
          </w:pPr>
          <w:r>
            <w:rPr>
              <w:rStyle w:val="PlaceholderText"/>
            </w:rPr>
            <w:t xml:space="preserve">Enter </w:t>
          </w:r>
          <w:r w:rsidRPr="00DE667B">
            <w:rPr>
              <w:rStyle w:val="PlaceholderText"/>
            </w:rPr>
            <w:t>text.</w:t>
          </w:r>
        </w:p>
      </w:docPartBody>
    </w:docPart>
    <w:docPart>
      <w:docPartPr>
        <w:name w:val="9EA2F80DC5F94859B298CE8777D13A3C"/>
        <w:category>
          <w:name w:val="General"/>
          <w:gallery w:val="placeholder"/>
        </w:category>
        <w:types>
          <w:type w:val="bbPlcHdr"/>
        </w:types>
        <w:behaviors>
          <w:behavior w:val="content"/>
        </w:behaviors>
        <w:guid w:val="{C1776C0E-5402-4EDC-A1AB-13C1231B37A1}"/>
      </w:docPartPr>
      <w:docPartBody>
        <w:p w:rsidR="003B4D37" w:rsidRDefault="00B2413C" w:rsidP="00B2413C">
          <w:pPr>
            <w:pStyle w:val="9EA2F80DC5F94859B298CE8777D13A3C"/>
          </w:pPr>
          <w:r w:rsidRPr="00DE667B">
            <w:rPr>
              <w:rStyle w:val="PlaceholderText"/>
            </w:rPr>
            <w:t>Choose an item.</w:t>
          </w:r>
        </w:p>
      </w:docPartBody>
    </w:docPart>
    <w:docPart>
      <w:docPartPr>
        <w:name w:val="C03516C2A1D649FF864B9A499CAE59E2"/>
        <w:category>
          <w:name w:val="General"/>
          <w:gallery w:val="placeholder"/>
        </w:category>
        <w:types>
          <w:type w:val="bbPlcHdr"/>
        </w:types>
        <w:behaviors>
          <w:behavior w:val="content"/>
        </w:behaviors>
        <w:guid w:val="{6C230ACA-6843-4C26-A28B-D83E07E2AF79}"/>
      </w:docPartPr>
      <w:docPartBody>
        <w:p w:rsidR="003B4D37" w:rsidRDefault="00B2413C" w:rsidP="00B2413C">
          <w:pPr>
            <w:pStyle w:val="C03516C2A1D649FF864B9A499CAE59E2"/>
          </w:pPr>
          <w:r w:rsidRPr="00DE667B">
            <w:rPr>
              <w:rStyle w:val="PlaceholderText"/>
            </w:rPr>
            <w:t>Choose an item.</w:t>
          </w:r>
        </w:p>
      </w:docPartBody>
    </w:docPart>
    <w:docPart>
      <w:docPartPr>
        <w:name w:val="C5781A6D27BD458A85D7F1097E888B94"/>
        <w:category>
          <w:name w:val="General"/>
          <w:gallery w:val="placeholder"/>
        </w:category>
        <w:types>
          <w:type w:val="bbPlcHdr"/>
        </w:types>
        <w:behaviors>
          <w:behavior w:val="content"/>
        </w:behaviors>
        <w:guid w:val="{914EBD9B-04BF-46EA-9894-467B93906BFC}"/>
      </w:docPartPr>
      <w:docPartBody>
        <w:p w:rsidR="003B4D37" w:rsidRDefault="00B2413C" w:rsidP="00B2413C">
          <w:pPr>
            <w:pStyle w:val="C5781A6D27BD458A85D7F1097E888B94"/>
          </w:pPr>
          <w:r>
            <w:rPr>
              <w:rStyle w:val="PlaceholderText"/>
            </w:rPr>
            <w:t xml:space="preserve">Enter </w:t>
          </w:r>
          <w:r w:rsidRPr="00DE667B">
            <w:rPr>
              <w:rStyle w:val="PlaceholderText"/>
            </w:rPr>
            <w:t>text.</w:t>
          </w:r>
        </w:p>
      </w:docPartBody>
    </w:docPart>
    <w:docPart>
      <w:docPartPr>
        <w:name w:val="BD4DF539E18543C99D29C32AEC221E0E"/>
        <w:category>
          <w:name w:val="General"/>
          <w:gallery w:val="placeholder"/>
        </w:category>
        <w:types>
          <w:type w:val="bbPlcHdr"/>
        </w:types>
        <w:behaviors>
          <w:behavior w:val="content"/>
        </w:behaviors>
        <w:guid w:val="{C6F01E5B-F3AE-411E-A5AC-7EDDD539CEE3}"/>
      </w:docPartPr>
      <w:docPartBody>
        <w:p w:rsidR="003B4D37" w:rsidRDefault="00B2413C" w:rsidP="00B2413C">
          <w:pPr>
            <w:pStyle w:val="BD4DF539E18543C99D29C32AEC221E0E"/>
          </w:pPr>
          <w:r>
            <w:rPr>
              <w:rStyle w:val="PlaceholderText"/>
            </w:rPr>
            <w:t xml:space="preserve">Enter </w:t>
          </w:r>
          <w:r w:rsidRPr="00DE667B">
            <w:rPr>
              <w:rStyle w:val="PlaceholderText"/>
            </w:rPr>
            <w:t>text.</w:t>
          </w:r>
        </w:p>
      </w:docPartBody>
    </w:docPart>
    <w:docPart>
      <w:docPartPr>
        <w:name w:val="B4140B3CAAB34EDEAC6E4C45DA6ED12B"/>
        <w:category>
          <w:name w:val="General"/>
          <w:gallery w:val="placeholder"/>
        </w:category>
        <w:types>
          <w:type w:val="bbPlcHdr"/>
        </w:types>
        <w:behaviors>
          <w:behavior w:val="content"/>
        </w:behaviors>
        <w:guid w:val="{F4D66564-3E49-4532-AE58-5170F882D5AF}"/>
      </w:docPartPr>
      <w:docPartBody>
        <w:p w:rsidR="003B4D37" w:rsidRDefault="00B2413C" w:rsidP="00B2413C">
          <w:pPr>
            <w:pStyle w:val="B4140B3CAAB34EDEAC6E4C45DA6ED12B"/>
          </w:pPr>
          <w:r w:rsidRPr="00DE667B">
            <w:rPr>
              <w:rStyle w:val="PlaceholderText"/>
            </w:rPr>
            <w:t>Choose an item.</w:t>
          </w:r>
        </w:p>
      </w:docPartBody>
    </w:docPart>
    <w:docPart>
      <w:docPartPr>
        <w:name w:val="1671C2B469064798BD09CEF2BA491A6A"/>
        <w:category>
          <w:name w:val="General"/>
          <w:gallery w:val="placeholder"/>
        </w:category>
        <w:types>
          <w:type w:val="bbPlcHdr"/>
        </w:types>
        <w:behaviors>
          <w:behavior w:val="content"/>
        </w:behaviors>
        <w:guid w:val="{D421FCE2-D2F6-4E2C-83E6-C98BD8CA04FC}"/>
      </w:docPartPr>
      <w:docPartBody>
        <w:p w:rsidR="003B4D37" w:rsidRDefault="00B2413C" w:rsidP="00B2413C">
          <w:pPr>
            <w:pStyle w:val="1671C2B469064798BD09CEF2BA491A6A"/>
          </w:pPr>
          <w:r w:rsidRPr="00DE667B">
            <w:rPr>
              <w:rStyle w:val="PlaceholderText"/>
            </w:rPr>
            <w:t>Choose an item.</w:t>
          </w:r>
        </w:p>
      </w:docPartBody>
    </w:docPart>
    <w:docPart>
      <w:docPartPr>
        <w:name w:val="92ECA2DFF0ED47BEB913D795345C2C28"/>
        <w:category>
          <w:name w:val="General"/>
          <w:gallery w:val="placeholder"/>
        </w:category>
        <w:types>
          <w:type w:val="bbPlcHdr"/>
        </w:types>
        <w:behaviors>
          <w:behavior w:val="content"/>
        </w:behaviors>
        <w:guid w:val="{4BBE5CB4-75CF-410A-AC87-F4D4199251D9}"/>
      </w:docPartPr>
      <w:docPartBody>
        <w:p w:rsidR="003B4D37" w:rsidRDefault="00B2413C" w:rsidP="00B2413C">
          <w:pPr>
            <w:pStyle w:val="92ECA2DFF0ED47BEB913D795345C2C28"/>
          </w:pPr>
          <w:r>
            <w:rPr>
              <w:rStyle w:val="PlaceholderText"/>
            </w:rPr>
            <w:t xml:space="preserve">Enter </w:t>
          </w:r>
          <w:r w:rsidRPr="00DE667B">
            <w:rPr>
              <w:rStyle w:val="PlaceholderText"/>
            </w:rPr>
            <w:t>text.</w:t>
          </w:r>
        </w:p>
      </w:docPartBody>
    </w:docPart>
    <w:docPart>
      <w:docPartPr>
        <w:name w:val="D37DA0DA03464DCFA82DB93A6AA5C3ED"/>
        <w:category>
          <w:name w:val="General"/>
          <w:gallery w:val="placeholder"/>
        </w:category>
        <w:types>
          <w:type w:val="bbPlcHdr"/>
        </w:types>
        <w:behaviors>
          <w:behavior w:val="content"/>
        </w:behaviors>
        <w:guid w:val="{1EAB0A71-BF73-4EE6-AB21-87FF6983476C}"/>
      </w:docPartPr>
      <w:docPartBody>
        <w:p w:rsidR="003B4D37" w:rsidRDefault="00B2413C" w:rsidP="00B2413C">
          <w:pPr>
            <w:pStyle w:val="D37DA0DA03464DCFA82DB93A6AA5C3ED"/>
          </w:pPr>
          <w:r>
            <w:rPr>
              <w:rStyle w:val="PlaceholderText"/>
            </w:rPr>
            <w:t xml:space="preserve">Enter </w:t>
          </w:r>
          <w:r w:rsidRPr="00DE667B">
            <w:rPr>
              <w:rStyle w:val="PlaceholderText"/>
            </w:rPr>
            <w:t>text.</w:t>
          </w:r>
        </w:p>
      </w:docPartBody>
    </w:docPart>
    <w:docPart>
      <w:docPartPr>
        <w:name w:val="6A712702350C4D6FAE877607699CB2DF"/>
        <w:category>
          <w:name w:val="General"/>
          <w:gallery w:val="placeholder"/>
        </w:category>
        <w:types>
          <w:type w:val="bbPlcHdr"/>
        </w:types>
        <w:behaviors>
          <w:behavior w:val="content"/>
        </w:behaviors>
        <w:guid w:val="{47D1BC85-50FF-4018-AF3D-EDD070F42510}"/>
      </w:docPartPr>
      <w:docPartBody>
        <w:p w:rsidR="003B4D37" w:rsidRDefault="00B2413C" w:rsidP="00B2413C">
          <w:pPr>
            <w:pStyle w:val="6A712702350C4D6FAE877607699CB2DF"/>
          </w:pPr>
          <w:r w:rsidRPr="00DE667B">
            <w:rPr>
              <w:rStyle w:val="PlaceholderText"/>
            </w:rPr>
            <w:t>Choose an item.</w:t>
          </w:r>
        </w:p>
      </w:docPartBody>
    </w:docPart>
    <w:docPart>
      <w:docPartPr>
        <w:name w:val="87BACD356E624F67A21D623C0C16A95E"/>
        <w:category>
          <w:name w:val="General"/>
          <w:gallery w:val="placeholder"/>
        </w:category>
        <w:types>
          <w:type w:val="bbPlcHdr"/>
        </w:types>
        <w:behaviors>
          <w:behavior w:val="content"/>
        </w:behaviors>
        <w:guid w:val="{F154B410-E60E-49C8-808F-1B566EE0EC6A}"/>
      </w:docPartPr>
      <w:docPartBody>
        <w:p w:rsidR="003B4D37" w:rsidRDefault="00B2413C" w:rsidP="00B2413C">
          <w:pPr>
            <w:pStyle w:val="87BACD356E624F67A21D623C0C16A95E"/>
          </w:pPr>
          <w:r w:rsidRPr="00DE667B">
            <w:rPr>
              <w:rStyle w:val="PlaceholderText"/>
            </w:rPr>
            <w:t>Choose an item.</w:t>
          </w:r>
        </w:p>
      </w:docPartBody>
    </w:docPart>
    <w:docPart>
      <w:docPartPr>
        <w:name w:val="30544C1767754BC6817DB4A69467BFD6"/>
        <w:category>
          <w:name w:val="General"/>
          <w:gallery w:val="placeholder"/>
        </w:category>
        <w:types>
          <w:type w:val="bbPlcHdr"/>
        </w:types>
        <w:behaviors>
          <w:behavior w:val="content"/>
        </w:behaviors>
        <w:guid w:val="{7A09FA6A-D4F3-42E2-A444-2621177C4054}"/>
      </w:docPartPr>
      <w:docPartBody>
        <w:p w:rsidR="003B4D37" w:rsidRDefault="00B2413C" w:rsidP="00B2413C">
          <w:pPr>
            <w:pStyle w:val="30544C1767754BC6817DB4A69467BFD6"/>
          </w:pPr>
          <w:r>
            <w:rPr>
              <w:rStyle w:val="PlaceholderText"/>
            </w:rPr>
            <w:t xml:space="preserve">Enter </w:t>
          </w:r>
          <w:r w:rsidRPr="00DE667B">
            <w:rPr>
              <w:rStyle w:val="PlaceholderText"/>
            </w:rPr>
            <w:t>text.</w:t>
          </w:r>
        </w:p>
      </w:docPartBody>
    </w:docPart>
    <w:docPart>
      <w:docPartPr>
        <w:name w:val="957486ED69F8430C9AF4B14D16F2A2BC"/>
        <w:category>
          <w:name w:val="General"/>
          <w:gallery w:val="placeholder"/>
        </w:category>
        <w:types>
          <w:type w:val="bbPlcHdr"/>
        </w:types>
        <w:behaviors>
          <w:behavior w:val="content"/>
        </w:behaviors>
        <w:guid w:val="{C070DAB4-467B-402B-9C6A-FCCEAE5B24F9}"/>
      </w:docPartPr>
      <w:docPartBody>
        <w:p w:rsidR="003B4D37" w:rsidRDefault="00B2413C" w:rsidP="00B2413C">
          <w:pPr>
            <w:pStyle w:val="957486ED69F8430C9AF4B14D16F2A2BC"/>
          </w:pPr>
          <w:r>
            <w:rPr>
              <w:rStyle w:val="PlaceholderText"/>
            </w:rPr>
            <w:t xml:space="preserve">Enter </w:t>
          </w:r>
          <w:r w:rsidRPr="00DE667B">
            <w:rPr>
              <w:rStyle w:val="PlaceholderText"/>
            </w:rPr>
            <w:t>text.</w:t>
          </w:r>
        </w:p>
      </w:docPartBody>
    </w:docPart>
    <w:docPart>
      <w:docPartPr>
        <w:name w:val="9D46C9CE254B4EB6ADB352F2C5ACC8C0"/>
        <w:category>
          <w:name w:val="General"/>
          <w:gallery w:val="placeholder"/>
        </w:category>
        <w:types>
          <w:type w:val="bbPlcHdr"/>
        </w:types>
        <w:behaviors>
          <w:behavior w:val="content"/>
        </w:behaviors>
        <w:guid w:val="{3505069E-0550-4E93-8159-199745C7DB4C}"/>
      </w:docPartPr>
      <w:docPartBody>
        <w:p w:rsidR="003B4D37" w:rsidRDefault="00B2413C" w:rsidP="00B2413C">
          <w:pPr>
            <w:pStyle w:val="9D46C9CE254B4EB6ADB352F2C5ACC8C0"/>
          </w:pPr>
          <w:r w:rsidRPr="00DE667B">
            <w:rPr>
              <w:rStyle w:val="PlaceholderText"/>
            </w:rPr>
            <w:t>Choose an item.</w:t>
          </w:r>
        </w:p>
      </w:docPartBody>
    </w:docPart>
    <w:docPart>
      <w:docPartPr>
        <w:name w:val="252B7B37608E45868C9DD636053AA230"/>
        <w:category>
          <w:name w:val="General"/>
          <w:gallery w:val="placeholder"/>
        </w:category>
        <w:types>
          <w:type w:val="bbPlcHdr"/>
        </w:types>
        <w:behaviors>
          <w:behavior w:val="content"/>
        </w:behaviors>
        <w:guid w:val="{DA803FDA-F156-43E9-9F63-ED191856C7FC}"/>
      </w:docPartPr>
      <w:docPartBody>
        <w:p w:rsidR="003B4D37" w:rsidRDefault="00B2413C" w:rsidP="00B2413C">
          <w:pPr>
            <w:pStyle w:val="252B7B37608E45868C9DD636053AA230"/>
          </w:pPr>
          <w:r w:rsidRPr="00DE667B">
            <w:rPr>
              <w:rStyle w:val="PlaceholderText"/>
            </w:rPr>
            <w:t>Choose an item.</w:t>
          </w:r>
        </w:p>
      </w:docPartBody>
    </w:docPart>
    <w:docPart>
      <w:docPartPr>
        <w:name w:val="FF5209D84C2F498D91D1B9C2DEAD0027"/>
        <w:category>
          <w:name w:val="General"/>
          <w:gallery w:val="placeholder"/>
        </w:category>
        <w:types>
          <w:type w:val="bbPlcHdr"/>
        </w:types>
        <w:behaviors>
          <w:behavior w:val="content"/>
        </w:behaviors>
        <w:guid w:val="{61EDAFDE-553B-4D1D-A830-48231193AE27}"/>
      </w:docPartPr>
      <w:docPartBody>
        <w:p w:rsidR="003B4D37" w:rsidRDefault="00B2413C" w:rsidP="00B2413C">
          <w:pPr>
            <w:pStyle w:val="FF5209D84C2F498D91D1B9C2DEAD0027"/>
          </w:pPr>
          <w:r>
            <w:rPr>
              <w:rStyle w:val="PlaceholderText"/>
            </w:rPr>
            <w:t xml:space="preserve">Enter </w:t>
          </w:r>
          <w:r w:rsidRPr="00DE667B">
            <w:rPr>
              <w:rStyle w:val="PlaceholderText"/>
            </w:rPr>
            <w:t>text.</w:t>
          </w:r>
        </w:p>
      </w:docPartBody>
    </w:docPart>
    <w:docPart>
      <w:docPartPr>
        <w:name w:val="2C7C3BC40F434DEC83E8308631FDF739"/>
        <w:category>
          <w:name w:val="General"/>
          <w:gallery w:val="placeholder"/>
        </w:category>
        <w:types>
          <w:type w:val="bbPlcHdr"/>
        </w:types>
        <w:behaviors>
          <w:behavior w:val="content"/>
        </w:behaviors>
        <w:guid w:val="{0189CDF8-BB9E-4100-99E9-81D162E8FD91}"/>
      </w:docPartPr>
      <w:docPartBody>
        <w:p w:rsidR="003B4D37" w:rsidRDefault="00B2413C" w:rsidP="00B2413C">
          <w:pPr>
            <w:pStyle w:val="2C7C3BC40F434DEC83E8308631FDF739"/>
          </w:pPr>
          <w:r>
            <w:rPr>
              <w:rStyle w:val="PlaceholderText"/>
            </w:rPr>
            <w:t xml:space="preserve">Enter </w:t>
          </w:r>
          <w:r w:rsidRPr="00DE667B">
            <w:rPr>
              <w:rStyle w:val="PlaceholderText"/>
            </w:rPr>
            <w:t>text.</w:t>
          </w:r>
        </w:p>
      </w:docPartBody>
    </w:docPart>
    <w:docPart>
      <w:docPartPr>
        <w:name w:val="BF8DF4E9BC034EC486284FD87C3EDD2D"/>
        <w:category>
          <w:name w:val="General"/>
          <w:gallery w:val="placeholder"/>
        </w:category>
        <w:types>
          <w:type w:val="bbPlcHdr"/>
        </w:types>
        <w:behaviors>
          <w:behavior w:val="content"/>
        </w:behaviors>
        <w:guid w:val="{398BCBA7-D019-49D6-9DAA-EC3F358A836C}"/>
      </w:docPartPr>
      <w:docPartBody>
        <w:p w:rsidR="003B4D37" w:rsidRDefault="00B2413C" w:rsidP="00B2413C">
          <w:pPr>
            <w:pStyle w:val="BF8DF4E9BC034EC486284FD87C3EDD2D"/>
          </w:pPr>
          <w:r w:rsidRPr="00DE667B">
            <w:rPr>
              <w:rStyle w:val="PlaceholderText"/>
            </w:rPr>
            <w:t>Choose an item.</w:t>
          </w:r>
        </w:p>
      </w:docPartBody>
    </w:docPart>
    <w:docPart>
      <w:docPartPr>
        <w:name w:val="AE702CB4CBEE4627A25ED7415101A519"/>
        <w:category>
          <w:name w:val="General"/>
          <w:gallery w:val="placeholder"/>
        </w:category>
        <w:types>
          <w:type w:val="bbPlcHdr"/>
        </w:types>
        <w:behaviors>
          <w:behavior w:val="content"/>
        </w:behaviors>
        <w:guid w:val="{B5388191-7FFC-420E-A49A-A407686730B2}"/>
      </w:docPartPr>
      <w:docPartBody>
        <w:p w:rsidR="003B4D37" w:rsidRDefault="00B2413C" w:rsidP="00B2413C">
          <w:pPr>
            <w:pStyle w:val="AE702CB4CBEE4627A25ED7415101A519"/>
          </w:pPr>
          <w:r w:rsidRPr="00DE667B">
            <w:rPr>
              <w:rStyle w:val="PlaceholderText"/>
            </w:rPr>
            <w:t>Choose an item.</w:t>
          </w:r>
        </w:p>
      </w:docPartBody>
    </w:docPart>
    <w:docPart>
      <w:docPartPr>
        <w:name w:val="4ED2B979325148039C3A476857FFED13"/>
        <w:category>
          <w:name w:val="General"/>
          <w:gallery w:val="placeholder"/>
        </w:category>
        <w:types>
          <w:type w:val="bbPlcHdr"/>
        </w:types>
        <w:behaviors>
          <w:behavior w:val="content"/>
        </w:behaviors>
        <w:guid w:val="{2F89514D-76B0-41E1-AA56-FC3B866CAE67}"/>
      </w:docPartPr>
      <w:docPartBody>
        <w:p w:rsidR="003B4D37" w:rsidRDefault="00B2413C" w:rsidP="00B2413C">
          <w:pPr>
            <w:pStyle w:val="4ED2B979325148039C3A476857FFED13"/>
          </w:pPr>
          <w:r>
            <w:rPr>
              <w:rStyle w:val="PlaceholderText"/>
            </w:rPr>
            <w:t xml:space="preserve">Enter </w:t>
          </w:r>
          <w:r w:rsidRPr="00DE667B">
            <w:rPr>
              <w:rStyle w:val="PlaceholderText"/>
            </w:rPr>
            <w:t>text.</w:t>
          </w:r>
        </w:p>
      </w:docPartBody>
    </w:docPart>
    <w:docPart>
      <w:docPartPr>
        <w:name w:val="34BAA688EAD347CB827646C0D916F1B1"/>
        <w:category>
          <w:name w:val="General"/>
          <w:gallery w:val="placeholder"/>
        </w:category>
        <w:types>
          <w:type w:val="bbPlcHdr"/>
        </w:types>
        <w:behaviors>
          <w:behavior w:val="content"/>
        </w:behaviors>
        <w:guid w:val="{D124B36F-6E85-431D-91F3-FCFA640DF3B0}"/>
      </w:docPartPr>
      <w:docPartBody>
        <w:p w:rsidR="003B4D37" w:rsidRDefault="00B2413C" w:rsidP="00B2413C">
          <w:pPr>
            <w:pStyle w:val="34BAA688EAD347CB827646C0D916F1B1"/>
          </w:pPr>
          <w:r>
            <w:rPr>
              <w:rStyle w:val="PlaceholderText"/>
            </w:rPr>
            <w:t xml:space="preserve">Enter </w:t>
          </w:r>
          <w:r w:rsidRPr="00DE667B">
            <w:rPr>
              <w:rStyle w:val="PlaceholderText"/>
            </w:rPr>
            <w:t>text.</w:t>
          </w:r>
        </w:p>
      </w:docPartBody>
    </w:docPart>
    <w:docPart>
      <w:docPartPr>
        <w:name w:val="B84B21BFA9F940A39312192F03306CEF"/>
        <w:category>
          <w:name w:val="General"/>
          <w:gallery w:val="placeholder"/>
        </w:category>
        <w:types>
          <w:type w:val="bbPlcHdr"/>
        </w:types>
        <w:behaviors>
          <w:behavior w:val="content"/>
        </w:behaviors>
        <w:guid w:val="{C0F0F692-DFF2-44D9-9694-4FEA0CDE190D}"/>
      </w:docPartPr>
      <w:docPartBody>
        <w:p w:rsidR="003B4D37" w:rsidRDefault="00B2413C" w:rsidP="00B2413C">
          <w:pPr>
            <w:pStyle w:val="B84B21BFA9F940A39312192F03306CEF"/>
          </w:pPr>
          <w:r w:rsidRPr="00DE667B">
            <w:rPr>
              <w:rStyle w:val="PlaceholderText"/>
            </w:rPr>
            <w:t>Choose an item.</w:t>
          </w:r>
        </w:p>
      </w:docPartBody>
    </w:docPart>
    <w:docPart>
      <w:docPartPr>
        <w:name w:val="D2CA324A2A194B50802FD3DAF8AD1468"/>
        <w:category>
          <w:name w:val="General"/>
          <w:gallery w:val="placeholder"/>
        </w:category>
        <w:types>
          <w:type w:val="bbPlcHdr"/>
        </w:types>
        <w:behaviors>
          <w:behavior w:val="content"/>
        </w:behaviors>
        <w:guid w:val="{7D6A437B-134A-441B-B4ED-98687F682458}"/>
      </w:docPartPr>
      <w:docPartBody>
        <w:p w:rsidR="003B4D37" w:rsidRDefault="00B2413C" w:rsidP="00B2413C">
          <w:pPr>
            <w:pStyle w:val="D2CA324A2A194B50802FD3DAF8AD1468"/>
          </w:pPr>
          <w:r w:rsidRPr="00DE667B">
            <w:rPr>
              <w:rStyle w:val="PlaceholderText"/>
            </w:rPr>
            <w:t>Choose an item.</w:t>
          </w:r>
        </w:p>
      </w:docPartBody>
    </w:docPart>
    <w:docPart>
      <w:docPartPr>
        <w:name w:val="19294E3F5DBE46EA891BB3A7D7EF08E6"/>
        <w:category>
          <w:name w:val="General"/>
          <w:gallery w:val="placeholder"/>
        </w:category>
        <w:types>
          <w:type w:val="bbPlcHdr"/>
        </w:types>
        <w:behaviors>
          <w:behavior w:val="content"/>
        </w:behaviors>
        <w:guid w:val="{2AE9FC84-80B0-4435-9B15-8E78DF44EF6A}"/>
      </w:docPartPr>
      <w:docPartBody>
        <w:p w:rsidR="003B4D37" w:rsidRDefault="00B2413C" w:rsidP="00B2413C">
          <w:pPr>
            <w:pStyle w:val="19294E3F5DBE46EA891BB3A7D7EF08E6"/>
          </w:pPr>
          <w:r>
            <w:rPr>
              <w:rStyle w:val="PlaceholderText"/>
            </w:rPr>
            <w:t xml:space="preserve">Enter </w:t>
          </w:r>
          <w:r w:rsidRPr="00DE667B">
            <w:rPr>
              <w:rStyle w:val="PlaceholderText"/>
            </w:rPr>
            <w:t>text.</w:t>
          </w:r>
        </w:p>
      </w:docPartBody>
    </w:docPart>
    <w:docPart>
      <w:docPartPr>
        <w:name w:val="29FE90BB8993438CBB331434A8CB95A2"/>
        <w:category>
          <w:name w:val="General"/>
          <w:gallery w:val="placeholder"/>
        </w:category>
        <w:types>
          <w:type w:val="bbPlcHdr"/>
        </w:types>
        <w:behaviors>
          <w:behavior w:val="content"/>
        </w:behaviors>
        <w:guid w:val="{4AE18AC1-081D-40A2-B26A-162778553278}"/>
      </w:docPartPr>
      <w:docPartBody>
        <w:p w:rsidR="003B4D37" w:rsidRDefault="00B2413C" w:rsidP="00B2413C">
          <w:pPr>
            <w:pStyle w:val="29FE90BB8993438CBB331434A8CB95A2"/>
          </w:pPr>
          <w:r>
            <w:rPr>
              <w:sz w:val="24"/>
              <w:szCs w:val="24"/>
            </w:rPr>
            <w:t xml:space="preserve"> </w:t>
          </w:r>
        </w:p>
      </w:docPartBody>
    </w:docPart>
    <w:docPart>
      <w:docPartPr>
        <w:name w:val="39CFB1A22B8E436098FF9197683656CD"/>
        <w:category>
          <w:name w:val="General"/>
          <w:gallery w:val="placeholder"/>
        </w:category>
        <w:types>
          <w:type w:val="bbPlcHdr"/>
        </w:types>
        <w:behaviors>
          <w:behavior w:val="content"/>
        </w:behaviors>
        <w:guid w:val="{00DE5D35-58DF-4894-95BA-CB07BA42415B}"/>
      </w:docPartPr>
      <w:docPartBody>
        <w:p w:rsidR="003B4D37" w:rsidRDefault="00B2413C" w:rsidP="00B2413C">
          <w:pPr>
            <w:pStyle w:val="39CFB1A22B8E436098FF9197683656CD"/>
          </w:pPr>
          <w:r>
            <w:rPr>
              <w:sz w:val="24"/>
              <w:szCs w:val="24"/>
            </w:rPr>
            <w:t xml:space="preserve"> </w:t>
          </w:r>
        </w:p>
      </w:docPartBody>
    </w:docPart>
    <w:docPart>
      <w:docPartPr>
        <w:name w:val="80A48135924E4C5AAE28D1AB6951271A"/>
        <w:category>
          <w:name w:val="General"/>
          <w:gallery w:val="placeholder"/>
        </w:category>
        <w:types>
          <w:type w:val="bbPlcHdr"/>
        </w:types>
        <w:behaviors>
          <w:behavior w:val="content"/>
        </w:behaviors>
        <w:guid w:val="{914354CF-EE06-49D1-8BA8-8F3804FA959C}"/>
      </w:docPartPr>
      <w:docPartBody>
        <w:p w:rsidR="00B2413C" w:rsidRDefault="00B2413C" w:rsidP="00B2413C">
          <w:pPr>
            <w:pStyle w:val="80A48135924E4C5AAE28D1AB6951271A1"/>
          </w:pPr>
          <w:r w:rsidRPr="00DE667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189"/>
    <w:rsid w:val="003B4D37"/>
    <w:rsid w:val="006B0189"/>
    <w:rsid w:val="00817C2B"/>
    <w:rsid w:val="008E6044"/>
    <w:rsid w:val="008F5CAB"/>
    <w:rsid w:val="00B2413C"/>
    <w:rsid w:val="00B56946"/>
    <w:rsid w:val="00B7587A"/>
    <w:rsid w:val="00E76468"/>
    <w:rsid w:val="00EB3021"/>
    <w:rsid w:val="00EF7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413C"/>
    <w:rPr>
      <w:color w:val="808080"/>
    </w:rPr>
  </w:style>
  <w:style w:type="paragraph" w:customStyle="1" w:styleId="4402D970975F45589E4E40C1C5F3500C">
    <w:name w:val="4402D970975F45589E4E40C1C5F3500C"/>
    <w:rsid w:val="00B56946"/>
    <w:pPr>
      <w:spacing w:before="200" w:after="200" w:line="271" w:lineRule="auto"/>
    </w:pPr>
    <w:rPr>
      <w:rFonts w:eastAsiaTheme="minorHAnsi"/>
      <w:sz w:val="28"/>
      <w:szCs w:val="28"/>
    </w:rPr>
  </w:style>
  <w:style w:type="paragraph" w:customStyle="1" w:styleId="4A1955BAFBE4460BBAB5D4F9B31591D4">
    <w:name w:val="4A1955BAFBE4460BBAB5D4F9B31591D4"/>
    <w:rsid w:val="00B2413C"/>
    <w:pPr>
      <w:spacing w:before="200" w:after="0" w:line="271" w:lineRule="auto"/>
      <w:ind w:left="720"/>
    </w:pPr>
    <w:rPr>
      <w:rFonts w:eastAsiaTheme="minorHAnsi"/>
      <w:sz w:val="28"/>
      <w:szCs w:val="28"/>
    </w:rPr>
  </w:style>
  <w:style w:type="paragraph" w:customStyle="1" w:styleId="0751CD807E164EDAB0F3E723B99CA2E4">
    <w:name w:val="0751CD807E164EDAB0F3E723B99CA2E4"/>
    <w:rsid w:val="00B2413C"/>
    <w:pPr>
      <w:spacing w:before="200" w:after="0" w:line="271" w:lineRule="auto"/>
      <w:ind w:left="720"/>
    </w:pPr>
    <w:rPr>
      <w:rFonts w:eastAsiaTheme="minorHAnsi"/>
      <w:sz w:val="28"/>
      <w:szCs w:val="28"/>
    </w:rPr>
  </w:style>
  <w:style w:type="paragraph" w:customStyle="1" w:styleId="5123296DE2034A158FC2BF6EC46EFF1D">
    <w:name w:val="5123296DE2034A158FC2BF6EC46EFF1D"/>
    <w:rsid w:val="00B2413C"/>
    <w:pPr>
      <w:spacing w:before="200" w:after="0" w:line="271" w:lineRule="auto"/>
      <w:ind w:left="720"/>
    </w:pPr>
    <w:rPr>
      <w:rFonts w:eastAsiaTheme="minorHAnsi"/>
      <w:sz w:val="28"/>
      <w:szCs w:val="28"/>
    </w:rPr>
  </w:style>
  <w:style w:type="paragraph" w:customStyle="1" w:styleId="2C70298561F54A04B8033633A0AD5B8F">
    <w:name w:val="2C70298561F54A04B8033633A0AD5B8F"/>
    <w:rsid w:val="00B2413C"/>
    <w:pPr>
      <w:spacing w:before="200" w:after="0" w:line="271" w:lineRule="auto"/>
      <w:ind w:left="720"/>
    </w:pPr>
    <w:rPr>
      <w:rFonts w:eastAsiaTheme="minorHAnsi"/>
      <w:sz w:val="28"/>
      <w:szCs w:val="28"/>
    </w:rPr>
  </w:style>
  <w:style w:type="paragraph" w:customStyle="1" w:styleId="5F4BB38748944B09B065C7225C9AACBB">
    <w:name w:val="5F4BB38748944B09B065C7225C9AACBB"/>
    <w:rsid w:val="00B2413C"/>
    <w:pPr>
      <w:spacing w:before="200" w:after="0" w:line="271" w:lineRule="auto"/>
      <w:ind w:left="720"/>
    </w:pPr>
    <w:rPr>
      <w:rFonts w:eastAsiaTheme="minorHAnsi"/>
      <w:sz w:val="28"/>
      <w:szCs w:val="28"/>
    </w:rPr>
  </w:style>
  <w:style w:type="paragraph" w:customStyle="1" w:styleId="AC76AB8F2733426C82C9C8F7EDB7EC7D">
    <w:name w:val="AC76AB8F2733426C82C9C8F7EDB7EC7D"/>
    <w:rsid w:val="00B2413C"/>
    <w:pPr>
      <w:spacing w:before="200" w:after="0" w:line="271" w:lineRule="auto"/>
      <w:ind w:left="720"/>
    </w:pPr>
    <w:rPr>
      <w:rFonts w:eastAsiaTheme="minorHAnsi"/>
      <w:sz w:val="28"/>
      <w:szCs w:val="28"/>
    </w:rPr>
  </w:style>
  <w:style w:type="paragraph" w:customStyle="1" w:styleId="F7970AFF2EC24C788E78885B50C1FB2D">
    <w:name w:val="F7970AFF2EC24C788E78885B50C1FB2D"/>
    <w:rsid w:val="00B2413C"/>
    <w:pPr>
      <w:spacing w:before="200" w:after="0" w:line="271" w:lineRule="auto"/>
      <w:ind w:left="720"/>
    </w:pPr>
    <w:rPr>
      <w:rFonts w:eastAsiaTheme="minorHAnsi"/>
      <w:sz w:val="28"/>
      <w:szCs w:val="28"/>
    </w:rPr>
  </w:style>
  <w:style w:type="paragraph" w:customStyle="1" w:styleId="F2AA7C1290E04E68BB57106E65D7DA68">
    <w:name w:val="F2AA7C1290E04E68BB57106E65D7DA68"/>
    <w:rsid w:val="00B2413C"/>
    <w:pPr>
      <w:spacing w:before="200" w:after="0" w:line="271" w:lineRule="auto"/>
      <w:ind w:left="720"/>
    </w:pPr>
    <w:rPr>
      <w:rFonts w:eastAsiaTheme="minorHAnsi"/>
      <w:sz w:val="28"/>
      <w:szCs w:val="28"/>
    </w:rPr>
  </w:style>
  <w:style w:type="paragraph" w:customStyle="1" w:styleId="6FC6D3516EA442FCBDE01FCD9690D0DE">
    <w:name w:val="6FC6D3516EA442FCBDE01FCD9690D0DE"/>
    <w:rsid w:val="00B2413C"/>
    <w:pPr>
      <w:spacing w:before="200" w:after="0" w:line="271" w:lineRule="auto"/>
      <w:ind w:left="720"/>
    </w:pPr>
    <w:rPr>
      <w:rFonts w:eastAsiaTheme="minorHAnsi"/>
      <w:sz w:val="28"/>
      <w:szCs w:val="28"/>
    </w:rPr>
  </w:style>
  <w:style w:type="paragraph" w:customStyle="1" w:styleId="A7F15A44A950497BAC169F4AD9CF624F">
    <w:name w:val="A7F15A44A950497BAC169F4AD9CF624F"/>
    <w:rsid w:val="00B2413C"/>
    <w:pPr>
      <w:spacing w:before="200" w:after="0" w:line="271" w:lineRule="auto"/>
      <w:ind w:left="720"/>
    </w:pPr>
    <w:rPr>
      <w:rFonts w:eastAsiaTheme="minorHAnsi"/>
      <w:sz w:val="28"/>
      <w:szCs w:val="28"/>
    </w:rPr>
  </w:style>
  <w:style w:type="paragraph" w:customStyle="1" w:styleId="13241BACC7D44A659E9642D6080E141B">
    <w:name w:val="13241BACC7D44A659E9642D6080E141B"/>
    <w:rsid w:val="00B2413C"/>
    <w:pPr>
      <w:spacing w:before="200" w:after="0" w:line="271" w:lineRule="auto"/>
      <w:ind w:left="720"/>
    </w:pPr>
    <w:rPr>
      <w:rFonts w:eastAsiaTheme="minorHAnsi"/>
      <w:sz w:val="28"/>
      <w:szCs w:val="28"/>
    </w:rPr>
  </w:style>
  <w:style w:type="paragraph" w:customStyle="1" w:styleId="A5F6D74F5BCB465F96648166BC404AFA">
    <w:name w:val="A5F6D74F5BCB465F96648166BC404AFA"/>
    <w:rsid w:val="00B2413C"/>
    <w:pPr>
      <w:spacing w:before="200" w:after="0" w:line="271" w:lineRule="auto"/>
      <w:ind w:left="720"/>
    </w:pPr>
    <w:rPr>
      <w:rFonts w:eastAsiaTheme="minorHAnsi"/>
      <w:sz w:val="28"/>
      <w:szCs w:val="28"/>
    </w:rPr>
  </w:style>
  <w:style w:type="paragraph" w:customStyle="1" w:styleId="01EDEE9A63A44C04AB621DA8F1311017">
    <w:name w:val="01EDEE9A63A44C04AB621DA8F1311017"/>
    <w:rsid w:val="00B2413C"/>
    <w:pPr>
      <w:spacing w:before="200" w:after="0" w:line="271" w:lineRule="auto"/>
      <w:ind w:left="720"/>
    </w:pPr>
    <w:rPr>
      <w:rFonts w:eastAsiaTheme="minorHAnsi"/>
      <w:sz w:val="28"/>
      <w:szCs w:val="28"/>
    </w:rPr>
  </w:style>
  <w:style w:type="paragraph" w:customStyle="1" w:styleId="EACF17A1AE0142A89EB0D358A5614DA7">
    <w:name w:val="EACF17A1AE0142A89EB0D358A5614DA7"/>
    <w:rsid w:val="00B2413C"/>
    <w:pPr>
      <w:spacing w:before="200" w:after="200" w:line="271" w:lineRule="auto"/>
    </w:pPr>
    <w:rPr>
      <w:rFonts w:eastAsiaTheme="minorHAnsi"/>
      <w:sz w:val="28"/>
      <w:szCs w:val="28"/>
    </w:rPr>
  </w:style>
  <w:style w:type="paragraph" w:customStyle="1" w:styleId="642BD37821BD4CD89CD3CF9C5EF1AB9E">
    <w:name w:val="642BD37821BD4CD89CD3CF9C5EF1AB9E"/>
    <w:rsid w:val="00B2413C"/>
    <w:pPr>
      <w:spacing w:before="200" w:after="200" w:line="271" w:lineRule="auto"/>
    </w:pPr>
    <w:rPr>
      <w:rFonts w:eastAsiaTheme="minorHAnsi"/>
      <w:sz w:val="28"/>
      <w:szCs w:val="28"/>
    </w:rPr>
  </w:style>
  <w:style w:type="paragraph" w:customStyle="1" w:styleId="BF9F58A190884D67B1F68B09C48BE5EA">
    <w:name w:val="BF9F58A190884D67B1F68B09C48BE5EA"/>
    <w:rsid w:val="00B2413C"/>
    <w:pPr>
      <w:spacing w:before="200" w:after="200" w:line="271" w:lineRule="auto"/>
    </w:pPr>
    <w:rPr>
      <w:rFonts w:eastAsiaTheme="minorHAnsi"/>
      <w:sz w:val="28"/>
      <w:szCs w:val="28"/>
    </w:rPr>
  </w:style>
  <w:style w:type="paragraph" w:customStyle="1" w:styleId="F6A0EE0E2A324FB3AB4381FB69BA15B1">
    <w:name w:val="F6A0EE0E2A324FB3AB4381FB69BA15B1"/>
    <w:rsid w:val="00B2413C"/>
    <w:pPr>
      <w:spacing w:before="200" w:after="200" w:line="271" w:lineRule="auto"/>
    </w:pPr>
    <w:rPr>
      <w:rFonts w:eastAsiaTheme="minorHAnsi"/>
      <w:sz w:val="28"/>
      <w:szCs w:val="28"/>
    </w:rPr>
  </w:style>
  <w:style w:type="paragraph" w:customStyle="1" w:styleId="98D4D0F93EBB445D9BCC0B81EF908226">
    <w:name w:val="98D4D0F93EBB445D9BCC0B81EF908226"/>
    <w:rsid w:val="00B2413C"/>
    <w:pPr>
      <w:spacing w:before="200" w:after="200" w:line="271" w:lineRule="auto"/>
    </w:pPr>
    <w:rPr>
      <w:rFonts w:eastAsiaTheme="minorHAnsi"/>
      <w:sz w:val="28"/>
      <w:szCs w:val="28"/>
    </w:rPr>
  </w:style>
  <w:style w:type="paragraph" w:customStyle="1" w:styleId="E686D1734492499AB4825B1A8F51149B">
    <w:name w:val="E686D1734492499AB4825B1A8F51149B"/>
    <w:rsid w:val="00B2413C"/>
    <w:pPr>
      <w:spacing w:before="200" w:after="200" w:line="271" w:lineRule="auto"/>
    </w:pPr>
    <w:rPr>
      <w:rFonts w:eastAsiaTheme="minorHAnsi"/>
      <w:sz w:val="28"/>
      <w:szCs w:val="28"/>
    </w:rPr>
  </w:style>
  <w:style w:type="paragraph" w:customStyle="1" w:styleId="C69F98DF16AB4F569377FBE8504E0BF2">
    <w:name w:val="C69F98DF16AB4F569377FBE8504E0BF2"/>
    <w:rsid w:val="00B2413C"/>
    <w:pPr>
      <w:spacing w:before="200" w:after="200" w:line="271" w:lineRule="auto"/>
    </w:pPr>
    <w:rPr>
      <w:rFonts w:eastAsiaTheme="minorHAnsi"/>
      <w:sz w:val="28"/>
      <w:szCs w:val="28"/>
    </w:rPr>
  </w:style>
  <w:style w:type="paragraph" w:customStyle="1" w:styleId="EDCC105A84524A548C82009DAB9C7F7E">
    <w:name w:val="EDCC105A84524A548C82009DAB9C7F7E"/>
    <w:rsid w:val="00B2413C"/>
    <w:pPr>
      <w:spacing w:before="200" w:after="200" w:line="271" w:lineRule="auto"/>
    </w:pPr>
    <w:rPr>
      <w:rFonts w:eastAsiaTheme="minorHAnsi"/>
      <w:sz w:val="28"/>
      <w:szCs w:val="28"/>
    </w:rPr>
  </w:style>
  <w:style w:type="paragraph" w:customStyle="1" w:styleId="50466C9B051A40EBB3A69413462B5466">
    <w:name w:val="50466C9B051A40EBB3A69413462B5466"/>
    <w:rsid w:val="00B2413C"/>
    <w:pPr>
      <w:spacing w:before="200" w:after="200" w:line="271" w:lineRule="auto"/>
    </w:pPr>
    <w:rPr>
      <w:rFonts w:eastAsiaTheme="minorHAnsi"/>
      <w:sz w:val="28"/>
      <w:szCs w:val="28"/>
    </w:rPr>
  </w:style>
  <w:style w:type="paragraph" w:customStyle="1" w:styleId="B95EC40010B943F59760B42B04093C42">
    <w:name w:val="B95EC40010B943F59760B42B04093C42"/>
    <w:rsid w:val="00B2413C"/>
    <w:pPr>
      <w:spacing w:before="200" w:after="200" w:line="271" w:lineRule="auto"/>
    </w:pPr>
    <w:rPr>
      <w:rFonts w:eastAsiaTheme="minorHAnsi"/>
      <w:sz w:val="28"/>
      <w:szCs w:val="28"/>
    </w:rPr>
  </w:style>
  <w:style w:type="paragraph" w:customStyle="1" w:styleId="A6A198E5E84F4C2D99C96285B9BA004F">
    <w:name w:val="A6A198E5E84F4C2D99C96285B9BA004F"/>
    <w:rsid w:val="00B2413C"/>
    <w:pPr>
      <w:spacing w:before="200" w:after="200" w:line="271" w:lineRule="auto"/>
    </w:pPr>
    <w:rPr>
      <w:rFonts w:eastAsiaTheme="minorHAnsi"/>
      <w:sz w:val="28"/>
      <w:szCs w:val="28"/>
    </w:rPr>
  </w:style>
  <w:style w:type="paragraph" w:customStyle="1" w:styleId="EB9C1962158A4833A6775171BEDC51BC">
    <w:name w:val="EB9C1962158A4833A6775171BEDC51BC"/>
    <w:rsid w:val="00B2413C"/>
    <w:pPr>
      <w:spacing w:before="200" w:after="200" w:line="271" w:lineRule="auto"/>
    </w:pPr>
    <w:rPr>
      <w:rFonts w:eastAsiaTheme="minorHAnsi"/>
      <w:sz w:val="28"/>
      <w:szCs w:val="28"/>
    </w:rPr>
  </w:style>
  <w:style w:type="paragraph" w:customStyle="1" w:styleId="777F7850E34A4985B09D817F960C7D27">
    <w:name w:val="777F7850E34A4985B09D817F960C7D27"/>
    <w:rsid w:val="00B2413C"/>
    <w:pPr>
      <w:spacing w:before="200" w:after="200" w:line="271" w:lineRule="auto"/>
    </w:pPr>
    <w:rPr>
      <w:rFonts w:eastAsiaTheme="minorHAnsi"/>
      <w:sz w:val="28"/>
      <w:szCs w:val="28"/>
    </w:rPr>
  </w:style>
  <w:style w:type="paragraph" w:customStyle="1" w:styleId="87611B6A0D9D4522A6CA2D9E6EE6DD9B">
    <w:name w:val="87611B6A0D9D4522A6CA2D9E6EE6DD9B"/>
    <w:rsid w:val="00B2413C"/>
    <w:pPr>
      <w:spacing w:before="200" w:after="200" w:line="271" w:lineRule="auto"/>
    </w:pPr>
    <w:rPr>
      <w:rFonts w:eastAsiaTheme="minorHAnsi"/>
      <w:sz w:val="28"/>
      <w:szCs w:val="28"/>
    </w:rPr>
  </w:style>
  <w:style w:type="paragraph" w:customStyle="1" w:styleId="76976B6FEA6044A8A1B6D5249830F849">
    <w:name w:val="76976B6FEA6044A8A1B6D5249830F849"/>
    <w:rsid w:val="00B2413C"/>
    <w:pPr>
      <w:spacing w:before="200" w:after="200" w:line="271" w:lineRule="auto"/>
    </w:pPr>
    <w:rPr>
      <w:rFonts w:eastAsiaTheme="minorHAnsi"/>
      <w:sz w:val="28"/>
      <w:szCs w:val="28"/>
    </w:rPr>
  </w:style>
  <w:style w:type="paragraph" w:customStyle="1" w:styleId="FBE2BB4154454DDB9F1CFC50297281D5">
    <w:name w:val="FBE2BB4154454DDB9F1CFC50297281D5"/>
    <w:rsid w:val="00B2413C"/>
    <w:pPr>
      <w:spacing w:before="200" w:after="200" w:line="271" w:lineRule="auto"/>
    </w:pPr>
    <w:rPr>
      <w:rFonts w:eastAsiaTheme="minorHAnsi"/>
      <w:sz w:val="28"/>
      <w:szCs w:val="28"/>
    </w:rPr>
  </w:style>
  <w:style w:type="paragraph" w:customStyle="1" w:styleId="D65BFE6236E94BFF8781789C0EAB270F">
    <w:name w:val="D65BFE6236E94BFF8781789C0EAB270F"/>
    <w:rsid w:val="00B2413C"/>
    <w:pPr>
      <w:spacing w:before="200" w:after="200" w:line="271" w:lineRule="auto"/>
    </w:pPr>
    <w:rPr>
      <w:rFonts w:eastAsiaTheme="minorHAnsi"/>
      <w:sz w:val="28"/>
      <w:szCs w:val="28"/>
    </w:rPr>
  </w:style>
  <w:style w:type="paragraph" w:customStyle="1" w:styleId="F00347749E1841DD86CAF4EAC099E6C0">
    <w:name w:val="F00347749E1841DD86CAF4EAC099E6C0"/>
    <w:rsid w:val="00B2413C"/>
    <w:pPr>
      <w:spacing w:before="200" w:after="200" w:line="271" w:lineRule="auto"/>
    </w:pPr>
    <w:rPr>
      <w:rFonts w:eastAsiaTheme="minorHAnsi"/>
      <w:sz w:val="28"/>
      <w:szCs w:val="28"/>
    </w:rPr>
  </w:style>
  <w:style w:type="paragraph" w:customStyle="1" w:styleId="C9176761A24A4C06AA18339060C75814">
    <w:name w:val="C9176761A24A4C06AA18339060C75814"/>
    <w:rsid w:val="00B2413C"/>
    <w:pPr>
      <w:spacing w:before="200" w:after="200" w:line="271" w:lineRule="auto"/>
    </w:pPr>
    <w:rPr>
      <w:rFonts w:eastAsiaTheme="minorHAnsi"/>
      <w:sz w:val="28"/>
      <w:szCs w:val="28"/>
    </w:rPr>
  </w:style>
  <w:style w:type="paragraph" w:customStyle="1" w:styleId="25D228B592CD4323B2A76DF11BF0FB8D">
    <w:name w:val="25D228B592CD4323B2A76DF11BF0FB8D"/>
    <w:rsid w:val="00B2413C"/>
    <w:pPr>
      <w:spacing w:before="200" w:after="200" w:line="271" w:lineRule="auto"/>
    </w:pPr>
    <w:rPr>
      <w:rFonts w:eastAsiaTheme="minorHAnsi"/>
      <w:sz w:val="28"/>
      <w:szCs w:val="28"/>
    </w:rPr>
  </w:style>
  <w:style w:type="paragraph" w:customStyle="1" w:styleId="A34564B415A643E48F8D9AC8AE282EA0">
    <w:name w:val="A34564B415A643E48F8D9AC8AE282EA0"/>
    <w:rsid w:val="00B2413C"/>
    <w:pPr>
      <w:spacing w:before="200" w:after="200" w:line="271" w:lineRule="auto"/>
    </w:pPr>
    <w:rPr>
      <w:rFonts w:eastAsiaTheme="minorHAnsi"/>
      <w:sz w:val="28"/>
      <w:szCs w:val="28"/>
    </w:rPr>
  </w:style>
  <w:style w:type="paragraph" w:customStyle="1" w:styleId="B74FAF3018CC45F49D59545EF97E650B">
    <w:name w:val="B74FAF3018CC45F49D59545EF97E650B"/>
    <w:rsid w:val="00B2413C"/>
    <w:pPr>
      <w:spacing w:before="200" w:after="200" w:line="271" w:lineRule="auto"/>
    </w:pPr>
    <w:rPr>
      <w:rFonts w:eastAsiaTheme="minorHAnsi"/>
      <w:sz w:val="28"/>
      <w:szCs w:val="28"/>
    </w:rPr>
  </w:style>
  <w:style w:type="paragraph" w:customStyle="1" w:styleId="45B54DC350ED4A2080BEDDC452290C98">
    <w:name w:val="45B54DC350ED4A2080BEDDC452290C98"/>
    <w:rsid w:val="00B2413C"/>
    <w:pPr>
      <w:spacing w:before="200" w:after="200" w:line="271" w:lineRule="auto"/>
    </w:pPr>
    <w:rPr>
      <w:rFonts w:eastAsiaTheme="minorHAnsi"/>
      <w:sz w:val="28"/>
      <w:szCs w:val="28"/>
    </w:rPr>
  </w:style>
  <w:style w:type="paragraph" w:customStyle="1" w:styleId="B35ACAB7E34F47309BF10E6FC682859B">
    <w:name w:val="B35ACAB7E34F47309BF10E6FC682859B"/>
    <w:rsid w:val="00B2413C"/>
    <w:pPr>
      <w:spacing w:before="200" w:after="200" w:line="271" w:lineRule="auto"/>
    </w:pPr>
    <w:rPr>
      <w:rFonts w:eastAsiaTheme="minorHAnsi"/>
      <w:sz w:val="28"/>
      <w:szCs w:val="28"/>
    </w:rPr>
  </w:style>
  <w:style w:type="paragraph" w:customStyle="1" w:styleId="F9D917F9B6EE401F8D8B91BBEFB9AA0E">
    <w:name w:val="F9D917F9B6EE401F8D8B91BBEFB9AA0E"/>
    <w:rsid w:val="00B2413C"/>
    <w:pPr>
      <w:spacing w:before="200" w:after="200" w:line="271" w:lineRule="auto"/>
    </w:pPr>
    <w:rPr>
      <w:rFonts w:eastAsiaTheme="minorHAnsi"/>
      <w:sz w:val="28"/>
      <w:szCs w:val="28"/>
    </w:rPr>
  </w:style>
  <w:style w:type="paragraph" w:customStyle="1" w:styleId="C332F5E701064BB0939CFA6C575D4A97">
    <w:name w:val="C332F5E701064BB0939CFA6C575D4A97"/>
    <w:rsid w:val="00B2413C"/>
    <w:pPr>
      <w:spacing w:before="200" w:after="200" w:line="271" w:lineRule="auto"/>
    </w:pPr>
    <w:rPr>
      <w:rFonts w:eastAsiaTheme="minorHAnsi"/>
      <w:sz w:val="28"/>
      <w:szCs w:val="28"/>
    </w:rPr>
  </w:style>
  <w:style w:type="paragraph" w:customStyle="1" w:styleId="EB96DBD686C84D3D967A2801DF6A4A5D">
    <w:name w:val="EB96DBD686C84D3D967A2801DF6A4A5D"/>
    <w:rsid w:val="00B2413C"/>
    <w:pPr>
      <w:spacing w:before="200" w:after="200" w:line="271" w:lineRule="auto"/>
    </w:pPr>
    <w:rPr>
      <w:rFonts w:eastAsiaTheme="minorHAnsi"/>
      <w:sz w:val="28"/>
      <w:szCs w:val="28"/>
    </w:rPr>
  </w:style>
  <w:style w:type="paragraph" w:customStyle="1" w:styleId="98218577CE3B4AFBB5266F3F6653D1A5">
    <w:name w:val="98218577CE3B4AFBB5266F3F6653D1A5"/>
    <w:rsid w:val="00B2413C"/>
    <w:pPr>
      <w:spacing w:before="200" w:after="200" w:line="271" w:lineRule="auto"/>
    </w:pPr>
    <w:rPr>
      <w:rFonts w:eastAsiaTheme="minorHAnsi"/>
      <w:sz w:val="28"/>
      <w:szCs w:val="28"/>
    </w:rPr>
  </w:style>
  <w:style w:type="paragraph" w:customStyle="1" w:styleId="BF7AC4F6E3C2494680EA25B1C80B3A44">
    <w:name w:val="BF7AC4F6E3C2494680EA25B1C80B3A44"/>
    <w:rsid w:val="00B2413C"/>
    <w:pPr>
      <w:spacing w:before="200" w:after="200" w:line="271" w:lineRule="auto"/>
    </w:pPr>
    <w:rPr>
      <w:rFonts w:eastAsiaTheme="minorHAnsi"/>
      <w:sz w:val="28"/>
      <w:szCs w:val="28"/>
    </w:rPr>
  </w:style>
  <w:style w:type="paragraph" w:customStyle="1" w:styleId="CF0F15DE7EB54EF585D15109953D6860">
    <w:name w:val="CF0F15DE7EB54EF585D15109953D6860"/>
    <w:rsid w:val="00B2413C"/>
    <w:pPr>
      <w:spacing w:before="200" w:after="200" w:line="271" w:lineRule="auto"/>
    </w:pPr>
    <w:rPr>
      <w:rFonts w:eastAsiaTheme="minorHAnsi"/>
      <w:sz w:val="28"/>
      <w:szCs w:val="28"/>
    </w:rPr>
  </w:style>
  <w:style w:type="paragraph" w:customStyle="1" w:styleId="083CFBD609A34074B17285DB8F371641">
    <w:name w:val="083CFBD609A34074B17285DB8F371641"/>
    <w:rsid w:val="00B2413C"/>
    <w:pPr>
      <w:spacing w:before="200" w:after="200" w:line="271" w:lineRule="auto"/>
    </w:pPr>
    <w:rPr>
      <w:rFonts w:eastAsiaTheme="minorHAnsi"/>
      <w:sz w:val="28"/>
      <w:szCs w:val="28"/>
    </w:rPr>
  </w:style>
  <w:style w:type="paragraph" w:customStyle="1" w:styleId="4E323775191B461C9A4FF3D054FF971A">
    <w:name w:val="4E323775191B461C9A4FF3D054FF971A"/>
    <w:rsid w:val="00B2413C"/>
    <w:pPr>
      <w:spacing w:before="200" w:after="200" w:line="271" w:lineRule="auto"/>
    </w:pPr>
    <w:rPr>
      <w:rFonts w:eastAsiaTheme="minorHAnsi"/>
      <w:sz w:val="28"/>
      <w:szCs w:val="28"/>
    </w:rPr>
  </w:style>
  <w:style w:type="paragraph" w:customStyle="1" w:styleId="29C8E2C56C474128AC13E97D1E5578AC">
    <w:name w:val="29C8E2C56C474128AC13E97D1E5578AC"/>
    <w:rsid w:val="00B2413C"/>
    <w:pPr>
      <w:spacing w:before="200" w:after="200" w:line="271" w:lineRule="auto"/>
    </w:pPr>
    <w:rPr>
      <w:rFonts w:eastAsiaTheme="minorHAnsi"/>
      <w:sz w:val="28"/>
      <w:szCs w:val="28"/>
    </w:rPr>
  </w:style>
  <w:style w:type="paragraph" w:customStyle="1" w:styleId="532650CAE9344AC9A25EEE8E6B653E77">
    <w:name w:val="532650CAE9344AC9A25EEE8E6B653E77"/>
    <w:rsid w:val="00B2413C"/>
    <w:pPr>
      <w:spacing w:before="200" w:after="200" w:line="271" w:lineRule="auto"/>
    </w:pPr>
    <w:rPr>
      <w:rFonts w:eastAsiaTheme="minorHAnsi"/>
      <w:sz w:val="28"/>
      <w:szCs w:val="28"/>
    </w:rPr>
  </w:style>
  <w:style w:type="paragraph" w:customStyle="1" w:styleId="CBC61884087444609C5938FA92060249">
    <w:name w:val="CBC61884087444609C5938FA92060249"/>
    <w:rsid w:val="00B2413C"/>
    <w:pPr>
      <w:spacing w:before="200" w:after="200" w:line="271" w:lineRule="auto"/>
    </w:pPr>
    <w:rPr>
      <w:rFonts w:eastAsiaTheme="minorHAnsi"/>
      <w:sz w:val="28"/>
      <w:szCs w:val="28"/>
    </w:rPr>
  </w:style>
  <w:style w:type="paragraph" w:customStyle="1" w:styleId="D94DF735D2C34F48A2A2713225F484FB">
    <w:name w:val="D94DF735D2C34F48A2A2713225F484FB"/>
    <w:rsid w:val="00B2413C"/>
    <w:pPr>
      <w:spacing w:before="200" w:after="200" w:line="271" w:lineRule="auto"/>
    </w:pPr>
    <w:rPr>
      <w:rFonts w:eastAsiaTheme="minorHAnsi"/>
      <w:sz w:val="28"/>
      <w:szCs w:val="28"/>
    </w:rPr>
  </w:style>
  <w:style w:type="paragraph" w:customStyle="1" w:styleId="523C67F4E3ED4CC2B885A01A5B42027F">
    <w:name w:val="523C67F4E3ED4CC2B885A01A5B42027F"/>
    <w:rsid w:val="00B2413C"/>
    <w:pPr>
      <w:spacing w:before="200" w:after="200" w:line="271" w:lineRule="auto"/>
    </w:pPr>
    <w:rPr>
      <w:rFonts w:eastAsiaTheme="minorHAnsi"/>
      <w:sz w:val="28"/>
      <w:szCs w:val="28"/>
    </w:rPr>
  </w:style>
  <w:style w:type="paragraph" w:customStyle="1" w:styleId="F49EF3E3986B43D99796A2E68AA7630F">
    <w:name w:val="F49EF3E3986B43D99796A2E68AA7630F"/>
    <w:rsid w:val="00B2413C"/>
    <w:pPr>
      <w:spacing w:before="200" w:after="200" w:line="271" w:lineRule="auto"/>
    </w:pPr>
    <w:rPr>
      <w:rFonts w:eastAsiaTheme="minorHAnsi"/>
      <w:sz w:val="28"/>
      <w:szCs w:val="28"/>
    </w:rPr>
  </w:style>
  <w:style w:type="paragraph" w:customStyle="1" w:styleId="C485B20EEF504962B901FFB6CB471C56">
    <w:name w:val="C485B20EEF504962B901FFB6CB471C56"/>
    <w:rsid w:val="00B2413C"/>
    <w:pPr>
      <w:spacing w:before="200" w:after="200" w:line="271" w:lineRule="auto"/>
    </w:pPr>
    <w:rPr>
      <w:rFonts w:eastAsiaTheme="minorHAnsi"/>
      <w:sz w:val="28"/>
      <w:szCs w:val="28"/>
    </w:rPr>
  </w:style>
  <w:style w:type="paragraph" w:customStyle="1" w:styleId="1F4C71074B074AA2A66257934AFCEA05">
    <w:name w:val="1F4C71074B074AA2A66257934AFCEA05"/>
    <w:rsid w:val="00B2413C"/>
    <w:pPr>
      <w:spacing w:before="200" w:after="200" w:line="271" w:lineRule="auto"/>
    </w:pPr>
    <w:rPr>
      <w:rFonts w:eastAsiaTheme="minorHAnsi"/>
      <w:sz w:val="28"/>
      <w:szCs w:val="28"/>
    </w:rPr>
  </w:style>
  <w:style w:type="paragraph" w:customStyle="1" w:styleId="A49E598AC2504659A0D8AE7AA792B374">
    <w:name w:val="A49E598AC2504659A0D8AE7AA792B374"/>
    <w:rsid w:val="00B2413C"/>
    <w:pPr>
      <w:spacing w:before="200" w:after="200" w:line="271" w:lineRule="auto"/>
    </w:pPr>
    <w:rPr>
      <w:rFonts w:eastAsiaTheme="minorHAnsi"/>
      <w:sz w:val="28"/>
      <w:szCs w:val="28"/>
    </w:rPr>
  </w:style>
  <w:style w:type="paragraph" w:customStyle="1" w:styleId="53F03F141E3C49718C9A7699B19A7BE0">
    <w:name w:val="53F03F141E3C49718C9A7699B19A7BE0"/>
    <w:rsid w:val="00B2413C"/>
    <w:pPr>
      <w:spacing w:before="200" w:after="200" w:line="271" w:lineRule="auto"/>
    </w:pPr>
    <w:rPr>
      <w:rFonts w:eastAsiaTheme="minorHAnsi"/>
      <w:sz w:val="28"/>
      <w:szCs w:val="28"/>
    </w:rPr>
  </w:style>
  <w:style w:type="paragraph" w:customStyle="1" w:styleId="9852A4393382402E8492C30D60992705">
    <w:name w:val="9852A4393382402E8492C30D60992705"/>
    <w:rsid w:val="00B2413C"/>
    <w:pPr>
      <w:spacing w:before="200" w:after="200" w:line="271" w:lineRule="auto"/>
    </w:pPr>
    <w:rPr>
      <w:rFonts w:eastAsiaTheme="minorHAnsi"/>
      <w:sz w:val="28"/>
      <w:szCs w:val="28"/>
    </w:rPr>
  </w:style>
  <w:style w:type="paragraph" w:customStyle="1" w:styleId="86B1D70687CE4AD0B172117FCBF385F3">
    <w:name w:val="86B1D70687CE4AD0B172117FCBF385F3"/>
    <w:rsid w:val="00B2413C"/>
    <w:pPr>
      <w:spacing w:before="200" w:after="200" w:line="271" w:lineRule="auto"/>
    </w:pPr>
    <w:rPr>
      <w:rFonts w:eastAsiaTheme="minorHAnsi"/>
      <w:sz w:val="28"/>
      <w:szCs w:val="28"/>
    </w:rPr>
  </w:style>
  <w:style w:type="paragraph" w:customStyle="1" w:styleId="66000553F9414D32B8470CD66F305A6A">
    <w:name w:val="66000553F9414D32B8470CD66F305A6A"/>
    <w:rsid w:val="00B2413C"/>
    <w:pPr>
      <w:spacing w:before="200" w:after="200" w:line="271" w:lineRule="auto"/>
    </w:pPr>
    <w:rPr>
      <w:rFonts w:eastAsiaTheme="minorHAnsi"/>
      <w:sz w:val="28"/>
      <w:szCs w:val="28"/>
    </w:rPr>
  </w:style>
  <w:style w:type="paragraph" w:customStyle="1" w:styleId="8A6A6BF7E5FB4D5591D941640C3E0C5F">
    <w:name w:val="8A6A6BF7E5FB4D5591D941640C3E0C5F"/>
    <w:rsid w:val="00B2413C"/>
    <w:pPr>
      <w:spacing w:before="200" w:after="200" w:line="271" w:lineRule="auto"/>
    </w:pPr>
    <w:rPr>
      <w:rFonts w:eastAsiaTheme="minorHAnsi"/>
      <w:sz w:val="28"/>
      <w:szCs w:val="28"/>
    </w:rPr>
  </w:style>
  <w:style w:type="paragraph" w:customStyle="1" w:styleId="98026209CA34474AA067C21521C96176">
    <w:name w:val="98026209CA34474AA067C21521C96176"/>
    <w:rsid w:val="00B2413C"/>
    <w:pPr>
      <w:spacing w:before="200" w:after="200" w:line="271" w:lineRule="auto"/>
    </w:pPr>
    <w:rPr>
      <w:rFonts w:eastAsiaTheme="minorHAnsi"/>
      <w:sz w:val="28"/>
      <w:szCs w:val="28"/>
    </w:rPr>
  </w:style>
  <w:style w:type="paragraph" w:customStyle="1" w:styleId="3AF3B6184CC14279BF786E933E42681D">
    <w:name w:val="3AF3B6184CC14279BF786E933E42681D"/>
    <w:rsid w:val="00B2413C"/>
    <w:pPr>
      <w:spacing w:before="200" w:after="200" w:line="271" w:lineRule="auto"/>
    </w:pPr>
    <w:rPr>
      <w:rFonts w:eastAsiaTheme="minorHAnsi"/>
      <w:sz w:val="28"/>
      <w:szCs w:val="28"/>
    </w:rPr>
  </w:style>
  <w:style w:type="paragraph" w:customStyle="1" w:styleId="B006155118D7484A990B8B0D3E4C2259">
    <w:name w:val="B006155118D7484A990B8B0D3E4C2259"/>
    <w:rsid w:val="00B2413C"/>
    <w:pPr>
      <w:spacing w:before="200" w:after="200" w:line="271" w:lineRule="auto"/>
    </w:pPr>
    <w:rPr>
      <w:rFonts w:eastAsiaTheme="minorHAnsi"/>
      <w:sz w:val="28"/>
      <w:szCs w:val="28"/>
    </w:rPr>
  </w:style>
  <w:style w:type="paragraph" w:customStyle="1" w:styleId="0C7D9DFA7D4B42E5A950B8EA7B941E38">
    <w:name w:val="0C7D9DFA7D4B42E5A950B8EA7B941E38"/>
    <w:rsid w:val="00B2413C"/>
    <w:pPr>
      <w:spacing w:before="200" w:after="200" w:line="271" w:lineRule="auto"/>
    </w:pPr>
    <w:rPr>
      <w:rFonts w:eastAsiaTheme="minorHAnsi"/>
      <w:sz w:val="28"/>
      <w:szCs w:val="28"/>
    </w:rPr>
  </w:style>
  <w:style w:type="paragraph" w:customStyle="1" w:styleId="100F26DDB7DB4D70A80E21E1EF56B03B">
    <w:name w:val="100F26DDB7DB4D70A80E21E1EF56B03B"/>
    <w:rsid w:val="00B2413C"/>
    <w:pPr>
      <w:spacing w:before="200" w:after="200" w:line="271" w:lineRule="auto"/>
    </w:pPr>
    <w:rPr>
      <w:rFonts w:eastAsiaTheme="minorHAnsi"/>
      <w:sz w:val="28"/>
      <w:szCs w:val="28"/>
    </w:rPr>
  </w:style>
  <w:style w:type="paragraph" w:customStyle="1" w:styleId="8C52EFD0388F441ABB7B6ADB4348AB68">
    <w:name w:val="8C52EFD0388F441ABB7B6ADB4348AB68"/>
    <w:rsid w:val="00B2413C"/>
    <w:pPr>
      <w:spacing w:before="200" w:after="200" w:line="271" w:lineRule="auto"/>
    </w:pPr>
    <w:rPr>
      <w:rFonts w:eastAsiaTheme="minorHAnsi"/>
      <w:sz w:val="28"/>
      <w:szCs w:val="28"/>
    </w:rPr>
  </w:style>
  <w:style w:type="paragraph" w:customStyle="1" w:styleId="5C8045D4882747559429BD936EEADE6F">
    <w:name w:val="5C8045D4882747559429BD936EEADE6F"/>
    <w:rsid w:val="00B2413C"/>
    <w:pPr>
      <w:spacing w:before="200" w:after="200" w:line="271" w:lineRule="auto"/>
    </w:pPr>
    <w:rPr>
      <w:rFonts w:eastAsiaTheme="minorHAnsi"/>
      <w:sz w:val="28"/>
      <w:szCs w:val="28"/>
    </w:rPr>
  </w:style>
  <w:style w:type="paragraph" w:customStyle="1" w:styleId="A899D7E778CC463DAC269963EAC6E80B">
    <w:name w:val="A899D7E778CC463DAC269963EAC6E80B"/>
    <w:rsid w:val="00B2413C"/>
    <w:pPr>
      <w:spacing w:before="200" w:after="200" w:line="271" w:lineRule="auto"/>
    </w:pPr>
    <w:rPr>
      <w:rFonts w:eastAsiaTheme="minorHAnsi"/>
      <w:sz w:val="28"/>
      <w:szCs w:val="28"/>
    </w:rPr>
  </w:style>
  <w:style w:type="paragraph" w:customStyle="1" w:styleId="D50CABA1186F48D68207BCABF7B1A4FB">
    <w:name w:val="D50CABA1186F48D68207BCABF7B1A4FB"/>
    <w:rsid w:val="00B2413C"/>
    <w:pPr>
      <w:spacing w:before="200" w:after="200" w:line="271" w:lineRule="auto"/>
    </w:pPr>
    <w:rPr>
      <w:rFonts w:eastAsiaTheme="minorHAnsi"/>
      <w:sz w:val="28"/>
      <w:szCs w:val="28"/>
    </w:rPr>
  </w:style>
  <w:style w:type="paragraph" w:customStyle="1" w:styleId="AF70BE33AEEC4242821ED7C0629C20EA">
    <w:name w:val="AF70BE33AEEC4242821ED7C0629C20EA"/>
    <w:rsid w:val="00B2413C"/>
    <w:pPr>
      <w:spacing w:before="200" w:after="200" w:line="271" w:lineRule="auto"/>
    </w:pPr>
    <w:rPr>
      <w:rFonts w:eastAsiaTheme="minorHAnsi"/>
      <w:sz w:val="28"/>
      <w:szCs w:val="28"/>
    </w:rPr>
  </w:style>
  <w:style w:type="paragraph" w:customStyle="1" w:styleId="399FB0BF0D3740CD97BC51BA60A92FDE">
    <w:name w:val="399FB0BF0D3740CD97BC51BA60A92FDE"/>
    <w:rsid w:val="00B2413C"/>
    <w:pPr>
      <w:spacing w:before="200" w:after="200" w:line="271" w:lineRule="auto"/>
    </w:pPr>
    <w:rPr>
      <w:rFonts w:eastAsiaTheme="minorHAnsi"/>
      <w:sz w:val="28"/>
      <w:szCs w:val="28"/>
    </w:rPr>
  </w:style>
  <w:style w:type="paragraph" w:customStyle="1" w:styleId="D43B5E3630E04091BA306325EFDE5FA5">
    <w:name w:val="D43B5E3630E04091BA306325EFDE5FA5"/>
    <w:rsid w:val="00B2413C"/>
    <w:pPr>
      <w:spacing w:before="200" w:after="200" w:line="271" w:lineRule="auto"/>
    </w:pPr>
    <w:rPr>
      <w:rFonts w:eastAsiaTheme="minorHAnsi"/>
      <w:sz w:val="28"/>
      <w:szCs w:val="28"/>
    </w:rPr>
  </w:style>
  <w:style w:type="paragraph" w:customStyle="1" w:styleId="97FB1CDE83944360B908388A4B89F2E2">
    <w:name w:val="97FB1CDE83944360B908388A4B89F2E2"/>
    <w:rsid w:val="00B2413C"/>
    <w:pPr>
      <w:spacing w:before="200" w:after="200" w:line="271" w:lineRule="auto"/>
    </w:pPr>
    <w:rPr>
      <w:rFonts w:eastAsiaTheme="minorHAnsi"/>
      <w:sz w:val="28"/>
      <w:szCs w:val="28"/>
    </w:rPr>
  </w:style>
  <w:style w:type="paragraph" w:customStyle="1" w:styleId="218996F122F84D4C918A43B06B77AC85">
    <w:name w:val="218996F122F84D4C918A43B06B77AC85"/>
    <w:rsid w:val="00B2413C"/>
    <w:pPr>
      <w:spacing w:before="200" w:after="200" w:line="271" w:lineRule="auto"/>
    </w:pPr>
    <w:rPr>
      <w:rFonts w:eastAsiaTheme="minorHAnsi"/>
      <w:sz w:val="28"/>
      <w:szCs w:val="28"/>
    </w:rPr>
  </w:style>
  <w:style w:type="paragraph" w:customStyle="1" w:styleId="80A48135924E4C5AAE28D1AB6951271A1">
    <w:name w:val="80A48135924E4C5AAE28D1AB6951271A1"/>
    <w:rsid w:val="00B2413C"/>
    <w:pPr>
      <w:spacing w:before="200" w:after="200" w:line="271" w:lineRule="auto"/>
    </w:pPr>
    <w:rPr>
      <w:rFonts w:eastAsiaTheme="minorHAnsi"/>
      <w:sz w:val="28"/>
      <w:szCs w:val="28"/>
    </w:rPr>
  </w:style>
  <w:style w:type="paragraph" w:customStyle="1" w:styleId="671BE23216A648949C1F042C49F9BDCE">
    <w:name w:val="671BE23216A648949C1F042C49F9BDCE"/>
    <w:rsid w:val="00B2413C"/>
    <w:pPr>
      <w:spacing w:before="200" w:after="200" w:line="271" w:lineRule="auto"/>
    </w:pPr>
    <w:rPr>
      <w:rFonts w:eastAsiaTheme="minorHAnsi"/>
      <w:sz w:val="28"/>
      <w:szCs w:val="28"/>
    </w:rPr>
  </w:style>
  <w:style w:type="paragraph" w:customStyle="1" w:styleId="051DE62908B64EC8813390D0DCB950B2">
    <w:name w:val="051DE62908B64EC8813390D0DCB950B2"/>
    <w:rsid w:val="00B2413C"/>
    <w:pPr>
      <w:spacing w:before="200" w:after="200" w:line="271" w:lineRule="auto"/>
    </w:pPr>
    <w:rPr>
      <w:rFonts w:eastAsiaTheme="minorHAnsi"/>
      <w:sz w:val="28"/>
      <w:szCs w:val="28"/>
    </w:rPr>
  </w:style>
  <w:style w:type="paragraph" w:customStyle="1" w:styleId="F5401D22DABA4388B4F9A2D41D88CD0D">
    <w:name w:val="F5401D22DABA4388B4F9A2D41D88CD0D"/>
    <w:rsid w:val="00B2413C"/>
    <w:pPr>
      <w:spacing w:before="200" w:after="200" w:line="271" w:lineRule="auto"/>
    </w:pPr>
    <w:rPr>
      <w:rFonts w:eastAsiaTheme="minorHAnsi"/>
      <w:sz w:val="28"/>
      <w:szCs w:val="28"/>
    </w:rPr>
  </w:style>
  <w:style w:type="paragraph" w:customStyle="1" w:styleId="F51530A0EA484F91B32FA1DDF010E69D">
    <w:name w:val="F51530A0EA484F91B32FA1DDF010E69D"/>
    <w:rsid w:val="00B2413C"/>
    <w:pPr>
      <w:spacing w:before="200" w:after="200" w:line="271" w:lineRule="auto"/>
    </w:pPr>
    <w:rPr>
      <w:rFonts w:eastAsiaTheme="minorHAnsi"/>
      <w:sz w:val="28"/>
      <w:szCs w:val="28"/>
    </w:rPr>
  </w:style>
  <w:style w:type="paragraph" w:customStyle="1" w:styleId="05D4423FDC3C4CDBB01AF566F4B0D975">
    <w:name w:val="05D4423FDC3C4CDBB01AF566F4B0D975"/>
    <w:rsid w:val="00B2413C"/>
    <w:pPr>
      <w:spacing w:before="200" w:after="200" w:line="271" w:lineRule="auto"/>
    </w:pPr>
    <w:rPr>
      <w:rFonts w:eastAsiaTheme="minorHAnsi"/>
      <w:sz w:val="28"/>
      <w:szCs w:val="28"/>
    </w:rPr>
  </w:style>
  <w:style w:type="paragraph" w:customStyle="1" w:styleId="73EAB72580FE42FFB5F95556EA773F8F">
    <w:name w:val="73EAB72580FE42FFB5F95556EA773F8F"/>
    <w:rsid w:val="00B2413C"/>
    <w:pPr>
      <w:spacing w:before="200" w:after="200" w:line="271" w:lineRule="auto"/>
    </w:pPr>
    <w:rPr>
      <w:rFonts w:eastAsiaTheme="minorHAnsi"/>
      <w:sz w:val="28"/>
      <w:szCs w:val="28"/>
    </w:rPr>
  </w:style>
  <w:style w:type="paragraph" w:customStyle="1" w:styleId="C7C23F1CE90E472D85E0426CAC3166BC">
    <w:name w:val="C7C23F1CE90E472D85E0426CAC3166BC"/>
    <w:rsid w:val="00B2413C"/>
    <w:pPr>
      <w:spacing w:before="200" w:after="200" w:line="271" w:lineRule="auto"/>
    </w:pPr>
    <w:rPr>
      <w:rFonts w:eastAsiaTheme="minorHAnsi"/>
      <w:sz w:val="28"/>
      <w:szCs w:val="28"/>
    </w:rPr>
  </w:style>
  <w:style w:type="paragraph" w:customStyle="1" w:styleId="13302071A8BC402BB877A6D0B6B815CC">
    <w:name w:val="13302071A8BC402BB877A6D0B6B815CC"/>
    <w:rsid w:val="00B2413C"/>
    <w:pPr>
      <w:spacing w:before="200" w:after="200" w:line="271" w:lineRule="auto"/>
    </w:pPr>
    <w:rPr>
      <w:rFonts w:eastAsiaTheme="minorHAnsi"/>
      <w:sz w:val="28"/>
      <w:szCs w:val="28"/>
    </w:rPr>
  </w:style>
  <w:style w:type="paragraph" w:customStyle="1" w:styleId="55297E3ADAC543D5899B842A98C622D8">
    <w:name w:val="55297E3ADAC543D5899B842A98C622D8"/>
    <w:rsid w:val="00B2413C"/>
    <w:pPr>
      <w:spacing w:before="200" w:after="200" w:line="271" w:lineRule="auto"/>
    </w:pPr>
    <w:rPr>
      <w:rFonts w:eastAsiaTheme="minorHAnsi"/>
      <w:sz w:val="28"/>
      <w:szCs w:val="28"/>
    </w:rPr>
  </w:style>
  <w:style w:type="paragraph" w:customStyle="1" w:styleId="A803CBBE3F6A4C87A1E4611011F07FC8">
    <w:name w:val="A803CBBE3F6A4C87A1E4611011F07FC8"/>
    <w:rsid w:val="00B2413C"/>
    <w:pPr>
      <w:spacing w:before="200" w:after="200" w:line="271" w:lineRule="auto"/>
    </w:pPr>
    <w:rPr>
      <w:rFonts w:eastAsiaTheme="minorHAnsi"/>
      <w:sz w:val="28"/>
      <w:szCs w:val="28"/>
    </w:rPr>
  </w:style>
  <w:style w:type="paragraph" w:customStyle="1" w:styleId="FB19E67F00C2429C85B34CE4F821D01D">
    <w:name w:val="FB19E67F00C2429C85B34CE4F821D01D"/>
    <w:rsid w:val="00B2413C"/>
    <w:pPr>
      <w:spacing w:before="200" w:after="200" w:line="271" w:lineRule="auto"/>
    </w:pPr>
    <w:rPr>
      <w:rFonts w:eastAsiaTheme="minorHAnsi"/>
      <w:sz w:val="28"/>
      <w:szCs w:val="28"/>
    </w:rPr>
  </w:style>
  <w:style w:type="paragraph" w:customStyle="1" w:styleId="29FE90BB8993438CBB331434A8CB95A2">
    <w:name w:val="29FE90BB8993438CBB331434A8CB95A2"/>
    <w:rsid w:val="00B2413C"/>
    <w:pPr>
      <w:spacing w:before="200" w:after="200" w:line="271" w:lineRule="auto"/>
    </w:pPr>
    <w:rPr>
      <w:rFonts w:eastAsiaTheme="minorHAnsi"/>
      <w:sz w:val="28"/>
      <w:szCs w:val="28"/>
    </w:rPr>
  </w:style>
  <w:style w:type="paragraph" w:customStyle="1" w:styleId="97ACBD05D77247AAA2E8045C615E0988">
    <w:name w:val="97ACBD05D77247AAA2E8045C615E0988"/>
    <w:rsid w:val="00B2413C"/>
    <w:pPr>
      <w:spacing w:before="200" w:after="200" w:line="271" w:lineRule="auto"/>
    </w:pPr>
    <w:rPr>
      <w:rFonts w:eastAsiaTheme="minorHAnsi"/>
      <w:sz w:val="28"/>
      <w:szCs w:val="28"/>
    </w:rPr>
  </w:style>
  <w:style w:type="paragraph" w:customStyle="1" w:styleId="98D2C298F2984003B9295A416A49A33C">
    <w:name w:val="98D2C298F2984003B9295A416A49A33C"/>
    <w:rsid w:val="00B2413C"/>
    <w:pPr>
      <w:spacing w:before="200" w:after="200" w:line="271" w:lineRule="auto"/>
    </w:pPr>
    <w:rPr>
      <w:rFonts w:eastAsiaTheme="minorHAnsi"/>
      <w:sz w:val="28"/>
      <w:szCs w:val="28"/>
    </w:rPr>
  </w:style>
  <w:style w:type="paragraph" w:customStyle="1" w:styleId="39CFB1A22B8E436098FF9197683656CD">
    <w:name w:val="39CFB1A22B8E436098FF9197683656CD"/>
    <w:rsid w:val="00B2413C"/>
    <w:pPr>
      <w:spacing w:before="200" w:after="200" w:line="271" w:lineRule="auto"/>
    </w:pPr>
    <w:rPr>
      <w:rFonts w:eastAsiaTheme="minorHAnsi"/>
      <w:sz w:val="28"/>
      <w:szCs w:val="28"/>
    </w:rPr>
  </w:style>
  <w:style w:type="paragraph" w:customStyle="1" w:styleId="8D22D41AB0FD4B1BBCF43C706AD96BE7">
    <w:name w:val="8D22D41AB0FD4B1BBCF43C706AD96BE7"/>
    <w:rsid w:val="00B2413C"/>
    <w:pPr>
      <w:spacing w:before="200" w:after="200" w:line="271" w:lineRule="auto"/>
    </w:pPr>
    <w:rPr>
      <w:rFonts w:eastAsiaTheme="minorHAnsi"/>
      <w:sz w:val="28"/>
      <w:szCs w:val="28"/>
    </w:rPr>
  </w:style>
  <w:style w:type="paragraph" w:customStyle="1" w:styleId="5E7F42AD0BFD43AC964ECEB880064A91">
    <w:name w:val="5E7F42AD0BFD43AC964ECEB880064A91"/>
    <w:rsid w:val="00B2413C"/>
    <w:pPr>
      <w:spacing w:before="200" w:after="200" w:line="271" w:lineRule="auto"/>
    </w:pPr>
    <w:rPr>
      <w:rFonts w:eastAsiaTheme="minorHAnsi"/>
      <w:sz w:val="28"/>
      <w:szCs w:val="28"/>
    </w:rPr>
  </w:style>
  <w:style w:type="paragraph" w:customStyle="1" w:styleId="94FBCAF295074AECB07ADE1B6051C31A">
    <w:name w:val="94FBCAF295074AECB07ADE1B6051C31A"/>
    <w:rsid w:val="00B2413C"/>
    <w:pPr>
      <w:spacing w:before="200" w:after="200" w:line="271" w:lineRule="auto"/>
    </w:pPr>
    <w:rPr>
      <w:rFonts w:eastAsiaTheme="minorHAnsi"/>
      <w:sz w:val="28"/>
      <w:szCs w:val="28"/>
    </w:rPr>
  </w:style>
  <w:style w:type="paragraph" w:customStyle="1" w:styleId="8199A801ED1F4AC0A4423A9F17139981">
    <w:name w:val="8199A801ED1F4AC0A4423A9F17139981"/>
    <w:rsid w:val="00B2413C"/>
    <w:pPr>
      <w:spacing w:before="200" w:after="200" w:line="271" w:lineRule="auto"/>
    </w:pPr>
    <w:rPr>
      <w:rFonts w:eastAsiaTheme="minorHAnsi"/>
      <w:sz w:val="28"/>
      <w:szCs w:val="28"/>
    </w:rPr>
  </w:style>
  <w:style w:type="paragraph" w:customStyle="1" w:styleId="058B45A683244C908DCC1C27615832B1">
    <w:name w:val="058B45A683244C908DCC1C27615832B1"/>
    <w:rsid w:val="00B2413C"/>
    <w:pPr>
      <w:spacing w:before="200" w:after="200" w:line="271" w:lineRule="auto"/>
    </w:pPr>
    <w:rPr>
      <w:rFonts w:eastAsiaTheme="minorHAnsi"/>
      <w:sz w:val="28"/>
      <w:szCs w:val="28"/>
    </w:rPr>
  </w:style>
  <w:style w:type="paragraph" w:customStyle="1" w:styleId="825B9E829C6C49159630313EECDBC316">
    <w:name w:val="825B9E829C6C49159630313EECDBC316"/>
    <w:rsid w:val="00B2413C"/>
    <w:pPr>
      <w:spacing w:before="200" w:after="200" w:line="271" w:lineRule="auto"/>
    </w:pPr>
    <w:rPr>
      <w:rFonts w:eastAsiaTheme="minorHAnsi"/>
      <w:sz w:val="28"/>
      <w:szCs w:val="28"/>
    </w:rPr>
  </w:style>
  <w:style w:type="paragraph" w:customStyle="1" w:styleId="5E4C98E523904D7EA76C7667D688C63D">
    <w:name w:val="5E4C98E523904D7EA76C7667D688C63D"/>
    <w:rsid w:val="00B2413C"/>
    <w:pPr>
      <w:spacing w:before="200" w:after="200" w:line="271" w:lineRule="auto"/>
    </w:pPr>
    <w:rPr>
      <w:rFonts w:eastAsiaTheme="minorHAnsi"/>
      <w:sz w:val="28"/>
      <w:szCs w:val="28"/>
    </w:rPr>
  </w:style>
  <w:style w:type="paragraph" w:customStyle="1" w:styleId="37014A76B990404792EDB0B903337033">
    <w:name w:val="37014A76B990404792EDB0B903337033"/>
    <w:rsid w:val="00B2413C"/>
    <w:pPr>
      <w:spacing w:before="200" w:after="200" w:line="271" w:lineRule="auto"/>
    </w:pPr>
    <w:rPr>
      <w:rFonts w:eastAsiaTheme="minorHAnsi"/>
      <w:sz w:val="28"/>
      <w:szCs w:val="28"/>
    </w:rPr>
  </w:style>
  <w:style w:type="paragraph" w:customStyle="1" w:styleId="86F77B993B274411A8055FABEB88CBB1">
    <w:name w:val="86F77B993B274411A8055FABEB88CBB1"/>
    <w:rsid w:val="00B2413C"/>
    <w:pPr>
      <w:spacing w:before="200" w:after="200" w:line="271" w:lineRule="auto"/>
    </w:pPr>
    <w:rPr>
      <w:rFonts w:eastAsiaTheme="minorHAnsi"/>
      <w:sz w:val="28"/>
      <w:szCs w:val="28"/>
    </w:rPr>
  </w:style>
  <w:style w:type="paragraph" w:customStyle="1" w:styleId="B307D95EED164581BA8FE7FBF3A81E47">
    <w:name w:val="B307D95EED164581BA8FE7FBF3A81E47"/>
    <w:rsid w:val="00B2413C"/>
    <w:pPr>
      <w:spacing w:before="200" w:after="200" w:line="271" w:lineRule="auto"/>
    </w:pPr>
    <w:rPr>
      <w:rFonts w:eastAsiaTheme="minorHAnsi"/>
      <w:sz w:val="28"/>
      <w:szCs w:val="28"/>
    </w:rPr>
  </w:style>
  <w:style w:type="paragraph" w:customStyle="1" w:styleId="1F29DD8E42B24517969BA7B0689A0DD1">
    <w:name w:val="1F29DD8E42B24517969BA7B0689A0DD1"/>
    <w:rsid w:val="00B2413C"/>
    <w:pPr>
      <w:spacing w:before="200" w:after="200" w:line="271" w:lineRule="auto"/>
    </w:pPr>
    <w:rPr>
      <w:rFonts w:eastAsiaTheme="minorHAnsi"/>
      <w:sz w:val="28"/>
      <w:szCs w:val="28"/>
    </w:rPr>
  </w:style>
  <w:style w:type="paragraph" w:customStyle="1" w:styleId="CC245D5C5761466B8C9075FFE99BEE86">
    <w:name w:val="CC245D5C5761466B8C9075FFE99BEE86"/>
    <w:rsid w:val="00B2413C"/>
    <w:pPr>
      <w:spacing w:before="200" w:after="200" w:line="271" w:lineRule="auto"/>
    </w:pPr>
    <w:rPr>
      <w:rFonts w:eastAsiaTheme="minorHAnsi"/>
      <w:sz w:val="28"/>
      <w:szCs w:val="28"/>
    </w:rPr>
  </w:style>
  <w:style w:type="paragraph" w:customStyle="1" w:styleId="9863964E122D48DFB7881938BF39D7F3">
    <w:name w:val="9863964E122D48DFB7881938BF39D7F3"/>
    <w:rsid w:val="00B2413C"/>
    <w:pPr>
      <w:spacing w:before="200" w:after="200" w:line="271" w:lineRule="auto"/>
    </w:pPr>
    <w:rPr>
      <w:rFonts w:eastAsiaTheme="minorHAnsi"/>
      <w:sz w:val="28"/>
      <w:szCs w:val="28"/>
    </w:rPr>
  </w:style>
  <w:style w:type="paragraph" w:customStyle="1" w:styleId="9B427377C29447FEA3AD57F40CE29B71">
    <w:name w:val="9B427377C29447FEA3AD57F40CE29B71"/>
    <w:rsid w:val="00B2413C"/>
    <w:pPr>
      <w:spacing w:before="200" w:after="200" w:line="271" w:lineRule="auto"/>
    </w:pPr>
    <w:rPr>
      <w:rFonts w:eastAsiaTheme="minorHAnsi"/>
      <w:sz w:val="28"/>
      <w:szCs w:val="28"/>
    </w:rPr>
  </w:style>
  <w:style w:type="paragraph" w:customStyle="1" w:styleId="5264C0CD9D334B1591F1B8A36F28956C">
    <w:name w:val="5264C0CD9D334B1591F1B8A36F28956C"/>
    <w:rsid w:val="00B2413C"/>
    <w:pPr>
      <w:spacing w:before="200" w:after="200" w:line="271" w:lineRule="auto"/>
    </w:pPr>
    <w:rPr>
      <w:rFonts w:eastAsiaTheme="minorHAnsi"/>
      <w:sz w:val="28"/>
      <w:szCs w:val="28"/>
    </w:rPr>
  </w:style>
  <w:style w:type="paragraph" w:customStyle="1" w:styleId="8A73B136754445E68785F3C567C2853B">
    <w:name w:val="8A73B136754445E68785F3C567C2853B"/>
    <w:rsid w:val="00B2413C"/>
    <w:pPr>
      <w:spacing w:before="200" w:after="200" w:line="271" w:lineRule="auto"/>
    </w:pPr>
    <w:rPr>
      <w:rFonts w:eastAsiaTheme="minorHAnsi"/>
      <w:sz w:val="28"/>
      <w:szCs w:val="28"/>
    </w:rPr>
  </w:style>
  <w:style w:type="paragraph" w:customStyle="1" w:styleId="F0EFC7F8FA69473CB97EFCE966346338">
    <w:name w:val="F0EFC7F8FA69473CB97EFCE966346338"/>
    <w:rsid w:val="00B2413C"/>
    <w:pPr>
      <w:spacing w:before="200" w:after="200" w:line="271" w:lineRule="auto"/>
    </w:pPr>
    <w:rPr>
      <w:rFonts w:eastAsiaTheme="minorHAnsi"/>
      <w:sz w:val="28"/>
      <w:szCs w:val="28"/>
    </w:rPr>
  </w:style>
  <w:style w:type="paragraph" w:customStyle="1" w:styleId="C03A0FF4DCDF441A95AA13325BED958E">
    <w:name w:val="C03A0FF4DCDF441A95AA13325BED958E"/>
    <w:rsid w:val="00B2413C"/>
    <w:pPr>
      <w:spacing w:before="200" w:after="200" w:line="271" w:lineRule="auto"/>
    </w:pPr>
    <w:rPr>
      <w:rFonts w:eastAsiaTheme="minorHAnsi"/>
      <w:sz w:val="28"/>
      <w:szCs w:val="28"/>
    </w:rPr>
  </w:style>
  <w:style w:type="paragraph" w:customStyle="1" w:styleId="74518DEC5F764CB6997B9F52376EDB68">
    <w:name w:val="74518DEC5F764CB6997B9F52376EDB68"/>
    <w:rsid w:val="00B2413C"/>
    <w:pPr>
      <w:spacing w:before="200" w:after="200" w:line="271" w:lineRule="auto"/>
    </w:pPr>
    <w:rPr>
      <w:rFonts w:eastAsiaTheme="minorHAnsi"/>
      <w:sz w:val="28"/>
      <w:szCs w:val="28"/>
    </w:rPr>
  </w:style>
  <w:style w:type="paragraph" w:customStyle="1" w:styleId="7B9B829A2B454358963708AF8F86FC44">
    <w:name w:val="7B9B829A2B454358963708AF8F86FC44"/>
    <w:rsid w:val="00B2413C"/>
    <w:pPr>
      <w:spacing w:before="200" w:after="200" w:line="271" w:lineRule="auto"/>
    </w:pPr>
    <w:rPr>
      <w:rFonts w:eastAsiaTheme="minorHAnsi"/>
      <w:sz w:val="28"/>
      <w:szCs w:val="28"/>
    </w:rPr>
  </w:style>
  <w:style w:type="paragraph" w:customStyle="1" w:styleId="7616860881B04D17856D5453C1E34ACC">
    <w:name w:val="7616860881B04D17856D5453C1E34ACC"/>
    <w:rsid w:val="00B2413C"/>
    <w:pPr>
      <w:spacing w:before="200" w:after="200" w:line="271" w:lineRule="auto"/>
    </w:pPr>
    <w:rPr>
      <w:rFonts w:eastAsiaTheme="minorHAnsi"/>
      <w:sz w:val="28"/>
      <w:szCs w:val="28"/>
    </w:rPr>
  </w:style>
  <w:style w:type="paragraph" w:customStyle="1" w:styleId="1BD3E2DFB4AC4D1FAB8A15974AB8C6CD">
    <w:name w:val="1BD3E2DFB4AC4D1FAB8A15974AB8C6CD"/>
    <w:rsid w:val="00B2413C"/>
    <w:pPr>
      <w:spacing w:before="200" w:after="200" w:line="271" w:lineRule="auto"/>
    </w:pPr>
    <w:rPr>
      <w:rFonts w:eastAsiaTheme="minorHAnsi"/>
      <w:sz w:val="28"/>
      <w:szCs w:val="28"/>
    </w:rPr>
  </w:style>
  <w:style w:type="paragraph" w:customStyle="1" w:styleId="DE95CF628A54426FBBA6CF9ED5D80A84">
    <w:name w:val="DE95CF628A54426FBBA6CF9ED5D80A84"/>
    <w:rsid w:val="00B2413C"/>
    <w:pPr>
      <w:spacing w:before="200" w:after="200" w:line="271" w:lineRule="auto"/>
    </w:pPr>
    <w:rPr>
      <w:rFonts w:eastAsiaTheme="minorHAnsi"/>
      <w:sz w:val="28"/>
      <w:szCs w:val="28"/>
    </w:rPr>
  </w:style>
  <w:style w:type="paragraph" w:customStyle="1" w:styleId="BB537A80603940B2B762D1CE8DB2A0EA">
    <w:name w:val="BB537A80603940B2B762D1CE8DB2A0EA"/>
    <w:rsid w:val="00B2413C"/>
    <w:pPr>
      <w:spacing w:before="200" w:after="200" w:line="271" w:lineRule="auto"/>
    </w:pPr>
    <w:rPr>
      <w:rFonts w:eastAsiaTheme="minorHAnsi"/>
      <w:sz w:val="28"/>
      <w:szCs w:val="28"/>
    </w:rPr>
  </w:style>
  <w:style w:type="paragraph" w:customStyle="1" w:styleId="DFA72A36B5144D87832F5DAE5FE0A35F">
    <w:name w:val="DFA72A36B5144D87832F5DAE5FE0A35F"/>
    <w:rsid w:val="00B2413C"/>
    <w:pPr>
      <w:spacing w:before="200" w:after="200" w:line="271" w:lineRule="auto"/>
    </w:pPr>
    <w:rPr>
      <w:rFonts w:eastAsiaTheme="minorHAnsi"/>
      <w:sz w:val="28"/>
      <w:szCs w:val="28"/>
    </w:rPr>
  </w:style>
  <w:style w:type="paragraph" w:customStyle="1" w:styleId="B7A6D08B1CB9443AA321C2EDBB46101C">
    <w:name w:val="B7A6D08B1CB9443AA321C2EDBB46101C"/>
    <w:rsid w:val="00B2413C"/>
    <w:pPr>
      <w:spacing w:before="200" w:after="200" w:line="271" w:lineRule="auto"/>
    </w:pPr>
    <w:rPr>
      <w:rFonts w:eastAsiaTheme="minorHAnsi"/>
      <w:sz w:val="28"/>
      <w:szCs w:val="28"/>
    </w:rPr>
  </w:style>
  <w:style w:type="paragraph" w:customStyle="1" w:styleId="72ABB5B513C64B978C1EAF2423AF580D">
    <w:name w:val="72ABB5B513C64B978C1EAF2423AF580D"/>
    <w:rsid w:val="00B2413C"/>
    <w:pPr>
      <w:spacing w:before="200" w:after="200" w:line="271" w:lineRule="auto"/>
    </w:pPr>
    <w:rPr>
      <w:rFonts w:eastAsiaTheme="minorHAnsi"/>
      <w:sz w:val="28"/>
      <w:szCs w:val="28"/>
    </w:rPr>
  </w:style>
  <w:style w:type="paragraph" w:customStyle="1" w:styleId="1469AB6135A948DF80195B2140881177">
    <w:name w:val="1469AB6135A948DF80195B2140881177"/>
    <w:rsid w:val="00B2413C"/>
    <w:pPr>
      <w:spacing w:before="200" w:after="200" w:line="271" w:lineRule="auto"/>
    </w:pPr>
    <w:rPr>
      <w:rFonts w:eastAsiaTheme="minorHAnsi"/>
      <w:sz w:val="28"/>
      <w:szCs w:val="28"/>
    </w:rPr>
  </w:style>
  <w:style w:type="paragraph" w:customStyle="1" w:styleId="F86866A180F64BA78C2CDB17EEA591DB">
    <w:name w:val="F86866A180F64BA78C2CDB17EEA591DB"/>
    <w:rsid w:val="00B2413C"/>
    <w:pPr>
      <w:spacing w:before="200" w:after="200" w:line="271" w:lineRule="auto"/>
    </w:pPr>
    <w:rPr>
      <w:rFonts w:eastAsiaTheme="minorHAnsi"/>
      <w:sz w:val="28"/>
      <w:szCs w:val="28"/>
    </w:rPr>
  </w:style>
  <w:style w:type="paragraph" w:customStyle="1" w:styleId="759C15874F5449DA971FB7553DD58D32">
    <w:name w:val="759C15874F5449DA971FB7553DD58D32"/>
    <w:rsid w:val="00B2413C"/>
    <w:pPr>
      <w:spacing w:before="200" w:after="200" w:line="271" w:lineRule="auto"/>
    </w:pPr>
    <w:rPr>
      <w:rFonts w:eastAsiaTheme="minorHAnsi"/>
      <w:sz w:val="28"/>
      <w:szCs w:val="28"/>
    </w:rPr>
  </w:style>
  <w:style w:type="paragraph" w:customStyle="1" w:styleId="ED4D426E29484CDC85DECD33E9550D8E">
    <w:name w:val="ED4D426E29484CDC85DECD33E9550D8E"/>
    <w:rsid w:val="00B2413C"/>
    <w:pPr>
      <w:spacing w:before="200" w:after="200" w:line="271" w:lineRule="auto"/>
    </w:pPr>
    <w:rPr>
      <w:rFonts w:eastAsiaTheme="minorHAnsi"/>
      <w:sz w:val="28"/>
      <w:szCs w:val="28"/>
    </w:rPr>
  </w:style>
  <w:style w:type="paragraph" w:customStyle="1" w:styleId="6EF5D797F30D40B3B16251B07901FECF">
    <w:name w:val="6EF5D797F30D40B3B16251B07901FECF"/>
    <w:rsid w:val="00B2413C"/>
    <w:pPr>
      <w:spacing w:before="200" w:after="200" w:line="271" w:lineRule="auto"/>
    </w:pPr>
    <w:rPr>
      <w:rFonts w:eastAsiaTheme="minorHAnsi"/>
      <w:sz w:val="28"/>
      <w:szCs w:val="28"/>
    </w:rPr>
  </w:style>
  <w:style w:type="paragraph" w:customStyle="1" w:styleId="97DCFCC8854D43B7940A85F6C90F58A0">
    <w:name w:val="97DCFCC8854D43B7940A85F6C90F58A0"/>
    <w:rsid w:val="00B2413C"/>
    <w:pPr>
      <w:spacing w:before="200" w:after="200" w:line="271" w:lineRule="auto"/>
    </w:pPr>
    <w:rPr>
      <w:rFonts w:eastAsiaTheme="minorHAnsi"/>
      <w:sz w:val="28"/>
      <w:szCs w:val="28"/>
    </w:rPr>
  </w:style>
  <w:style w:type="paragraph" w:customStyle="1" w:styleId="8BADF5E235F344B5B4C9581C60CCB589">
    <w:name w:val="8BADF5E235F344B5B4C9581C60CCB589"/>
    <w:rsid w:val="00B2413C"/>
    <w:pPr>
      <w:spacing w:before="200" w:after="200" w:line="271" w:lineRule="auto"/>
    </w:pPr>
    <w:rPr>
      <w:rFonts w:eastAsiaTheme="minorHAnsi"/>
      <w:sz w:val="28"/>
      <w:szCs w:val="28"/>
    </w:rPr>
  </w:style>
  <w:style w:type="paragraph" w:customStyle="1" w:styleId="8F525AF93C4F46859FDE85E67D64D3B7">
    <w:name w:val="8F525AF93C4F46859FDE85E67D64D3B7"/>
    <w:rsid w:val="00B2413C"/>
    <w:pPr>
      <w:spacing w:before="200" w:after="200" w:line="271" w:lineRule="auto"/>
    </w:pPr>
    <w:rPr>
      <w:rFonts w:eastAsiaTheme="minorHAnsi"/>
      <w:sz w:val="28"/>
      <w:szCs w:val="28"/>
    </w:rPr>
  </w:style>
  <w:style w:type="paragraph" w:customStyle="1" w:styleId="9EC98060C2FF4111A971F33D73AADC65">
    <w:name w:val="9EC98060C2FF4111A971F33D73AADC65"/>
    <w:rsid w:val="00B2413C"/>
    <w:pPr>
      <w:spacing w:before="200" w:after="200" w:line="271" w:lineRule="auto"/>
    </w:pPr>
    <w:rPr>
      <w:rFonts w:eastAsiaTheme="minorHAnsi"/>
      <w:sz w:val="28"/>
      <w:szCs w:val="28"/>
    </w:rPr>
  </w:style>
  <w:style w:type="paragraph" w:customStyle="1" w:styleId="7E0BFEDB912044A485030292ABC4637D">
    <w:name w:val="7E0BFEDB912044A485030292ABC4637D"/>
    <w:rsid w:val="00B2413C"/>
    <w:pPr>
      <w:spacing w:before="200" w:after="200" w:line="271" w:lineRule="auto"/>
    </w:pPr>
    <w:rPr>
      <w:rFonts w:eastAsiaTheme="minorHAnsi"/>
      <w:sz w:val="28"/>
      <w:szCs w:val="28"/>
    </w:rPr>
  </w:style>
  <w:style w:type="paragraph" w:customStyle="1" w:styleId="A143899249E34564A83CC6712BEDC0C4">
    <w:name w:val="A143899249E34564A83CC6712BEDC0C4"/>
    <w:rsid w:val="00B2413C"/>
    <w:pPr>
      <w:spacing w:before="200" w:after="200" w:line="271" w:lineRule="auto"/>
    </w:pPr>
    <w:rPr>
      <w:rFonts w:eastAsiaTheme="minorHAnsi"/>
      <w:sz w:val="28"/>
      <w:szCs w:val="28"/>
    </w:rPr>
  </w:style>
  <w:style w:type="paragraph" w:customStyle="1" w:styleId="189538BE9DFD4D28B847A5469D1A44F9">
    <w:name w:val="189538BE9DFD4D28B847A5469D1A44F9"/>
    <w:rsid w:val="00B2413C"/>
    <w:pPr>
      <w:spacing w:before="200" w:after="200" w:line="271" w:lineRule="auto"/>
    </w:pPr>
    <w:rPr>
      <w:rFonts w:eastAsiaTheme="minorHAnsi"/>
      <w:sz w:val="28"/>
      <w:szCs w:val="28"/>
    </w:rPr>
  </w:style>
  <w:style w:type="paragraph" w:customStyle="1" w:styleId="1DF024BFC57F47158E19A4A54857C542">
    <w:name w:val="1DF024BFC57F47158E19A4A54857C542"/>
    <w:rsid w:val="00B2413C"/>
    <w:pPr>
      <w:spacing w:before="200" w:after="200" w:line="271" w:lineRule="auto"/>
    </w:pPr>
    <w:rPr>
      <w:rFonts w:eastAsiaTheme="minorHAnsi"/>
      <w:sz w:val="28"/>
      <w:szCs w:val="28"/>
    </w:rPr>
  </w:style>
  <w:style w:type="paragraph" w:customStyle="1" w:styleId="E66610DD5EFE4E3AA3D060B4691CFC25">
    <w:name w:val="E66610DD5EFE4E3AA3D060B4691CFC25"/>
    <w:rsid w:val="00B2413C"/>
    <w:pPr>
      <w:spacing w:before="200" w:after="200" w:line="271" w:lineRule="auto"/>
    </w:pPr>
    <w:rPr>
      <w:rFonts w:eastAsiaTheme="minorHAnsi"/>
      <w:sz w:val="28"/>
      <w:szCs w:val="28"/>
    </w:rPr>
  </w:style>
  <w:style w:type="paragraph" w:customStyle="1" w:styleId="EFFA6141038D4304A1395C756AA40D21">
    <w:name w:val="EFFA6141038D4304A1395C756AA40D21"/>
    <w:rsid w:val="00B2413C"/>
    <w:pPr>
      <w:spacing w:before="200" w:after="200" w:line="271" w:lineRule="auto"/>
    </w:pPr>
    <w:rPr>
      <w:rFonts w:eastAsiaTheme="minorHAnsi"/>
      <w:sz w:val="28"/>
      <w:szCs w:val="28"/>
    </w:rPr>
  </w:style>
  <w:style w:type="paragraph" w:customStyle="1" w:styleId="8EB530F78F524542870954CE42CCC07A">
    <w:name w:val="8EB530F78F524542870954CE42CCC07A"/>
    <w:rsid w:val="00B2413C"/>
    <w:pPr>
      <w:spacing w:before="200" w:after="200" w:line="271" w:lineRule="auto"/>
    </w:pPr>
    <w:rPr>
      <w:rFonts w:eastAsiaTheme="minorHAnsi"/>
      <w:sz w:val="28"/>
      <w:szCs w:val="28"/>
    </w:rPr>
  </w:style>
  <w:style w:type="paragraph" w:customStyle="1" w:styleId="1DACACB56C0B457D9ABB0C32DDA36BF6">
    <w:name w:val="1DACACB56C0B457D9ABB0C32DDA36BF6"/>
    <w:rsid w:val="00B2413C"/>
    <w:pPr>
      <w:spacing w:before="200" w:after="200" w:line="271" w:lineRule="auto"/>
    </w:pPr>
    <w:rPr>
      <w:rFonts w:eastAsiaTheme="minorHAnsi"/>
      <w:sz w:val="28"/>
      <w:szCs w:val="28"/>
    </w:rPr>
  </w:style>
  <w:style w:type="paragraph" w:customStyle="1" w:styleId="D5887B119A7D41BB9A176B9F5F2A92DA">
    <w:name w:val="D5887B119A7D41BB9A176B9F5F2A92DA"/>
    <w:rsid w:val="00B2413C"/>
    <w:pPr>
      <w:spacing w:before="200" w:after="200" w:line="271" w:lineRule="auto"/>
    </w:pPr>
    <w:rPr>
      <w:rFonts w:eastAsiaTheme="minorHAnsi"/>
      <w:sz w:val="28"/>
      <w:szCs w:val="28"/>
    </w:rPr>
  </w:style>
  <w:style w:type="paragraph" w:customStyle="1" w:styleId="AA01F434E62943A7B91F770010D599FA">
    <w:name w:val="AA01F434E62943A7B91F770010D599FA"/>
    <w:rsid w:val="00B2413C"/>
    <w:pPr>
      <w:spacing w:before="200" w:after="200" w:line="271" w:lineRule="auto"/>
    </w:pPr>
    <w:rPr>
      <w:rFonts w:eastAsiaTheme="minorHAnsi"/>
      <w:sz w:val="28"/>
      <w:szCs w:val="28"/>
    </w:rPr>
  </w:style>
  <w:style w:type="paragraph" w:customStyle="1" w:styleId="BBFE02596C95474791CBE80EC9D2ADD4">
    <w:name w:val="BBFE02596C95474791CBE80EC9D2ADD4"/>
    <w:rsid w:val="00B2413C"/>
    <w:pPr>
      <w:spacing w:before="200" w:after="200" w:line="271" w:lineRule="auto"/>
    </w:pPr>
    <w:rPr>
      <w:rFonts w:eastAsiaTheme="minorHAnsi"/>
      <w:sz w:val="28"/>
      <w:szCs w:val="28"/>
    </w:rPr>
  </w:style>
  <w:style w:type="paragraph" w:customStyle="1" w:styleId="4616C5EDC56B47F68E1E0D1293964AC1">
    <w:name w:val="4616C5EDC56B47F68E1E0D1293964AC1"/>
    <w:rsid w:val="00B2413C"/>
    <w:pPr>
      <w:spacing w:before="200" w:after="200" w:line="271" w:lineRule="auto"/>
    </w:pPr>
    <w:rPr>
      <w:rFonts w:eastAsiaTheme="minorHAnsi"/>
      <w:sz w:val="28"/>
      <w:szCs w:val="28"/>
    </w:rPr>
  </w:style>
  <w:style w:type="paragraph" w:customStyle="1" w:styleId="B5166D306CAB4069A3C181A1EE74783C">
    <w:name w:val="B5166D306CAB4069A3C181A1EE74783C"/>
    <w:rsid w:val="00B2413C"/>
    <w:pPr>
      <w:spacing w:before="200" w:after="200" w:line="271" w:lineRule="auto"/>
    </w:pPr>
    <w:rPr>
      <w:rFonts w:eastAsiaTheme="minorHAnsi"/>
      <w:sz w:val="28"/>
      <w:szCs w:val="28"/>
    </w:rPr>
  </w:style>
  <w:style w:type="paragraph" w:customStyle="1" w:styleId="700B248AA98F4943956B5D1B9FA72858">
    <w:name w:val="700B248AA98F4943956B5D1B9FA72858"/>
    <w:rsid w:val="00B2413C"/>
    <w:pPr>
      <w:spacing w:before="200" w:after="200" w:line="271" w:lineRule="auto"/>
    </w:pPr>
    <w:rPr>
      <w:rFonts w:eastAsiaTheme="minorHAnsi"/>
      <w:sz w:val="28"/>
      <w:szCs w:val="28"/>
    </w:rPr>
  </w:style>
  <w:style w:type="paragraph" w:customStyle="1" w:styleId="A1F11ED1E1144C36B3DA559F53F61EB4">
    <w:name w:val="A1F11ED1E1144C36B3DA559F53F61EB4"/>
    <w:rsid w:val="00B2413C"/>
    <w:pPr>
      <w:spacing w:before="200" w:after="200" w:line="271" w:lineRule="auto"/>
    </w:pPr>
    <w:rPr>
      <w:rFonts w:eastAsiaTheme="minorHAnsi"/>
      <w:sz w:val="28"/>
      <w:szCs w:val="28"/>
    </w:rPr>
  </w:style>
  <w:style w:type="paragraph" w:customStyle="1" w:styleId="A42E71769AAE4C5FBB06B71AE5CCDB87">
    <w:name w:val="A42E71769AAE4C5FBB06B71AE5CCDB87"/>
    <w:rsid w:val="00B2413C"/>
    <w:pPr>
      <w:spacing w:before="200" w:after="200" w:line="271" w:lineRule="auto"/>
    </w:pPr>
    <w:rPr>
      <w:rFonts w:eastAsiaTheme="minorHAnsi"/>
      <w:sz w:val="28"/>
      <w:szCs w:val="28"/>
    </w:rPr>
  </w:style>
  <w:style w:type="paragraph" w:customStyle="1" w:styleId="0C148C45620842A28B422CD904C1BE78">
    <w:name w:val="0C148C45620842A28B422CD904C1BE78"/>
    <w:rsid w:val="00B2413C"/>
    <w:pPr>
      <w:spacing w:before="200" w:after="200" w:line="271" w:lineRule="auto"/>
    </w:pPr>
    <w:rPr>
      <w:rFonts w:eastAsiaTheme="minorHAnsi"/>
      <w:sz w:val="28"/>
      <w:szCs w:val="28"/>
    </w:rPr>
  </w:style>
  <w:style w:type="paragraph" w:customStyle="1" w:styleId="763DDE224BAA4122902C1F06585B05E6">
    <w:name w:val="763DDE224BAA4122902C1F06585B05E6"/>
    <w:rsid w:val="00B2413C"/>
    <w:pPr>
      <w:spacing w:before="200" w:after="200" w:line="271" w:lineRule="auto"/>
    </w:pPr>
    <w:rPr>
      <w:rFonts w:eastAsiaTheme="minorHAnsi"/>
      <w:sz w:val="28"/>
      <w:szCs w:val="28"/>
    </w:rPr>
  </w:style>
  <w:style w:type="paragraph" w:customStyle="1" w:styleId="ECD6E9AE1B1D43DF8047BAAA87ADCE47">
    <w:name w:val="ECD6E9AE1B1D43DF8047BAAA87ADCE47"/>
    <w:rsid w:val="00B2413C"/>
    <w:pPr>
      <w:spacing w:before="200" w:after="200" w:line="271" w:lineRule="auto"/>
    </w:pPr>
    <w:rPr>
      <w:rFonts w:eastAsiaTheme="minorHAnsi"/>
      <w:sz w:val="28"/>
      <w:szCs w:val="28"/>
    </w:rPr>
  </w:style>
  <w:style w:type="paragraph" w:customStyle="1" w:styleId="1FB06358AF664E2894FE09811D8E8D9C">
    <w:name w:val="1FB06358AF664E2894FE09811D8E8D9C"/>
    <w:rsid w:val="00B2413C"/>
    <w:pPr>
      <w:spacing w:before="200" w:after="200" w:line="271" w:lineRule="auto"/>
    </w:pPr>
    <w:rPr>
      <w:rFonts w:eastAsiaTheme="minorHAnsi"/>
      <w:sz w:val="28"/>
      <w:szCs w:val="28"/>
    </w:rPr>
  </w:style>
  <w:style w:type="paragraph" w:customStyle="1" w:styleId="96DF409E811449CC993D23BFA5E9CB8A">
    <w:name w:val="96DF409E811449CC993D23BFA5E9CB8A"/>
    <w:rsid w:val="00B2413C"/>
    <w:pPr>
      <w:spacing w:before="200" w:after="200" w:line="271" w:lineRule="auto"/>
    </w:pPr>
    <w:rPr>
      <w:rFonts w:eastAsiaTheme="minorHAnsi"/>
      <w:sz w:val="28"/>
      <w:szCs w:val="28"/>
    </w:rPr>
  </w:style>
  <w:style w:type="paragraph" w:customStyle="1" w:styleId="667DD0D0D22D45E4ADC8E4D3D871F85C">
    <w:name w:val="667DD0D0D22D45E4ADC8E4D3D871F85C"/>
    <w:rsid w:val="00B2413C"/>
    <w:pPr>
      <w:spacing w:before="200" w:after="200" w:line="271" w:lineRule="auto"/>
    </w:pPr>
    <w:rPr>
      <w:rFonts w:eastAsiaTheme="minorHAnsi"/>
      <w:sz w:val="28"/>
      <w:szCs w:val="28"/>
    </w:rPr>
  </w:style>
  <w:style w:type="paragraph" w:customStyle="1" w:styleId="777D0A7D695046FEA2E31BC42BB6B9DC">
    <w:name w:val="777D0A7D695046FEA2E31BC42BB6B9DC"/>
    <w:rsid w:val="00B2413C"/>
    <w:pPr>
      <w:spacing w:before="200" w:after="200" w:line="271" w:lineRule="auto"/>
    </w:pPr>
    <w:rPr>
      <w:rFonts w:eastAsiaTheme="minorHAnsi"/>
      <w:sz w:val="28"/>
      <w:szCs w:val="28"/>
    </w:rPr>
  </w:style>
  <w:style w:type="paragraph" w:customStyle="1" w:styleId="9605E4832DB84D96BFB5045552A6019D">
    <w:name w:val="9605E4832DB84D96BFB5045552A6019D"/>
    <w:rsid w:val="00B2413C"/>
    <w:pPr>
      <w:spacing w:before="200" w:after="200" w:line="271" w:lineRule="auto"/>
    </w:pPr>
    <w:rPr>
      <w:rFonts w:eastAsiaTheme="minorHAnsi"/>
      <w:sz w:val="28"/>
      <w:szCs w:val="28"/>
    </w:rPr>
  </w:style>
  <w:style w:type="paragraph" w:customStyle="1" w:styleId="25C3BB14B41B454BAB1AC0F80D6F05F3">
    <w:name w:val="25C3BB14B41B454BAB1AC0F80D6F05F3"/>
    <w:rsid w:val="00B2413C"/>
    <w:pPr>
      <w:spacing w:before="200" w:after="200" w:line="271" w:lineRule="auto"/>
    </w:pPr>
    <w:rPr>
      <w:rFonts w:eastAsiaTheme="minorHAnsi"/>
      <w:sz w:val="28"/>
      <w:szCs w:val="28"/>
    </w:rPr>
  </w:style>
  <w:style w:type="paragraph" w:customStyle="1" w:styleId="F634D2A846FC47DDB227025E6DB4606D">
    <w:name w:val="F634D2A846FC47DDB227025E6DB4606D"/>
    <w:rsid w:val="00B2413C"/>
    <w:pPr>
      <w:spacing w:before="200" w:after="200" w:line="271" w:lineRule="auto"/>
    </w:pPr>
    <w:rPr>
      <w:rFonts w:eastAsiaTheme="minorHAnsi"/>
      <w:sz w:val="28"/>
      <w:szCs w:val="28"/>
    </w:rPr>
  </w:style>
  <w:style w:type="paragraph" w:customStyle="1" w:styleId="E0B735BE67504B7282E5310F2D6F004E">
    <w:name w:val="E0B735BE67504B7282E5310F2D6F004E"/>
    <w:rsid w:val="00B2413C"/>
    <w:pPr>
      <w:spacing w:before="200" w:after="200" w:line="271" w:lineRule="auto"/>
    </w:pPr>
    <w:rPr>
      <w:rFonts w:eastAsiaTheme="minorHAnsi"/>
      <w:sz w:val="28"/>
      <w:szCs w:val="28"/>
    </w:rPr>
  </w:style>
  <w:style w:type="paragraph" w:customStyle="1" w:styleId="CE139CADCD18422192ABF1F39ECED5FE">
    <w:name w:val="CE139CADCD18422192ABF1F39ECED5FE"/>
    <w:rsid w:val="00B2413C"/>
    <w:pPr>
      <w:spacing w:before="200" w:after="200" w:line="271" w:lineRule="auto"/>
    </w:pPr>
    <w:rPr>
      <w:rFonts w:eastAsiaTheme="minorHAnsi"/>
      <w:sz w:val="28"/>
      <w:szCs w:val="28"/>
    </w:rPr>
  </w:style>
  <w:style w:type="paragraph" w:customStyle="1" w:styleId="4D169A44638B43EDAAA11F8D25CB01D4">
    <w:name w:val="4D169A44638B43EDAAA11F8D25CB01D4"/>
    <w:rsid w:val="00B2413C"/>
    <w:pPr>
      <w:spacing w:before="200" w:after="200" w:line="271" w:lineRule="auto"/>
    </w:pPr>
    <w:rPr>
      <w:rFonts w:eastAsiaTheme="minorHAnsi"/>
      <w:sz w:val="28"/>
      <w:szCs w:val="28"/>
    </w:rPr>
  </w:style>
  <w:style w:type="paragraph" w:customStyle="1" w:styleId="52660FDDD87546EB8D70DC9554A5F382">
    <w:name w:val="52660FDDD87546EB8D70DC9554A5F382"/>
    <w:rsid w:val="00B2413C"/>
    <w:pPr>
      <w:spacing w:before="200" w:after="200" w:line="271" w:lineRule="auto"/>
    </w:pPr>
    <w:rPr>
      <w:rFonts w:eastAsiaTheme="minorHAnsi"/>
      <w:sz w:val="28"/>
      <w:szCs w:val="28"/>
    </w:rPr>
  </w:style>
  <w:style w:type="paragraph" w:customStyle="1" w:styleId="E2C31833850B41E18374C6200EC42675">
    <w:name w:val="E2C31833850B41E18374C6200EC42675"/>
    <w:rsid w:val="00B2413C"/>
    <w:pPr>
      <w:spacing w:before="200" w:after="200" w:line="271" w:lineRule="auto"/>
    </w:pPr>
    <w:rPr>
      <w:rFonts w:eastAsiaTheme="minorHAnsi"/>
      <w:sz w:val="28"/>
      <w:szCs w:val="28"/>
    </w:rPr>
  </w:style>
  <w:style w:type="paragraph" w:customStyle="1" w:styleId="DAAAD727545A4698891E1BEBA96978B2">
    <w:name w:val="DAAAD727545A4698891E1BEBA96978B2"/>
    <w:rsid w:val="00B2413C"/>
    <w:pPr>
      <w:spacing w:before="200" w:after="200" w:line="271" w:lineRule="auto"/>
    </w:pPr>
    <w:rPr>
      <w:rFonts w:eastAsiaTheme="minorHAnsi"/>
      <w:sz w:val="28"/>
      <w:szCs w:val="28"/>
    </w:rPr>
  </w:style>
  <w:style w:type="paragraph" w:customStyle="1" w:styleId="B733BB37C0444E20B3767FE72FE547CE">
    <w:name w:val="B733BB37C0444E20B3767FE72FE547CE"/>
    <w:rsid w:val="00B2413C"/>
    <w:pPr>
      <w:spacing w:before="200" w:after="200" w:line="271" w:lineRule="auto"/>
    </w:pPr>
    <w:rPr>
      <w:rFonts w:eastAsiaTheme="minorHAnsi"/>
      <w:sz w:val="28"/>
      <w:szCs w:val="28"/>
    </w:rPr>
  </w:style>
  <w:style w:type="paragraph" w:customStyle="1" w:styleId="283330DD29AE411B8641E4442FC18368">
    <w:name w:val="283330DD29AE411B8641E4442FC18368"/>
    <w:rsid w:val="00B2413C"/>
    <w:pPr>
      <w:spacing w:before="200" w:after="200" w:line="271" w:lineRule="auto"/>
    </w:pPr>
    <w:rPr>
      <w:rFonts w:eastAsiaTheme="minorHAnsi"/>
      <w:sz w:val="28"/>
      <w:szCs w:val="28"/>
    </w:rPr>
  </w:style>
  <w:style w:type="paragraph" w:customStyle="1" w:styleId="63EB9291E7B14DAC87EC75CF9CF011E2">
    <w:name w:val="63EB9291E7B14DAC87EC75CF9CF011E2"/>
    <w:rsid w:val="00B2413C"/>
    <w:pPr>
      <w:spacing w:before="200" w:after="200" w:line="271" w:lineRule="auto"/>
    </w:pPr>
    <w:rPr>
      <w:rFonts w:eastAsiaTheme="minorHAnsi"/>
      <w:sz w:val="28"/>
      <w:szCs w:val="28"/>
    </w:rPr>
  </w:style>
  <w:style w:type="paragraph" w:customStyle="1" w:styleId="D12142C8F5EF4354AFA4787F8BA55EC0">
    <w:name w:val="D12142C8F5EF4354AFA4787F8BA55EC0"/>
    <w:rsid w:val="00B2413C"/>
    <w:pPr>
      <w:spacing w:before="200" w:after="200" w:line="271" w:lineRule="auto"/>
    </w:pPr>
    <w:rPr>
      <w:rFonts w:eastAsiaTheme="minorHAnsi"/>
      <w:sz w:val="28"/>
      <w:szCs w:val="28"/>
    </w:rPr>
  </w:style>
  <w:style w:type="paragraph" w:customStyle="1" w:styleId="977BDD5F091D4CE582DD669D17A1AD9C">
    <w:name w:val="977BDD5F091D4CE582DD669D17A1AD9C"/>
    <w:rsid w:val="00B2413C"/>
    <w:pPr>
      <w:spacing w:before="200" w:after="200" w:line="271" w:lineRule="auto"/>
    </w:pPr>
    <w:rPr>
      <w:rFonts w:eastAsiaTheme="minorHAnsi"/>
      <w:sz w:val="28"/>
      <w:szCs w:val="28"/>
    </w:rPr>
  </w:style>
  <w:style w:type="paragraph" w:customStyle="1" w:styleId="B801BB1C0E0E4879A818BB144D0DF259">
    <w:name w:val="B801BB1C0E0E4879A818BB144D0DF259"/>
    <w:rsid w:val="00B2413C"/>
    <w:pPr>
      <w:spacing w:before="200" w:after="200" w:line="271" w:lineRule="auto"/>
    </w:pPr>
    <w:rPr>
      <w:rFonts w:eastAsiaTheme="minorHAnsi"/>
      <w:sz w:val="28"/>
      <w:szCs w:val="28"/>
    </w:rPr>
  </w:style>
  <w:style w:type="paragraph" w:customStyle="1" w:styleId="83186151374B4D8E86622A65417FC8EC">
    <w:name w:val="83186151374B4D8E86622A65417FC8EC"/>
    <w:rsid w:val="00B2413C"/>
    <w:pPr>
      <w:spacing w:before="200" w:after="200" w:line="271" w:lineRule="auto"/>
    </w:pPr>
    <w:rPr>
      <w:rFonts w:eastAsiaTheme="minorHAnsi"/>
      <w:sz w:val="28"/>
      <w:szCs w:val="28"/>
    </w:rPr>
  </w:style>
  <w:style w:type="paragraph" w:customStyle="1" w:styleId="C8F2BC0A8AD9428A8C08AADE2C5E7100">
    <w:name w:val="C8F2BC0A8AD9428A8C08AADE2C5E7100"/>
    <w:rsid w:val="00B2413C"/>
    <w:pPr>
      <w:spacing w:before="200" w:after="200" w:line="271" w:lineRule="auto"/>
    </w:pPr>
    <w:rPr>
      <w:rFonts w:eastAsiaTheme="minorHAnsi"/>
      <w:sz w:val="28"/>
      <w:szCs w:val="28"/>
    </w:rPr>
  </w:style>
  <w:style w:type="paragraph" w:customStyle="1" w:styleId="45A37F91CC4C40CD9DE5D00A730397DE">
    <w:name w:val="45A37F91CC4C40CD9DE5D00A730397DE"/>
    <w:rsid w:val="00B2413C"/>
    <w:pPr>
      <w:spacing w:before="200" w:after="200" w:line="271" w:lineRule="auto"/>
    </w:pPr>
    <w:rPr>
      <w:rFonts w:eastAsiaTheme="minorHAnsi"/>
      <w:sz w:val="28"/>
      <w:szCs w:val="28"/>
    </w:rPr>
  </w:style>
  <w:style w:type="paragraph" w:customStyle="1" w:styleId="18201134D20849FD962A6BEE06292C5C">
    <w:name w:val="18201134D20849FD962A6BEE06292C5C"/>
    <w:rsid w:val="00B2413C"/>
    <w:pPr>
      <w:spacing w:before="200" w:after="200" w:line="271" w:lineRule="auto"/>
    </w:pPr>
    <w:rPr>
      <w:rFonts w:eastAsiaTheme="minorHAnsi"/>
      <w:sz w:val="28"/>
      <w:szCs w:val="28"/>
    </w:rPr>
  </w:style>
  <w:style w:type="paragraph" w:customStyle="1" w:styleId="894027E1021B4B498EC45E201798EFDC">
    <w:name w:val="894027E1021B4B498EC45E201798EFDC"/>
    <w:rsid w:val="00B2413C"/>
    <w:pPr>
      <w:spacing w:before="200" w:after="200" w:line="271" w:lineRule="auto"/>
    </w:pPr>
    <w:rPr>
      <w:rFonts w:eastAsiaTheme="minorHAnsi"/>
      <w:sz w:val="28"/>
      <w:szCs w:val="28"/>
    </w:rPr>
  </w:style>
  <w:style w:type="paragraph" w:customStyle="1" w:styleId="B2D77E5366434C809F98DD6757470DEA">
    <w:name w:val="B2D77E5366434C809F98DD6757470DEA"/>
    <w:rsid w:val="00B2413C"/>
    <w:pPr>
      <w:spacing w:before="200" w:after="200" w:line="271" w:lineRule="auto"/>
    </w:pPr>
    <w:rPr>
      <w:rFonts w:eastAsiaTheme="minorHAnsi"/>
      <w:sz w:val="28"/>
      <w:szCs w:val="28"/>
    </w:rPr>
  </w:style>
  <w:style w:type="paragraph" w:customStyle="1" w:styleId="9A8E48279AE248E286BF5B21FDE2D43A">
    <w:name w:val="9A8E48279AE248E286BF5B21FDE2D43A"/>
    <w:rsid w:val="00B2413C"/>
    <w:pPr>
      <w:spacing w:before="200" w:after="200" w:line="271" w:lineRule="auto"/>
    </w:pPr>
    <w:rPr>
      <w:rFonts w:eastAsiaTheme="minorHAnsi"/>
      <w:sz w:val="28"/>
      <w:szCs w:val="28"/>
    </w:rPr>
  </w:style>
  <w:style w:type="paragraph" w:customStyle="1" w:styleId="7856100BC4C04682A1E043662EE05708">
    <w:name w:val="7856100BC4C04682A1E043662EE05708"/>
    <w:rsid w:val="00B2413C"/>
    <w:pPr>
      <w:spacing w:before="200" w:after="200" w:line="271" w:lineRule="auto"/>
    </w:pPr>
    <w:rPr>
      <w:rFonts w:eastAsiaTheme="minorHAnsi"/>
      <w:sz w:val="28"/>
      <w:szCs w:val="28"/>
    </w:rPr>
  </w:style>
  <w:style w:type="paragraph" w:customStyle="1" w:styleId="DE4BA69BF2D84D6EBCFA18FE7D0D82CD">
    <w:name w:val="DE4BA69BF2D84D6EBCFA18FE7D0D82CD"/>
    <w:rsid w:val="00B2413C"/>
    <w:pPr>
      <w:spacing w:before="200" w:after="200" w:line="271" w:lineRule="auto"/>
    </w:pPr>
    <w:rPr>
      <w:rFonts w:eastAsiaTheme="minorHAnsi"/>
      <w:sz w:val="28"/>
      <w:szCs w:val="28"/>
    </w:rPr>
  </w:style>
  <w:style w:type="paragraph" w:customStyle="1" w:styleId="810195B313C344E29B848B8E17EB9AF4">
    <w:name w:val="810195B313C344E29B848B8E17EB9AF4"/>
    <w:rsid w:val="00B2413C"/>
    <w:pPr>
      <w:spacing w:before="200" w:after="200" w:line="271" w:lineRule="auto"/>
    </w:pPr>
    <w:rPr>
      <w:rFonts w:eastAsiaTheme="minorHAnsi"/>
      <w:sz w:val="28"/>
      <w:szCs w:val="28"/>
    </w:rPr>
  </w:style>
  <w:style w:type="paragraph" w:customStyle="1" w:styleId="4E8F4002C3584046A71432FF74C5B595">
    <w:name w:val="4E8F4002C3584046A71432FF74C5B595"/>
    <w:rsid w:val="00B2413C"/>
    <w:pPr>
      <w:spacing w:before="200" w:after="200" w:line="271" w:lineRule="auto"/>
    </w:pPr>
    <w:rPr>
      <w:rFonts w:eastAsiaTheme="minorHAnsi"/>
      <w:sz w:val="28"/>
      <w:szCs w:val="28"/>
    </w:rPr>
  </w:style>
  <w:style w:type="paragraph" w:customStyle="1" w:styleId="F38C1659B0E34688BAF99BE8B857D120">
    <w:name w:val="F38C1659B0E34688BAF99BE8B857D120"/>
    <w:rsid w:val="00B2413C"/>
    <w:pPr>
      <w:spacing w:before="200" w:after="200" w:line="271" w:lineRule="auto"/>
    </w:pPr>
    <w:rPr>
      <w:rFonts w:eastAsiaTheme="minorHAnsi"/>
      <w:sz w:val="28"/>
      <w:szCs w:val="28"/>
    </w:rPr>
  </w:style>
  <w:style w:type="paragraph" w:customStyle="1" w:styleId="3F471AFB10E143028068FDB761AD9483">
    <w:name w:val="3F471AFB10E143028068FDB761AD9483"/>
    <w:rsid w:val="00B2413C"/>
    <w:pPr>
      <w:spacing w:before="200" w:after="200" w:line="271" w:lineRule="auto"/>
    </w:pPr>
    <w:rPr>
      <w:rFonts w:eastAsiaTheme="minorHAnsi"/>
      <w:sz w:val="28"/>
      <w:szCs w:val="28"/>
    </w:rPr>
  </w:style>
  <w:style w:type="paragraph" w:customStyle="1" w:styleId="BD30E57385634651994EB8C3BD62FBCA">
    <w:name w:val="BD30E57385634651994EB8C3BD62FBCA"/>
    <w:rsid w:val="00B2413C"/>
    <w:pPr>
      <w:spacing w:before="200" w:after="200" w:line="271" w:lineRule="auto"/>
    </w:pPr>
    <w:rPr>
      <w:rFonts w:eastAsiaTheme="minorHAnsi"/>
      <w:sz w:val="28"/>
      <w:szCs w:val="28"/>
    </w:rPr>
  </w:style>
  <w:style w:type="paragraph" w:customStyle="1" w:styleId="8B96D7826CFB4F60BCC9C1D7C53A6B87">
    <w:name w:val="8B96D7826CFB4F60BCC9C1D7C53A6B87"/>
    <w:rsid w:val="00B2413C"/>
    <w:pPr>
      <w:spacing w:before="200" w:after="200" w:line="271" w:lineRule="auto"/>
    </w:pPr>
    <w:rPr>
      <w:rFonts w:eastAsiaTheme="minorHAnsi"/>
      <w:sz w:val="28"/>
      <w:szCs w:val="28"/>
    </w:rPr>
  </w:style>
  <w:style w:type="paragraph" w:customStyle="1" w:styleId="AE7F379B82FE4BFBAFF507B86DFF6AD4">
    <w:name w:val="AE7F379B82FE4BFBAFF507B86DFF6AD4"/>
    <w:rsid w:val="00B2413C"/>
    <w:pPr>
      <w:spacing w:before="200" w:after="200" w:line="271" w:lineRule="auto"/>
    </w:pPr>
    <w:rPr>
      <w:rFonts w:eastAsiaTheme="minorHAnsi"/>
      <w:sz w:val="28"/>
      <w:szCs w:val="28"/>
    </w:rPr>
  </w:style>
  <w:style w:type="paragraph" w:customStyle="1" w:styleId="5016E2179DB44A73AB2F4BAB7C8A5536">
    <w:name w:val="5016E2179DB44A73AB2F4BAB7C8A5536"/>
    <w:rsid w:val="00B2413C"/>
    <w:pPr>
      <w:spacing w:before="200" w:after="200" w:line="271" w:lineRule="auto"/>
    </w:pPr>
    <w:rPr>
      <w:rFonts w:eastAsiaTheme="minorHAnsi"/>
      <w:sz w:val="28"/>
      <w:szCs w:val="28"/>
    </w:rPr>
  </w:style>
  <w:style w:type="paragraph" w:customStyle="1" w:styleId="7FE8F4E147FA47B4805F36217F92BAF5">
    <w:name w:val="7FE8F4E147FA47B4805F36217F92BAF5"/>
    <w:rsid w:val="00B2413C"/>
    <w:pPr>
      <w:spacing w:before="200" w:after="200" w:line="271" w:lineRule="auto"/>
    </w:pPr>
    <w:rPr>
      <w:rFonts w:eastAsiaTheme="minorHAnsi"/>
      <w:sz w:val="28"/>
      <w:szCs w:val="28"/>
    </w:rPr>
  </w:style>
  <w:style w:type="paragraph" w:customStyle="1" w:styleId="005CCA27B8484BE481EF3301C79E9367">
    <w:name w:val="005CCA27B8484BE481EF3301C79E9367"/>
    <w:rsid w:val="00B2413C"/>
    <w:pPr>
      <w:spacing w:before="200" w:after="200" w:line="271" w:lineRule="auto"/>
    </w:pPr>
    <w:rPr>
      <w:rFonts w:eastAsiaTheme="minorHAnsi"/>
      <w:sz w:val="28"/>
      <w:szCs w:val="28"/>
    </w:rPr>
  </w:style>
  <w:style w:type="paragraph" w:customStyle="1" w:styleId="33F4B64D3A7445309ECA0EB79B1CBB42">
    <w:name w:val="33F4B64D3A7445309ECA0EB79B1CBB42"/>
    <w:rsid w:val="00B2413C"/>
    <w:pPr>
      <w:spacing w:before="200" w:after="200" w:line="271" w:lineRule="auto"/>
    </w:pPr>
    <w:rPr>
      <w:rFonts w:eastAsiaTheme="minorHAnsi"/>
      <w:sz w:val="28"/>
      <w:szCs w:val="28"/>
    </w:rPr>
  </w:style>
  <w:style w:type="paragraph" w:customStyle="1" w:styleId="09E739FFC9C84A61B8CBE4A686B1C137">
    <w:name w:val="09E739FFC9C84A61B8CBE4A686B1C137"/>
    <w:rsid w:val="00B2413C"/>
    <w:pPr>
      <w:spacing w:before="200" w:after="200" w:line="271" w:lineRule="auto"/>
    </w:pPr>
    <w:rPr>
      <w:rFonts w:eastAsiaTheme="minorHAnsi"/>
      <w:sz w:val="28"/>
      <w:szCs w:val="28"/>
    </w:rPr>
  </w:style>
  <w:style w:type="paragraph" w:customStyle="1" w:styleId="F34599C003CB426CB9700052E17D7858">
    <w:name w:val="F34599C003CB426CB9700052E17D7858"/>
    <w:rsid w:val="00B2413C"/>
    <w:pPr>
      <w:spacing w:before="200" w:after="200" w:line="271" w:lineRule="auto"/>
    </w:pPr>
    <w:rPr>
      <w:rFonts w:eastAsiaTheme="minorHAnsi"/>
      <w:sz w:val="28"/>
      <w:szCs w:val="28"/>
    </w:rPr>
  </w:style>
  <w:style w:type="paragraph" w:customStyle="1" w:styleId="EFC81B1E52E8456895F84AFCA152C46B">
    <w:name w:val="EFC81B1E52E8456895F84AFCA152C46B"/>
    <w:rsid w:val="00B2413C"/>
    <w:pPr>
      <w:spacing w:before="200" w:after="200" w:line="271" w:lineRule="auto"/>
    </w:pPr>
    <w:rPr>
      <w:rFonts w:eastAsiaTheme="minorHAnsi"/>
      <w:sz w:val="28"/>
      <w:szCs w:val="28"/>
    </w:rPr>
  </w:style>
  <w:style w:type="paragraph" w:customStyle="1" w:styleId="D19944F8AC32493EABD6D9663EDFB200">
    <w:name w:val="D19944F8AC32493EABD6D9663EDFB200"/>
    <w:rsid w:val="00B2413C"/>
    <w:pPr>
      <w:spacing w:before="200" w:after="200" w:line="271" w:lineRule="auto"/>
    </w:pPr>
    <w:rPr>
      <w:rFonts w:eastAsiaTheme="minorHAnsi"/>
      <w:sz w:val="28"/>
      <w:szCs w:val="28"/>
    </w:rPr>
  </w:style>
  <w:style w:type="paragraph" w:customStyle="1" w:styleId="0F35A8200A604916AFA54A3E0516D465">
    <w:name w:val="0F35A8200A604916AFA54A3E0516D465"/>
    <w:rsid w:val="00B2413C"/>
    <w:pPr>
      <w:spacing w:before="200" w:after="200" w:line="271" w:lineRule="auto"/>
    </w:pPr>
    <w:rPr>
      <w:rFonts w:eastAsiaTheme="minorHAnsi"/>
      <w:sz w:val="28"/>
      <w:szCs w:val="28"/>
    </w:rPr>
  </w:style>
  <w:style w:type="paragraph" w:customStyle="1" w:styleId="97E3959A409F4136B12792562AACBC1C">
    <w:name w:val="97E3959A409F4136B12792562AACBC1C"/>
    <w:rsid w:val="00B2413C"/>
    <w:pPr>
      <w:spacing w:before="200" w:after="200" w:line="271" w:lineRule="auto"/>
    </w:pPr>
    <w:rPr>
      <w:rFonts w:eastAsiaTheme="minorHAnsi"/>
      <w:sz w:val="28"/>
      <w:szCs w:val="28"/>
    </w:rPr>
  </w:style>
  <w:style w:type="paragraph" w:customStyle="1" w:styleId="BA0A29B55B084B5ABF6EB501C8802762">
    <w:name w:val="BA0A29B55B084B5ABF6EB501C8802762"/>
    <w:rsid w:val="00B2413C"/>
    <w:pPr>
      <w:spacing w:before="200" w:after="200" w:line="271" w:lineRule="auto"/>
    </w:pPr>
    <w:rPr>
      <w:rFonts w:eastAsiaTheme="minorHAnsi"/>
      <w:sz w:val="28"/>
      <w:szCs w:val="28"/>
    </w:rPr>
  </w:style>
  <w:style w:type="paragraph" w:customStyle="1" w:styleId="3041CBACCDF54531BA72F02DB505D2CA">
    <w:name w:val="3041CBACCDF54531BA72F02DB505D2CA"/>
    <w:rsid w:val="00B2413C"/>
    <w:pPr>
      <w:spacing w:before="200" w:after="200" w:line="271" w:lineRule="auto"/>
    </w:pPr>
    <w:rPr>
      <w:rFonts w:eastAsiaTheme="minorHAnsi"/>
      <w:sz w:val="28"/>
      <w:szCs w:val="28"/>
    </w:rPr>
  </w:style>
  <w:style w:type="paragraph" w:customStyle="1" w:styleId="D9BE49A781154575BD17BC0713CCFB82">
    <w:name w:val="D9BE49A781154575BD17BC0713CCFB82"/>
    <w:rsid w:val="00B2413C"/>
    <w:pPr>
      <w:spacing w:before="200" w:after="200" w:line="271" w:lineRule="auto"/>
    </w:pPr>
    <w:rPr>
      <w:rFonts w:eastAsiaTheme="minorHAnsi"/>
      <w:sz w:val="28"/>
      <w:szCs w:val="28"/>
    </w:rPr>
  </w:style>
  <w:style w:type="paragraph" w:customStyle="1" w:styleId="C103DD751C714E1990E7FBE7D11387C8">
    <w:name w:val="C103DD751C714E1990E7FBE7D11387C8"/>
    <w:rsid w:val="00B2413C"/>
    <w:pPr>
      <w:spacing w:before="200" w:after="200" w:line="271" w:lineRule="auto"/>
    </w:pPr>
    <w:rPr>
      <w:rFonts w:eastAsiaTheme="minorHAnsi"/>
      <w:sz w:val="28"/>
      <w:szCs w:val="28"/>
    </w:rPr>
  </w:style>
  <w:style w:type="paragraph" w:customStyle="1" w:styleId="B2336D9021444942898420CB27C52B00">
    <w:name w:val="B2336D9021444942898420CB27C52B00"/>
    <w:rsid w:val="00B2413C"/>
    <w:pPr>
      <w:spacing w:before="200" w:after="200" w:line="271" w:lineRule="auto"/>
    </w:pPr>
    <w:rPr>
      <w:rFonts w:eastAsiaTheme="minorHAnsi"/>
      <w:sz w:val="28"/>
      <w:szCs w:val="28"/>
    </w:rPr>
  </w:style>
  <w:style w:type="paragraph" w:customStyle="1" w:styleId="1CC6DC4D6D0847DD81A66F7ED2E22D3F">
    <w:name w:val="1CC6DC4D6D0847DD81A66F7ED2E22D3F"/>
    <w:rsid w:val="00B2413C"/>
    <w:pPr>
      <w:spacing w:before="200" w:after="200" w:line="271" w:lineRule="auto"/>
    </w:pPr>
    <w:rPr>
      <w:rFonts w:eastAsiaTheme="minorHAnsi"/>
      <w:sz w:val="28"/>
      <w:szCs w:val="28"/>
    </w:rPr>
  </w:style>
  <w:style w:type="paragraph" w:customStyle="1" w:styleId="9175F924DDF746BE96B595D2948F4735">
    <w:name w:val="9175F924DDF746BE96B595D2948F4735"/>
    <w:rsid w:val="00B2413C"/>
    <w:pPr>
      <w:spacing w:before="200" w:after="200" w:line="271" w:lineRule="auto"/>
    </w:pPr>
    <w:rPr>
      <w:rFonts w:eastAsiaTheme="minorHAnsi"/>
      <w:sz w:val="28"/>
      <w:szCs w:val="28"/>
    </w:rPr>
  </w:style>
  <w:style w:type="paragraph" w:customStyle="1" w:styleId="A0396BD3837245DD8B05DD798C44E43E">
    <w:name w:val="A0396BD3837245DD8B05DD798C44E43E"/>
    <w:rsid w:val="00B2413C"/>
    <w:pPr>
      <w:spacing w:before="200" w:after="200" w:line="271" w:lineRule="auto"/>
    </w:pPr>
    <w:rPr>
      <w:rFonts w:eastAsiaTheme="minorHAnsi"/>
      <w:sz w:val="28"/>
      <w:szCs w:val="28"/>
    </w:rPr>
  </w:style>
  <w:style w:type="paragraph" w:customStyle="1" w:styleId="72A134EBD3894A54A109331E7567B6A6">
    <w:name w:val="72A134EBD3894A54A109331E7567B6A6"/>
    <w:rsid w:val="00B2413C"/>
    <w:pPr>
      <w:spacing w:before="200" w:after="200" w:line="271" w:lineRule="auto"/>
    </w:pPr>
    <w:rPr>
      <w:rFonts w:eastAsiaTheme="minorHAnsi"/>
      <w:sz w:val="28"/>
      <w:szCs w:val="28"/>
    </w:rPr>
  </w:style>
  <w:style w:type="paragraph" w:customStyle="1" w:styleId="DA1883D9CE1A484E8AFDC2E07BB18C57">
    <w:name w:val="DA1883D9CE1A484E8AFDC2E07BB18C57"/>
    <w:rsid w:val="00B2413C"/>
    <w:pPr>
      <w:spacing w:before="200" w:after="200" w:line="271" w:lineRule="auto"/>
    </w:pPr>
    <w:rPr>
      <w:rFonts w:eastAsiaTheme="minorHAnsi"/>
      <w:sz w:val="28"/>
      <w:szCs w:val="28"/>
    </w:rPr>
  </w:style>
  <w:style w:type="paragraph" w:customStyle="1" w:styleId="F8CF78381663435788304B8B02445F8A">
    <w:name w:val="F8CF78381663435788304B8B02445F8A"/>
    <w:rsid w:val="00B2413C"/>
    <w:pPr>
      <w:spacing w:before="200" w:after="200" w:line="271" w:lineRule="auto"/>
    </w:pPr>
    <w:rPr>
      <w:rFonts w:eastAsiaTheme="minorHAnsi"/>
      <w:sz w:val="28"/>
      <w:szCs w:val="28"/>
    </w:rPr>
  </w:style>
  <w:style w:type="paragraph" w:customStyle="1" w:styleId="01FFA50D8B224E859591D0EC4C811E85">
    <w:name w:val="01FFA50D8B224E859591D0EC4C811E85"/>
    <w:rsid w:val="00B2413C"/>
    <w:pPr>
      <w:spacing w:before="200" w:after="200" w:line="271" w:lineRule="auto"/>
    </w:pPr>
    <w:rPr>
      <w:rFonts w:eastAsiaTheme="minorHAnsi"/>
      <w:sz w:val="28"/>
      <w:szCs w:val="28"/>
    </w:rPr>
  </w:style>
  <w:style w:type="paragraph" w:customStyle="1" w:styleId="3A55DC47BDC24A59AF4824CECDC26B8D">
    <w:name w:val="3A55DC47BDC24A59AF4824CECDC26B8D"/>
    <w:rsid w:val="00B2413C"/>
    <w:pPr>
      <w:spacing w:before="200" w:after="200" w:line="271" w:lineRule="auto"/>
    </w:pPr>
    <w:rPr>
      <w:rFonts w:eastAsiaTheme="minorHAnsi"/>
      <w:sz w:val="28"/>
      <w:szCs w:val="28"/>
    </w:rPr>
  </w:style>
  <w:style w:type="paragraph" w:customStyle="1" w:styleId="420CD687269F4298BD7D1DA0F0E04F4F">
    <w:name w:val="420CD687269F4298BD7D1DA0F0E04F4F"/>
    <w:rsid w:val="00B2413C"/>
    <w:pPr>
      <w:spacing w:before="200" w:after="200" w:line="271" w:lineRule="auto"/>
    </w:pPr>
    <w:rPr>
      <w:rFonts w:eastAsiaTheme="minorHAnsi"/>
      <w:sz w:val="28"/>
      <w:szCs w:val="28"/>
    </w:rPr>
  </w:style>
  <w:style w:type="paragraph" w:customStyle="1" w:styleId="92E280DAD5EC45EE9D1E8F7466C5D822">
    <w:name w:val="92E280DAD5EC45EE9D1E8F7466C5D822"/>
    <w:rsid w:val="00B2413C"/>
    <w:pPr>
      <w:spacing w:before="200" w:after="200" w:line="271" w:lineRule="auto"/>
    </w:pPr>
    <w:rPr>
      <w:rFonts w:eastAsiaTheme="minorHAnsi"/>
      <w:sz w:val="28"/>
      <w:szCs w:val="28"/>
    </w:rPr>
  </w:style>
  <w:style w:type="paragraph" w:customStyle="1" w:styleId="E56D8EE223EA44279E698DB6C84CCF01">
    <w:name w:val="E56D8EE223EA44279E698DB6C84CCF01"/>
    <w:rsid w:val="00B2413C"/>
    <w:pPr>
      <w:spacing w:before="200" w:after="200" w:line="271" w:lineRule="auto"/>
    </w:pPr>
    <w:rPr>
      <w:rFonts w:eastAsiaTheme="minorHAnsi"/>
      <w:sz w:val="28"/>
      <w:szCs w:val="28"/>
    </w:rPr>
  </w:style>
  <w:style w:type="paragraph" w:customStyle="1" w:styleId="E982BE566C394B1F8FF61D58724E7DAD">
    <w:name w:val="E982BE566C394B1F8FF61D58724E7DAD"/>
    <w:rsid w:val="00B2413C"/>
    <w:pPr>
      <w:spacing w:before="200" w:after="200" w:line="271" w:lineRule="auto"/>
    </w:pPr>
    <w:rPr>
      <w:rFonts w:eastAsiaTheme="minorHAnsi"/>
      <w:sz w:val="28"/>
      <w:szCs w:val="28"/>
    </w:rPr>
  </w:style>
  <w:style w:type="paragraph" w:customStyle="1" w:styleId="03C89339165B42599F9B11A5479267B5">
    <w:name w:val="03C89339165B42599F9B11A5479267B5"/>
    <w:rsid w:val="00B2413C"/>
    <w:pPr>
      <w:spacing w:before="200" w:after="200" w:line="271" w:lineRule="auto"/>
    </w:pPr>
    <w:rPr>
      <w:rFonts w:eastAsiaTheme="minorHAnsi"/>
      <w:sz w:val="28"/>
      <w:szCs w:val="28"/>
    </w:rPr>
  </w:style>
  <w:style w:type="paragraph" w:customStyle="1" w:styleId="86C768790B5446F4A84A6D9E21861443">
    <w:name w:val="86C768790B5446F4A84A6D9E21861443"/>
    <w:rsid w:val="00B2413C"/>
    <w:pPr>
      <w:spacing w:before="200" w:after="200" w:line="271" w:lineRule="auto"/>
    </w:pPr>
    <w:rPr>
      <w:rFonts w:eastAsiaTheme="minorHAnsi"/>
      <w:sz w:val="28"/>
      <w:szCs w:val="28"/>
    </w:rPr>
  </w:style>
  <w:style w:type="paragraph" w:customStyle="1" w:styleId="A2D78B599E484C1DB2C3FE08922CE08D">
    <w:name w:val="A2D78B599E484C1DB2C3FE08922CE08D"/>
    <w:rsid w:val="00B2413C"/>
    <w:pPr>
      <w:spacing w:before="200" w:after="200" w:line="271" w:lineRule="auto"/>
    </w:pPr>
    <w:rPr>
      <w:rFonts w:eastAsiaTheme="minorHAnsi"/>
      <w:sz w:val="28"/>
      <w:szCs w:val="28"/>
    </w:rPr>
  </w:style>
  <w:style w:type="paragraph" w:customStyle="1" w:styleId="833FC7A4B09F4532A07DA1819446144A">
    <w:name w:val="833FC7A4B09F4532A07DA1819446144A"/>
    <w:rsid w:val="00B2413C"/>
    <w:pPr>
      <w:spacing w:before="200" w:after="200" w:line="271" w:lineRule="auto"/>
    </w:pPr>
    <w:rPr>
      <w:rFonts w:eastAsiaTheme="minorHAnsi"/>
      <w:sz w:val="28"/>
      <w:szCs w:val="28"/>
    </w:rPr>
  </w:style>
  <w:style w:type="paragraph" w:customStyle="1" w:styleId="0D808CD1BB84479982A484B37AB7A4EF">
    <w:name w:val="0D808CD1BB84479982A484B37AB7A4EF"/>
    <w:rsid w:val="00B2413C"/>
    <w:pPr>
      <w:spacing w:before="200" w:after="200" w:line="271" w:lineRule="auto"/>
    </w:pPr>
    <w:rPr>
      <w:rFonts w:eastAsiaTheme="minorHAnsi"/>
      <w:sz w:val="28"/>
      <w:szCs w:val="28"/>
    </w:rPr>
  </w:style>
  <w:style w:type="paragraph" w:customStyle="1" w:styleId="118359A0A42C4C74ABF3EA1EEC9C7384">
    <w:name w:val="118359A0A42C4C74ABF3EA1EEC9C7384"/>
    <w:rsid w:val="00B2413C"/>
    <w:pPr>
      <w:spacing w:before="200" w:after="200" w:line="271" w:lineRule="auto"/>
    </w:pPr>
    <w:rPr>
      <w:rFonts w:eastAsiaTheme="minorHAnsi"/>
      <w:sz w:val="28"/>
      <w:szCs w:val="28"/>
    </w:rPr>
  </w:style>
  <w:style w:type="paragraph" w:customStyle="1" w:styleId="56345C4B284047D997E7FD7EF3B24526">
    <w:name w:val="56345C4B284047D997E7FD7EF3B24526"/>
    <w:rsid w:val="00B2413C"/>
    <w:pPr>
      <w:spacing w:before="200" w:after="200" w:line="271" w:lineRule="auto"/>
    </w:pPr>
    <w:rPr>
      <w:rFonts w:eastAsiaTheme="minorHAnsi"/>
      <w:sz w:val="28"/>
      <w:szCs w:val="28"/>
    </w:rPr>
  </w:style>
  <w:style w:type="paragraph" w:customStyle="1" w:styleId="FA0C4D0BBBC74F5096947F2E03439368">
    <w:name w:val="FA0C4D0BBBC74F5096947F2E03439368"/>
    <w:rsid w:val="00B2413C"/>
    <w:pPr>
      <w:spacing w:before="200" w:after="200" w:line="271" w:lineRule="auto"/>
    </w:pPr>
    <w:rPr>
      <w:rFonts w:eastAsiaTheme="minorHAnsi"/>
      <w:sz w:val="28"/>
      <w:szCs w:val="28"/>
    </w:rPr>
  </w:style>
  <w:style w:type="paragraph" w:customStyle="1" w:styleId="77344C6C8ACC4BFB9C2B84E63899C1E6">
    <w:name w:val="77344C6C8ACC4BFB9C2B84E63899C1E6"/>
    <w:rsid w:val="00B2413C"/>
    <w:pPr>
      <w:spacing w:before="200" w:after="200" w:line="271" w:lineRule="auto"/>
    </w:pPr>
    <w:rPr>
      <w:rFonts w:eastAsiaTheme="minorHAnsi"/>
      <w:sz w:val="28"/>
      <w:szCs w:val="28"/>
    </w:rPr>
  </w:style>
  <w:style w:type="paragraph" w:customStyle="1" w:styleId="6E306173BBDB4FA38FC81CC8F09CDC52">
    <w:name w:val="6E306173BBDB4FA38FC81CC8F09CDC52"/>
    <w:rsid w:val="00B2413C"/>
    <w:pPr>
      <w:spacing w:before="200" w:after="200" w:line="271" w:lineRule="auto"/>
    </w:pPr>
    <w:rPr>
      <w:rFonts w:eastAsiaTheme="minorHAnsi"/>
      <w:sz w:val="28"/>
      <w:szCs w:val="28"/>
    </w:rPr>
  </w:style>
  <w:style w:type="paragraph" w:customStyle="1" w:styleId="09D00DCC03B743F19A66329F5EC32F82">
    <w:name w:val="09D00DCC03B743F19A66329F5EC32F82"/>
    <w:rsid w:val="00B2413C"/>
    <w:pPr>
      <w:spacing w:before="200" w:after="200" w:line="271" w:lineRule="auto"/>
    </w:pPr>
    <w:rPr>
      <w:rFonts w:eastAsiaTheme="minorHAnsi"/>
      <w:sz w:val="28"/>
      <w:szCs w:val="28"/>
    </w:rPr>
  </w:style>
  <w:style w:type="paragraph" w:customStyle="1" w:styleId="94F50C8397594E5997A2DC12484074D5">
    <w:name w:val="94F50C8397594E5997A2DC12484074D5"/>
    <w:rsid w:val="00B2413C"/>
    <w:pPr>
      <w:spacing w:before="200" w:after="200" w:line="271" w:lineRule="auto"/>
    </w:pPr>
    <w:rPr>
      <w:rFonts w:eastAsiaTheme="minorHAnsi"/>
      <w:sz w:val="28"/>
      <w:szCs w:val="28"/>
    </w:rPr>
  </w:style>
  <w:style w:type="paragraph" w:customStyle="1" w:styleId="2513AE192BC646FC8977DE0F7A31619A">
    <w:name w:val="2513AE192BC646FC8977DE0F7A31619A"/>
    <w:rsid w:val="00B2413C"/>
    <w:pPr>
      <w:spacing w:before="200" w:after="200" w:line="271" w:lineRule="auto"/>
    </w:pPr>
    <w:rPr>
      <w:rFonts w:eastAsiaTheme="minorHAnsi"/>
      <w:sz w:val="28"/>
      <w:szCs w:val="28"/>
    </w:rPr>
  </w:style>
  <w:style w:type="paragraph" w:customStyle="1" w:styleId="B869E1ADCCF24EF9A96164FF5EAE761D">
    <w:name w:val="B869E1ADCCF24EF9A96164FF5EAE761D"/>
    <w:rsid w:val="00B2413C"/>
    <w:pPr>
      <w:spacing w:before="200" w:after="200" w:line="271" w:lineRule="auto"/>
    </w:pPr>
    <w:rPr>
      <w:rFonts w:eastAsiaTheme="minorHAnsi"/>
      <w:sz w:val="28"/>
      <w:szCs w:val="28"/>
    </w:rPr>
  </w:style>
  <w:style w:type="paragraph" w:customStyle="1" w:styleId="E343809F78FA4F478807019A8477DABD">
    <w:name w:val="E343809F78FA4F478807019A8477DABD"/>
    <w:rsid w:val="00B2413C"/>
    <w:pPr>
      <w:spacing w:before="200" w:after="200" w:line="271" w:lineRule="auto"/>
    </w:pPr>
    <w:rPr>
      <w:rFonts w:eastAsiaTheme="minorHAnsi"/>
      <w:sz w:val="28"/>
      <w:szCs w:val="28"/>
    </w:rPr>
  </w:style>
  <w:style w:type="paragraph" w:customStyle="1" w:styleId="380CCFD4567141DEBAF42395E585B5F0">
    <w:name w:val="380CCFD4567141DEBAF42395E585B5F0"/>
    <w:rsid w:val="00B2413C"/>
    <w:pPr>
      <w:spacing w:before="200" w:after="200" w:line="271" w:lineRule="auto"/>
    </w:pPr>
    <w:rPr>
      <w:rFonts w:eastAsiaTheme="minorHAnsi"/>
      <w:sz w:val="28"/>
      <w:szCs w:val="28"/>
    </w:rPr>
  </w:style>
  <w:style w:type="paragraph" w:customStyle="1" w:styleId="9EA2F80DC5F94859B298CE8777D13A3C">
    <w:name w:val="9EA2F80DC5F94859B298CE8777D13A3C"/>
    <w:rsid w:val="00B2413C"/>
    <w:pPr>
      <w:spacing w:before="200" w:after="200" w:line="271" w:lineRule="auto"/>
    </w:pPr>
    <w:rPr>
      <w:rFonts w:eastAsiaTheme="minorHAnsi"/>
      <w:sz w:val="28"/>
      <w:szCs w:val="28"/>
    </w:rPr>
  </w:style>
  <w:style w:type="paragraph" w:customStyle="1" w:styleId="C03516C2A1D649FF864B9A499CAE59E2">
    <w:name w:val="C03516C2A1D649FF864B9A499CAE59E2"/>
    <w:rsid w:val="00B2413C"/>
    <w:pPr>
      <w:spacing w:before="200" w:after="200" w:line="271" w:lineRule="auto"/>
    </w:pPr>
    <w:rPr>
      <w:rFonts w:eastAsiaTheme="minorHAnsi"/>
      <w:sz w:val="28"/>
      <w:szCs w:val="28"/>
    </w:rPr>
  </w:style>
  <w:style w:type="paragraph" w:customStyle="1" w:styleId="C5781A6D27BD458A85D7F1097E888B94">
    <w:name w:val="C5781A6D27BD458A85D7F1097E888B94"/>
    <w:rsid w:val="00B2413C"/>
    <w:pPr>
      <w:spacing w:before="200" w:after="200" w:line="271" w:lineRule="auto"/>
    </w:pPr>
    <w:rPr>
      <w:rFonts w:eastAsiaTheme="minorHAnsi"/>
      <w:sz w:val="28"/>
      <w:szCs w:val="28"/>
    </w:rPr>
  </w:style>
  <w:style w:type="paragraph" w:customStyle="1" w:styleId="BD4DF539E18543C99D29C32AEC221E0E">
    <w:name w:val="BD4DF539E18543C99D29C32AEC221E0E"/>
    <w:rsid w:val="00B2413C"/>
    <w:pPr>
      <w:spacing w:before="200" w:after="200" w:line="271" w:lineRule="auto"/>
    </w:pPr>
    <w:rPr>
      <w:rFonts w:eastAsiaTheme="minorHAnsi"/>
      <w:sz w:val="28"/>
      <w:szCs w:val="28"/>
    </w:rPr>
  </w:style>
  <w:style w:type="paragraph" w:customStyle="1" w:styleId="B4140B3CAAB34EDEAC6E4C45DA6ED12B">
    <w:name w:val="B4140B3CAAB34EDEAC6E4C45DA6ED12B"/>
    <w:rsid w:val="00B2413C"/>
    <w:pPr>
      <w:spacing w:before="200" w:after="200" w:line="271" w:lineRule="auto"/>
    </w:pPr>
    <w:rPr>
      <w:rFonts w:eastAsiaTheme="minorHAnsi"/>
      <w:sz w:val="28"/>
      <w:szCs w:val="28"/>
    </w:rPr>
  </w:style>
  <w:style w:type="paragraph" w:customStyle="1" w:styleId="1671C2B469064798BD09CEF2BA491A6A">
    <w:name w:val="1671C2B469064798BD09CEF2BA491A6A"/>
    <w:rsid w:val="00B2413C"/>
    <w:pPr>
      <w:spacing w:before="200" w:after="200" w:line="271" w:lineRule="auto"/>
    </w:pPr>
    <w:rPr>
      <w:rFonts w:eastAsiaTheme="minorHAnsi"/>
      <w:sz w:val="28"/>
      <w:szCs w:val="28"/>
    </w:rPr>
  </w:style>
  <w:style w:type="paragraph" w:customStyle="1" w:styleId="92ECA2DFF0ED47BEB913D795345C2C28">
    <w:name w:val="92ECA2DFF0ED47BEB913D795345C2C28"/>
    <w:rsid w:val="00B2413C"/>
    <w:pPr>
      <w:spacing w:before="200" w:after="200" w:line="271" w:lineRule="auto"/>
    </w:pPr>
    <w:rPr>
      <w:rFonts w:eastAsiaTheme="minorHAnsi"/>
      <w:sz w:val="28"/>
      <w:szCs w:val="28"/>
    </w:rPr>
  </w:style>
  <w:style w:type="paragraph" w:customStyle="1" w:styleId="D37DA0DA03464DCFA82DB93A6AA5C3ED">
    <w:name w:val="D37DA0DA03464DCFA82DB93A6AA5C3ED"/>
    <w:rsid w:val="00B2413C"/>
    <w:pPr>
      <w:spacing w:before="200" w:after="200" w:line="271" w:lineRule="auto"/>
    </w:pPr>
    <w:rPr>
      <w:rFonts w:eastAsiaTheme="minorHAnsi"/>
      <w:sz w:val="28"/>
      <w:szCs w:val="28"/>
    </w:rPr>
  </w:style>
  <w:style w:type="paragraph" w:customStyle="1" w:styleId="6A712702350C4D6FAE877607699CB2DF">
    <w:name w:val="6A712702350C4D6FAE877607699CB2DF"/>
    <w:rsid w:val="00B2413C"/>
    <w:pPr>
      <w:spacing w:before="200" w:after="200" w:line="271" w:lineRule="auto"/>
    </w:pPr>
    <w:rPr>
      <w:rFonts w:eastAsiaTheme="minorHAnsi"/>
      <w:sz w:val="28"/>
      <w:szCs w:val="28"/>
    </w:rPr>
  </w:style>
  <w:style w:type="paragraph" w:customStyle="1" w:styleId="87BACD356E624F67A21D623C0C16A95E">
    <w:name w:val="87BACD356E624F67A21D623C0C16A95E"/>
    <w:rsid w:val="00B2413C"/>
    <w:pPr>
      <w:spacing w:before="200" w:after="200" w:line="271" w:lineRule="auto"/>
    </w:pPr>
    <w:rPr>
      <w:rFonts w:eastAsiaTheme="minorHAnsi"/>
      <w:sz w:val="28"/>
      <w:szCs w:val="28"/>
    </w:rPr>
  </w:style>
  <w:style w:type="paragraph" w:customStyle="1" w:styleId="30544C1767754BC6817DB4A69467BFD6">
    <w:name w:val="30544C1767754BC6817DB4A69467BFD6"/>
    <w:rsid w:val="00B2413C"/>
    <w:pPr>
      <w:spacing w:before="200" w:after="200" w:line="271" w:lineRule="auto"/>
    </w:pPr>
    <w:rPr>
      <w:rFonts w:eastAsiaTheme="minorHAnsi"/>
      <w:sz w:val="28"/>
      <w:szCs w:val="28"/>
    </w:rPr>
  </w:style>
  <w:style w:type="paragraph" w:customStyle="1" w:styleId="2C7C3BC40F434DEC83E8308631FDF739">
    <w:name w:val="2C7C3BC40F434DEC83E8308631FDF739"/>
    <w:rsid w:val="00B2413C"/>
    <w:pPr>
      <w:spacing w:before="200" w:after="200" w:line="271" w:lineRule="auto"/>
    </w:pPr>
    <w:rPr>
      <w:rFonts w:eastAsiaTheme="minorHAnsi"/>
      <w:sz w:val="28"/>
      <w:szCs w:val="28"/>
    </w:rPr>
  </w:style>
  <w:style w:type="paragraph" w:customStyle="1" w:styleId="BF8DF4E9BC034EC486284FD87C3EDD2D">
    <w:name w:val="BF8DF4E9BC034EC486284FD87C3EDD2D"/>
    <w:rsid w:val="00B2413C"/>
    <w:pPr>
      <w:spacing w:before="200" w:after="200" w:line="271" w:lineRule="auto"/>
    </w:pPr>
    <w:rPr>
      <w:rFonts w:eastAsiaTheme="minorHAnsi"/>
      <w:sz w:val="28"/>
      <w:szCs w:val="28"/>
    </w:rPr>
  </w:style>
  <w:style w:type="paragraph" w:customStyle="1" w:styleId="AE702CB4CBEE4627A25ED7415101A519">
    <w:name w:val="AE702CB4CBEE4627A25ED7415101A519"/>
    <w:rsid w:val="00B2413C"/>
    <w:pPr>
      <w:spacing w:before="200" w:after="200" w:line="271" w:lineRule="auto"/>
    </w:pPr>
    <w:rPr>
      <w:rFonts w:eastAsiaTheme="minorHAnsi"/>
      <w:sz w:val="28"/>
      <w:szCs w:val="28"/>
    </w:rPr>
  </w:style>
  <w:style w:type="paragraph" w:customStyle="1" w:styleId="4ED2B979325148039C3A476857FFED13">
    <w:name w:val="4ED2B979325148039C3A476857FFED13"/>
    <w:rsid w:val="00B2413C"/>
    <w:pPr>
      <w:spacing w:before="200" w:after="200" w:line="271" w:lineRule="auto"/>
    </w:pPr>
    <w:rPr>
      <w:rFonts w:eastAsiaTheme="minorHAnsi"/>
      <w:sz w:val="28"/>
      <w:szCs w:val="28"/>
    </w:rPr>
  </w:style>
  <w:style w:type="paragraph" w:customStyle="1" w:styleId="34BAA688EAD347CB827646C0D916F1B1">
    <w:name w:val="34BAA688EAD347CB827646C0D916F1B1"/>
    <w:rsid w:val="00B2413C"/>
    <w:pPr>
      <w:spacing w:before="200" w:after="200" w:line="271" w:lineRule="auto"/>
    </w:pPr>
    <w:rPr>
      <w:rFonts w:eastAsiaTheme="minorHAnsi"/>
      <w:sz w:val="28"/>
      <w:szCs w:val="28"/>
    </w:rPr>
  </w:style>
  <w:style w:type="paragraph" w:customStyle="1" w:styleId="B84B21BFA9F940A39312192F03306CEF">
    <w:name w:val="B84B21BFA9F940A39312192F03306CEF"/>
    <w:rsid w:val="00B2413C"/>
    <w:pPr>
      <w:spacing w:before="200" w:after="200" w:line="271" w:lineRule="auto"/>
    </w:pPr>
    <w:rPr>
      <w:rFonts w:eastAsiaTheme="minorHAnsi"/>
      <w:sz w:val="28"/>
      <w:szCs w:val="28"/>
    </w:rPr>
  </w:style>
  <w:style w:type="paragraph" w:customStyle="1" w:styleId="D2CA324A2A194B50802FD3DAF8AD1468">
    <w:name w:val="D2CA324A2A194B50802FD3DAF8AD1468"/>
    <w:rsid w:val="00B2413C"/>
    <w:pPr>
      <w:spacing w:before="200" w:after="200" w:line="271" w:lineRule="auto"/>
    </w:pPr>
    <w:rPr>
      <w:rFonts w:eastAsiaTheme="minorHAnsi"/>
      <w:sz w:val="28"/>
      <w:szCs w:val="28"/>
    </w:rPr>
  </w:style>
  <w:style w:type="paragraph" w:customStyle="1" w:styleId="19294E3F5DBE46EA891BB3A7D7EF08E6">
    <w:name w:val="19294E3F5DBE46EA891BB3A7D7EF08E6"/>
    <w:rsid w:val="00B2413C"/>
    <w:pPr>
      <w:spacing w:before="200" w:after="200" w:line="271" w:lineRule="auto"/>
    </w:pPr>
    <w:rPr>
      <w:rFonts w:eastAsiaTheme="minorHAnsi"/>
      <w:sz w:val="28"/>
      <w:szCs w:val="28"/>
    </w:rPr>
  </w:style>
  <w:style w:type="paragraph" w:customStyle="1" w:styleId="957486ED69F8430C9AF4B14D16F2A2BC">
    <w:name w:val="957486ED69F8430C9AF4B14D16F2A2BC"/>
    <w:rsid w:val="00B2413C"/>
    <w:pPr>
      <w:spacing w:before="200" w:after="200" w:line="271" w:lineRule="auto"/>
    </w:pPr>
    <w:rPr>
      <w:rFonts w:eastAsiaTheme="minorHAnsi"/>
      <w:sz w:val="28"/>
      <w:szCs w:val="28"/>
    </w:rPr>
  </w:style>
  <w:style w:type="paragraph" w:customStyle="1" w:styleId="9D46C9CE254B4EB6ADB352F2C5ACC8C0">
    <w:name w:val="9D46C9CE254B4EB6ADB352F2C5ACC8C0"/>
    <w:rsid w:val="00B2413C"/>
    <w:pPr>
      <w:spacing w:before="200" w:after="200" w:line="271" w:lineRule="auto"/>
    </w:pPr>
    <w:rPr>
      <w:rFonts w:eastAsiaTheme="minorHAnsi"/>
      <w:sz w:val="28"/>
      <w:szCs w:val="28"/>
    </w:rPr>
  </w:style>
  <w:style w:type="paragraph" w:customStyle="1" w:styleId="252B7B37608E45868C9DD636053AA230">
    <w:name w:val="252B7B37608E45868C9DD636053AA230"/>
    <w:rsid w:val="00B2413C"/>
    <w:pPr>
      <w:spacing w:before="200" w:after="200" w:line="271" w:lineRule="auto"/>
    </w:pPr>
    <w:rPr>
      <w:rFonts w:eastAsiaTheme="minorHAnsi"/>
      <w:sz w:val="28"/>
      <w:szCs w:val="28"/>
    </w:rPr>
  </w:style>
  <w:style w:type="paragraph" w:customStyle="1" w:styleId="FF5209D84C2F498D91D1B9C2DEAD0027">
    <w:name w:val="FF5209D84C2F498D91D1B9C2DEAD0027"/>
    <w:rsid w:val="00B2413C"/>
    <w:pPr>
      <w:spacing w:before="200" w:after="200" w:line="271" w:lineRule="auto"/>
    </w:pPr>
    <w:rPr>
      <w:rFonts w:eastAsiaTheme="minorHAnsi"/>
      <w:sz w:val="28"/>
      <w:szCs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8798a5e6-441a-4f76-bc16-8a05a9cbd19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D14D91DDC1C14E95B52DCEB4D3F4F9" ma:contentTypeVersion="12" ma:contentTypeDescription="Create a new document." ma:contentTypeScope="" ma:versionID="b04019431d88656a30ef3b3c94bf2fc2">
  <xsd:schema xmlns:xsd="http://www.w3.org/2001/XMLSchema" xmlns:xs="http://www.w3.org/2001/XMLSchema" xmlns:p="http://schemas.microsoft.com/office/2006/metadata/properties" xmlns:ns3="8798a5e6-441a-4f76-bc16-8a05a9cbd19f" xmlns:ns4="a8c90f87-fc96-4d10-86c9-bb179ddfd50b" targetNamespace="http://schemas.microsoft.com/office/2006/metadata/properties" ma:root="true" ma:fieldsID="4f1a5b444a20a27a1d8c8adf616365f6" ns3:_="" ns4:_="">
    <xsd:import namespace="8798a5e6-441a-4f76-bc16-8a05a9cbd19f"/>
    <xsd:import namespace="a8c90f87-fc96-4d10-86c9-bb179ddfd50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98a5e6-441a-4f76-bc16-8a05a9cbd1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c90f87-fc96-4d10-86c9-bb179ddfd5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8798a5e6-441a-4f76-bc16-8a05a9cbd19f"/>
  </ds:schemaRefs>
</ds:datastoreItem>
</file>

<file path=customXml/itemProps2.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3.xml><?xml version="1.0" encoding="utf-8"?>
<ds:datastoreItem xmlns:ds="http://schemas.openxmlformats.org/officeDocument/2006/customXml" ds:itemID="{C4E4D038-D51D-42FC-A3C8-3B44C6CF4F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98a5e6-441a-4f76-bc16-8a05a9cbd19f"/>
    <ds:schemaRef ds:uri="a8c90f87-fc96-4d10-86c9-bb179ddfd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A768BB-FA5D-430E-B235-6101DF14F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Membership form</Template>
  <TotalTime>0</TotalTime>
  <Pages>10</Pages>
  <Words>2813</Words>
  <Characters>16036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2021-11-29T19:05:00Z</dcterms:created>
  <dcterms:modified xsi:type="dcterms:W3CDTF">2021-11-29T19:05:00Z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0x010100C6D14D91DDC1C14E95B52DCEB4D3F4F9</vt:lpwstr>
  </property>
</Properties>
</file>